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E1C7B" w14:textId="06F271F6" w:rsidR="00E42215" w:rsidRPr="00375759" w:rsidRDefault="00604F41" w:rsidP="37D6B816">
      <w:pPr>
        <w:jc w:val="center"/>
        <w:rPr>
          <w:b/>
          <w:bCs/>
          <w:i/>
          <w:iCs/>
          <w:sz w:val="32"/>
          <w:szCs w:val="32"/>
        </w:rPr>
      </w:pPr>
      <w:bookmarkStart w:id="0" w:name="_Toc109658580"/>
      <w:r w:rsidRPr="37D6B816">
        <w:rPr>
          <w:b/>
          <w:bCs/>
          <w:i/>
          <w:iCs/>
          <w:sz w:val="32"/>
          <w:szCs w:val="32"/>
        </w:rPr>
        <w:t>COMMUNIQUE</w:t>
      </w:r>
      <w:r w:rsidR="4D88B10D" w:rsidRPr="37D6B816">
        <w:rPr>
          <w:b/>
          <w:bCs/>
          <w:i/>
          <w:iCs/>
          <w:sz w:val="32"/>
          <w:szCs w:val="32"/>
        </w:rPr>
        <w:t xml:space="preserve"> DE</w:t>
      </w:r>
      <w:r w:rsidRPr="37D6B816">
        <w:rPr>
          <w:b/>
          <w:bCs/>
          <w:i/>
          <w:iCs/>
          <w:sz w:val="32"/>
          <w:szCs w:val="32"/>
        </w:rPr>
        <w:t xml:space="preserve"> PRESSE</w:t>
      </w:r>
    </w:p>
    <w:p w14:paraId="25C541EF" w14:textId="77777777" w:rsidR="00451B3C" w:rsidRPr="00375759" w:rsidRDefault="00DB68A4" w:rsidP="00451B3C">
      <w:pPr>
        <w:spacing w:before="0" w:after="0"/>
        <w:jc w:val="center"/>
        <w:rPr>
          <w:b/>
          <w:bCs/>
          <w:sz w:val="28"/>
          <w:szCs w:val="28"/>
        </w:rPr>
      </w:pPr>
      <w:r w:rsidRPr="00375759">
        <w:rPr>
          <w:b/>
          <w:bCs/>
          <w:sz w:val="28"/>
          <w:szCs w:val="28"/>
        </w:rPr>
        <w:t xml:space="preserve">La Fondation Abeille Assurances lance son deuxième appel à projets </w:t>
      </w:r>
    </w:p>
    <w:p w14:paraId="5FEFF7E0" w14:textId="2A29EF12" w:rsidR="00DB68A4" w:rsidRPr="00375759" w:rsidRDefault="00DB68A4" w:rsidP="00451B3C">
      <w:pPr>
        <w:spacing w:before="0" w:after="0"/>
        <w:jc w:val="center"/>
        <w:rPr>
          <w:b/>
          <w:bCs/>
          <w:sz w:val="28"/>
          <w:szCs w:val="28"/>
        </w:rPr>
      </w:pPr>
      <w:proofErr w:type="gramStart"/>
      <w:r w:rsidRPr="00375759">
        <w:rPr>
          <w:b/>
          <w:bCs/>
          <w:sz w:val="28"/>
          <w:szCs w:val="28"/>
        </w:rPr>
        <w:t>pour</w:t>
      </w:r>
      <w:proofErr w:type="gramEnd"/>
      <w:r w:rsidRPr="00375759">
        <w:rPr>
          <w:b/>
          <w:bCs/>
          <w:sz w:val="28"/>
          <w:szCs w:val="28"/>
        </w:rPr>
        <w:t xml:space="preserve"> lutter contre la précarité étudiante</w:t>
      </w:r>
    </w:p>
    <w:p w14:paraId="28BD87DB" w14:textId="77777777" w:rsidR="00ED6AA3" w:rsidRPr="00375759" w:rsidRDefault="00ED6AA3" w:rsidP="00C76172">
      <w:pPr>
        <w:spacing w:before="0" w:after="0"/>
        <w:rPr>
          <w:b/>
          <w:bCs/>
          <w:sz w:val="24"/>
          <w:szCs w:val="24"/>
        </w:rPr>
      </w:pPr>
    </w:p>
    <w:p w14:paraId="5F5D3619" w14:textId="63E606A5" w:rsidR="005A0229" w:rsidRPr="00375759" w:rsidRDefault="005A0229" w:rsidP="003D0084">
      <w:pPr>
        <w:spacing w:before="0" w:after="0"/>
        <w:jc w:val="center"/>
        <w:rPr>
          <w:sz w:val="22"/>
          <w:szCs w:val="22"/>
        </w:rPr>
      </w:pPr>
      <w:r w:rsidRPr="00375759">
        <w:rPr>
          <w:sz w:val="22"/>
          <w:szCs w:val="22"/>
        </w:rPr>
        <w:t xml:space="preserve">Bois Colombes, le </w:t>
      </w:r>
      <w:r w:rsidR="00DB68A4" w:rsidRPr="00375759">
        <w:rPr>
          <w:sz w:val="22"/>
          <w:szCs w:val="22"/>
        </w:rPr>
        <w:t>1</w:t>
      </w:r>
      <w:r w:rsidR="0036425C">
        <w:rPr>
          <w:sz w:val="22"/>
          <w:szCs w:val="22"/>
        </w:rPr>
        <w:t>7</w:t>
      </w:r>
      <w:r w:rsidRPr="00375759">
        <w:rPr>
          <w:sz w:val="22"/>
          <w:szCs w:val="22"/>
        </w:rPr>
        <w:t xml:space="preserve"> </w:t>
      </w:r>
      <w:r w:rsidR="00DB68A4" w:rsidRPr="00375759">
        <w:rPr>
          <w:sz w:val="22"/>
          <w:szCs w:val="22"/>
        </w:rPr>
        <w:t>septembre</w:t>
      </w:r>
      <w:r w:rsidRPr="00375759">
        <w:rPr>
          <w:sz w:val="22"/>
          <w:szCs w:val="22"/>
        </w:rPr>
        <w:t xml:space="preserve"> 202</w:t>
      </w:r>
      <w:r w:rsidR="00D7788B" w:rsidRPr="00375759">
        <w:rPr>
          <w:sz w:val="22"/>
          <w:szCs w:val="22"/>
        </w:rPr>
        <w:t>5</w:t>
      </w:r>
    </w:p>
    <w:p w14:paraId="01529D07" w14:textId="77777777" w:rsidR="00C76172" w:rsidRPr="00375759" w:rsidRDefault="00C76172" w:rsidP="003D0084">
      <w:pPr>
        <w:spacing w:before="0" w:after="0"/>
        <w:jc w:val="center"/>
        <w:rPr>
          <w:sz w:val="22"/>
          <w:szCs w:val="22"/>
        </w:rPr>
      </w:pPr>
    </w:p>
    <w:p w14:paraId="0668B881" w14:textId="77777777" w:rsidR="00B474BD" w:rsidRPr="00375759" w:rsidRDefault="00B474BD" w:rsidP="00DF1EA1">
      <w:pPr>
        <w:spacing w:before="0" w:after="0"/>
        <w:rPr>
          <w:sz w:val="22"/>
          <w:szCs w:val="22"/>
        </w:rPr>
      </w:pPr>
    </w:p>
    <w:p w14:paraId="2B3E2C0B" w14:textId="184C315E" w:rsidR="00604F41" w:rsidRPr="00375759" w:rsidRDefault="00814C45" w:rsidP="00604F41">
      <w:pPr>
        <w:spacing w:before="0" w:after="0"/>
        <w:rPr>
          <w:sz w:val="22"/>
          <w:szCs w:val="22"/>
        </w:rPr>
      </w:pPr>
      <w:r w:rsidRPr="00375759">
        <w:rPr>
          <w:sz w:val="22"/>
          <w:szCs w:val="22"/>
        </w:rPr>
        <w:t>En France, la précarité étudiante reste une réalité préoccupante : près d’un étudiant sur deux déclare avoir du mal à finir le mois, 36 % sautent régulièrement des repas et 50 % rencontrent des difficultés à se loger (</w:t>
      </w:r>
      <w:r w:rsidR="00B04299" w:rsidRPr="00375759">
        <w:rPr>
          <w:sz w:val="22"/>
          <w:szCs w:val="22"/>
        </w:rPr>
        <w:t>IFOP</w:t>
      </w:r>
      <w:r w:rsidRPr="00375759">
        <w:rPr>
          <w:sz w:val="22"/>
          <w:szCs w:val="22"/>
        </w:rPr>
        <w:t xml:space="preserve">, décembre 2024). Face à cette </w:t>
      </w:r>
      <w:r w:rsidR="006665A7">
        <w:rPr>
          <w:sz w:val="22"/>
          <w:szCs w:val="22"/>
        </w:rPr>
        <w:t>situation</w:t>
      </w:r>
      <w:r w:rsidRPr="00375759">
        <w:rPr>
          <w:sz w:val="22"/>
          <w:szCs w:val="22"/>
        </w:rPr>
        <w:t xml:space="preserve"> sociale, Abeille Assurances a choisi </w:t>
      </w:r>
      <w:r w:rsidR="004D47D4">
        <w:rPr>
          <w:sz w:val="22"/>
          <w:szCs w:val="22"/>
        </w:rPr>
        <w:t xml:space="preserve">de s’engager </w:t>
      </w:r>
      <w:r w:rsidR="00A21C97">
        <w:rPr>
          <w:sz w:val="22"/>
          <w:szCs w:val="22"/>
        </w:rPr>
        <w:t>avec la création</w:t>
      </w:r>
      <w:r w:rsidR="00FA77E3">
        <w:rPr>
          <w:sz w:val="22"/>
          <w:szCs w:val="22"/>
        </w:rPr>
        <w:t>,</w:t>
      </w:r>
      <w:r w:rsidR="00A21C97">
        <w:rPr>
          <w:sz w:val="22"/>
          <w:szCs w:val="22"/>
        </w:rPr>
        <w:t xml:space="preserve"> depuis octobre 20</w:t>
      </w:r>
      <w:r w:rsidR="00FA77E3">
        <w:rPr>
          <w:sz w:val="22"/>
          <w:szCs w:val="22"/>
        </w:rPr>
        <w:t>2</w:t>
      </w:r>
      <w:r w:rsidR="00A21C97">
        <w:rPr>
          <w:sz w:val="22"/>
          <w:szCs w:val="22"/>
        </w:rPr>
        <w:t>4</w:t>
      </w:r>
      <w:r w:rsidRPr="00375759">
        <w:rPr>
          <w:sz w:val="22"/>
          <w:szCs w:val="22"/>
        </w:rPr>
        <w:t xml:space="preserve">, </w:t>
      </w:r>
      <w:r w:rsidR="00FA77E3">
        <w:rPr>
          <w:sz w:val="22"/>
          <w:szCs w:val="22"/>
        </w:rPr>
        <w:t>d’</w:t>
      </w:r>
      <w:r w:rsidRPr="00375759">
        <w:rPr>
          <w:sz w:val="22"/>
          <w:szCs w:val="22"/>
        </w:rPr>
        <w:t xml:space="preserve">une </w:t>
      </w:r>
      <w:r w:rsidR="00837009">
        <w:rPr>
          <w:sz w:val="22"/>
          <w:szCs w:val="22"/>
        </w:rPr>
        <w:t>F</w:t>
      </w:r>
      <w:r w:rsidRPr="00375759">
        <w:rPr>
          <w:sz w:val="22"/>
          <w:szCs w:val="22"/>
        </w:rPr>
        <w:t xml:space="preserve">ondation </w:t>
      </w:r>
      <w:r w:rsidR="006C0F2A">
        <w:rPr>
          <w:sz w:val="22"/>
          <w:szCs w:val="22"/>
        </w:rPr>
        <w:t>d’</w:t>
      </w:r>
      <w:r w:rsidR="00837009">
        <w:rPr>
          <w:sz w:val="22"/>
          <w:szCs w:val="22"/>
        </w:rPr>
        <w:t>E</w:t>
      </w:r>
      <w:r w:rsidR="006C0F2A">
        <w:rPr>
          <w:sz w:val="22"/>
          <w:szCs w:val="22"/>
        </w:rPr>
        <w:t xml:space="preserve">ntreprise </w:t>
      </w:r>
      <w:r w:rsidRPr="00375759">
        <w:rPr>
          <w:sz w:val="22"/>
          <w:szCs w:val="22"/>
        </w:rPr>
        <w:t xml:space="preserve">dédiée </w:t>
      </w:r>
      <w:r w:rsidR="00746F38">
        <w:rPr>
          <w:sz w:val="22"/>
          <w:szCs w:val="22"/>
        </w:rPr>
        <w:t>à lutter contre la précarité de</w:t>
      </w:r>
      <w:r w:rsidR="00BC437D">
        <w:rPr>
          <w:sz w:val="22"/>
          <w:szCs w:val="22"/>
        </w:rPr>
        <w:t xml:space="preserve">s </w:t>
      </w:r>
      <w:r w:rsidRPr="00375759">
        <w:rPr>
          <w:sz w:val="22"/>
          <w:szCs w:val="22"/>
        </w:rPr>
        <w:t xml:space="preserve">étudiants. </w:t>
      </w:r>
    </w:p>
    <w:p w14:paraId="06A1E5FE" w14:textId="77777777" w:rsidR="000A4D6D" w:rsidRDefault="000A4D6D" w:rsidP="0059516D">
      <w:pPr>
        <w:spacing w:before="0" w:after="0"/>
        <w:rPr>
          <w:b/>
          <w:bCs/>
          <w:sz w:val="24"/>
          <w:szCs w:val="24"/>
        </w:rPr>
      </w:pPr>
    </w:p>
    <w:p w14:paraId="738242D5" w14:textId="47AB0314" w:rsidR="00634B30" w:rsidRPr="000F762E" w:rsidRDefault="00604F41" w:rsidP="0059516D">
      <w:pPr>
        <w:spacing w:before="0" w:after="0"/>
        <w:rPr>
          <w:b/>
          <w:bCs/>
          <w:sz w:val="24"/>
          <w:szCs w:val="24"/>
        </w:rPr>
      </w:pPr>
      <w:r w:rsidRPr="000F762E">
        <w:rPr>
          <w:b/>
          <w:bCs/>
          <w:sz w:val="24"/>
          <w:szCs w:val="24"/>
        </w:rPr>
        <w:t>Un deuxième appel à projets pour élargir le soutien aux associations</w:t>
      </w:r>
    </w:p>
    <w:p w14:paraId="33AE3177" w14:textId="77777777" w:rsidR="000F762E" w:rsidRPr="000F762E" w:rsidRDefault="000F762E" w:rsidP="00604F41">
      <w:pPr>
        <w:spacing w:before="0" w:after="0"/>
        <w:rPr>
          <w:sz w:val="16"/>
          <w:szCs w:val="16"/>
        </w:rPr>
      </w:pPr>
    </w:p>
    <w:p w14:paraId="4998E372" w14:textId="4B6FE873" w:rsidR="00604F41" w:rsidRDefault="00604F41" w:rsidP="00604F41">
      <w:pPr>
        <w:spacing w:before="0" w:after="0"/>
        <w:rPr>
          <w:sz w:val="22"/>
          <w:szCs w:val="22"/>
        </w:rPr>
      </w:pPr>
      <w:r w:rsidRPr="00604F41">
        <w:rPr>
          <w:sz w:val="22"/>
          <w:szCs w:val="22"/>
        </w:rPr>
        <w:t xml:space="preserve">Après </w:t>
      </w:r>
      <w:r w:rsidR="00290F90">
        <w:rPr>
          <w:sz w:val="22"/>
          <w:szCs w:val="22"/>
        </w:rPr>
        <w:t xml:space="preserve">un </w:t>
      </w:r>
      <w:r w:rsidRPr="00604F41">
        <w:rPr>
          <w:sz w:val="22"/>
          <w:szCs w:val="22"/>
        </w:rPr>
        <w:t>premier appel lancé au printemps dernier</w:t>
      </w:r>
      <w:r w:rsidR="00290F90">
        <w:rPr>
          <w:sz w:val="22"/>
          <w:szCs w:val="22"/>
        </w:rPr>
        <w:t xml:space="preserve">, </w:t>
      </w:r>
      <w:r w:rsidRPr="00604F41">
        <w:rPr>
          <w:sz w:val="22"/>
          <w:szCs w:val="22"/>
        </w:rPr>
        <w:t>la Fondation ouvre aujourd’hui son deuxième appel à projets.</w:t>
      </w:r>
      <w:r w:rsidR="00290F90">
        <w:rPr>
          <w:sz w:val="22"/>
          <w:szCs w:val="22"/>
        </w:rPr>
        <w:t xml:space="preserve"> </w:t>
      </w:r>
      <w:r w:rsidR="00060E33">
        <w:rPr>
          <w:sz w:val="22"/>
          <w:szCs w:val="22"/>
        </w:rPr>
        <w:t>L’o</w:t>
      </w:r>
      <w:r w:rsidRPr="00604F41">
        <w:rPr>
          <w:sz w:val="22"/>
          <w:szCs w:val="22"/>
        </w:rPr>
        <w:t>bjectif : repérer et soutenir de nouvelles initiatives locales qui apportent des réponses concrètes aux difficultés quotidiennes de</w:t>
      </w:r>
      <w:r w:rsidR="00060E33">
        <w:rPr>
          <w:sz w:val="22"/>
          <w:szCs w:val="22"/>
        </w:rPr>
        <w:t xml:space="preserve"> certains</w:t>
      </w:r>
      <w:r w:rsidRPr="00604F41">
        <w:rPr>
          <w:sz w:val="22"/>
          <w:szCs w:val="22"/>
        </w:rPr>
        <w:t xml:space="preserve"> étudiants </w:t>
      </w:r>
      <w:r w:rsidR="00060E33">
        <w:rPr>
          <w:sz w:val="22"/>
          <w:szCs w:val="22"/>
        </w:rPr>
        <w:t>en termes d’</w:t>
      </w:r>
      <w:r w:rsidRPr="00604F41">
        <w:rPr>
          <w:sz w:val="22"/>
          <w:szCs w:val="22"/>
        </w:rPr>
        <w:t xml:space="preserve">alimentation, </w:t>
      </w:r>
      <w:r w:rsidR="004A5A3A">
        <w:rPr>
          <w:sz w:val="22"/>
          <w:szCs w:val="22"/>
        </w:rPr>
        <w:t xml:space="preserve">de </w:t>
      </w:r>
      <w:r w:rsidRPr="00604F41">
        <w:rPr>
          <w:sz w:val="22"/>
          <w:szCs w:val="22"/>
        </w:rPr>
        <w:t xml:space="preserve">logement, </w:t>
      </w:r>
      <w:r w:rsidR="004A5A3A">
        <w:rPr>
          <w:sz w:val="22"/>
          <w:szCs w:val="22"/>
        </w:rPr>
        <w:t>d’</w:t>
      </w:r>
      <w:r w:rsidRPr="00604F41">
        <w:rPr>
          <w:sz w:val="22"/>
          <w:szCs w:val="22"/>
        </w:rPr>
        <w:t>insertion professionnelle.</w:t>
      </w:r>
    </w:p>
    <w:p w14:paraId="0C60F2CA" w14:textId="77777777" w:rsidR="00B94129" w:rsidRDefault="00B94129" w:rsidP="00604F41">
      <w:pPr>
        <w:spacing w:before="0" w:after="0"/>
        <w:rPr>
          <w:sz w:val="22"/>
          <w:szCs w:val="22"/>
        </w:rPr>
      </w:pPr>
    </w:p>
    <w:p w14:paraId="3489F646" w14:textId="35B47056" w:rsidR="00B94129" w:rsidRPr="000F762E" w:rsidRDefault="00B94129" w:rsidP="0036425C">
      <w:pPr>
        <w:pBdr>
          <w:top w:val="single" w:sz="4" w:space="1" w:color="auto"/>
          <w:left w:val="single" w:sz="4" w:space="4" w:color="auto"/>
          <w:bottom w:val="single" w:sz="4" w:space="1" w:color="auto"/>
          <w:right w:val="single" w:sz="4" w:space="4" w:color="auto"/>
        </w:pBdr>
        <w:spacing w:before="0" w:after="0"/>
        <w:jc w:val="center"/>
        <w:rPr>
          <w:b/>
          <w:bCs/>
          <w:sz w:val="22"/>
          <w:szCs w:val="22"/>
        </w:rPr>
      </w:pPr>
      <w:r w:rsidRPr="000F762E">
        <w:rPr>
          <w:b/>
          <w:bCs/>
          <w:sz w:val="22"/>
          <w:szCs w:val="22"/>
        </w:rPr>
        <w:t>Les associations loi 1901 intéressées peuvent déposer leur dossier en ligne du 15 septembre au 30</w:t>
      </w:r>
      <w:r w:rsidR="004A5A3A">
        <w:rPr>
          <w:b/>
          <w:bCs/>
          <w:sz w:val="22"/>
          <w:szCs w:val="22"/>
        </w:rPr>
        <w:t> </w:t>
      </w:r>
      <w:r w:rsidRPr="000F762E">
        <w:rPr>
          <w:b/>
          <w:bCs/>
          <w:sz w:val="22"/>
          <w:szCs w:val="22"/>
        </w:rPr>
        <w:t xml:space="preserve">octobre 2025 sur : </w:t>
      </w:r>
      <w:hyperlink r:id="rId11" w:tgtFrame="_new" w:history="1">
        <w:r w:rsidRPr="000F762E">
          <w:rPr>
            <w:rStyle w:val="Lienhypertexte"/>
            <w:b/>
            <w:bCs/>
            <w:sz w:val="22"/>
            <w:szCs w:val="22"/>
          </w:rPr>
          <w:t>fondation.abeille-assurances.fr/proposer-un-projet.html</w:t>
        </w:r>
      </w:hyperlink>
    </w:p>
    <w:p w14:paraId="6A728704" w14:textId="4B0CA5D0" w:rsidR="00604F41" w:rsidRPr="00604F41" w:rsidRDefault="00604F41" w:rsidP="0036425C">
      <w:pPr>
        <w:pBdr>
          <w:top w:val="single" w:sz="4" w:space="1" w:color="auto"/>
          <w:left w:val="single" w:sz="4" w:space="4" w:color="auto"/>
          <w:bottom w:val="single" w:sz="4" w:space="1" w:color="auto"/>
          <w:right w:val="single" w:sz="4" w:space="4" w:color="auto"/>
        </w:pBdr>
        <w:spacing w:before="0" w:after="0"/>
        <w:rPr>
          <w:sz w:val="22"/>
          <w:szCs w:val="22"/>
        </w:rPr>
      </w:pPr>
    </w:p>
    <w:p w14:paraId="1742BDEE" w14:textId="77777777" w:rsidR="006D3020" w:rsidRDefault="006D3020" w:rsidP="00604F41">
      <w:pPr>
        <w:spacing w:before="0" w:after="0"/>
        <w:rPr>
          <w:sz w:val="22"/>
          <w:szCs w:val="22"/>
        </w:rPr>
      </w:pPr>
    </w:p>
    <w:p w14:paraId="095A6907" w14:textId="1CA93037" w:rsidR="00604F41" w:rsidRPr="00604F41" w:rsidRDefault="00604F41" w:rsidP="00604F41">
      <w:pPr>
        <w:spacing w:before="0" w:after="0"/>
        <w:rPr>
          <w:sz w:val="22"/>
          <w:szCs w:val="22"/>
        </w:rPr>
      </w:pPr>
      <w:r w:rsidRPr="00604F41">
        <w:rPr>
          <w:sz w:val="22"/>
          <w:szCs w:val="22"/>
        </w:rPr>
        <w:t xml:space="preserve">Au-delà du financement, la Fondation Abeille Assurances </w:t>
      </w:r>
      <w:r w:rsidR="00AC392D">
        <w:rPr>
          <w:sz w:val="22"/>
          <w:szCs w:val="22"/>
        </w:rPr>
        <w:t>suscite</w:t>
      </w:r>
      <w:r w:rsidR="00D87646">
        <w:rPr>
          <w:sz w:val="22"/>
          <w:szCs w:val="22"/>
        </w:rPr>
        <w:t xml:space="preserve"> et favorise </w:t>
      </w:r>
      <w:r w:rsidR="00AC392D">
        <w:rPr>
          <w:sz w:val="22"/>
          <w:szCs w:val="22"/>
        </w:rPr>
        <w:t>l’</w:t>
      </w:r>
      <w:r w:rsidRPr="00604F41">
        <w:rPr>
          <w:sz w:val="22"/>
          <w:szCs w:val="22"/>
        </w:rPr>
        <w:t>implication des collaborateurs de l’entreprise</w:t>
      </w:r>
      <w:r w:rsidR="00357D63">
        <w:rPr>
          <w:sz w:val="22"/>
          <w:szCs w:val="22"/>
        </w:rPr>
        <w:t xml:space="preserve">. Ils sont invités à </w:t>
      </w:r>
      <w:r w:rsidR="00AA4784">
        <w:rPr>
          <w:sz w:val="22"/>
          <w:szCs w:val="22"/>
        </w:rPr>
        <w:t xml:space="preserve">soutenir les </w:t>
      </w:r>
      <w:r w:rsidR="00180FBA">
        <w:rPr>
          <w:sz w:val="22"/>
          <w:szCs w:val="22"/>
        </w:rPr>
        <w:t>actions menées par la Fondation</w:t>
      </w:r>
      <w:r w:rsidR="005E5A0D">
        <w:rPr>
          <w:sz w:val="22"/>
          <w:szCs w:val="22"/>
        </w:rPr>
        <w:t>,</w:t>
      </w:r>
      <w:r w:rsidR="002837A5">
        <w:rPr>
          <w:sz w:val="22"/>
          <w:szCs w:val="22"/>
        </w:rPr>
        <w:t xml:space="preserve"> qu’il s’agisse de</w:t>
      </w:r>
      <w:r w:rsidR="005E5A0D">
        <w:rPr>
          <w:sz w:val="22"/>
          <w:szCs w:val="22"/>
        </w:rPr>
        <w:t xml:space="preserve"> participer à l’engagement bénévole </w:t>
      </w:r>
      <w:r w:rsidR="00B97054">
        <w:rPr>
          <w:sz w:val="22"/>
          <w:szCs w:val="22"/>
        </w:rPr>
        <w:t>au sein d’association</w:t>
      </w:r>
      <w:r w:rsidR="004C0EFB">
        <w:rPr>
          <w:sz w:val="22"/>
          <w:szCs w:val="22"/>
        </w:rPr>
        <w:t>s</w:t>
      </w:r>
      <w:r w:rsidR="00B97054">
        <w:rPr>
          <w:sz w:val="22"/>
          <w:szCs w:val="22"/>
        </w:rPr>
        <w:t xml:space="preserve"> </w:t>
      </w:r>
      <w:r w:rsidR="0039542F">
        <w:rPr>
          <w:sz w:val="22"/>
          <w:szCs w:val="22"/>
        </w:rPr>
        <w:t>partenaires</w:t>
      </w:r>
      <w:r w:rsidR="00293486">
        <w:rPr>
          <w:sz w:val="22"/>
          <w:szCs w:val="22"/>
        </w:rPr>
        <w:t xml:space="preserve">, </w:t>
      </w:r>
      <w:r w:rsidR="00B97054">
        <w:rPr>
          <w:sz w:val="22"/>
          <w:szCs w:val="22"/>
        </w:rPr>
        <w:t xml:space="preserve">de contribuer </w:t>
      </w:r>
      <w:r w:rsidR="005E5A0D">
        <w:rPr>
          <w:sz w:val="22"/>
          <w:szCs w:val="22"/>
        </w:rPr>
        <w:t xml:space="preserve">aux dispositifs de solidarité </w:t>
      </w:r>
      <w:r w:rsidR="009B3E79">
        <w:rPr>
          <w:sz w:val="22"/>
          <w:szCs w:val="22"/>
        </w:rPr>
        <w:t xml:space="preserve">portés par </w:t>
      </w:r>
      <w:r w:rsidR="005E5A0D">
        <w:rPr>
          <w:sz w:val="22"/>
          <w:szCs w:val="22"/>
        </w:rPr>
        <w:t>la Fondation</w:t>
      </w:r>
      <w:r w:rsidR="00293486">
        <w:rPr>
          <w:sz w:val="22"/>
          <w:szCs w:val="22"/>
        </w:rPr>
        <w:t xml:space="preserve"> ou d</w:t>
      </w:r>
      <w:r w:rsidR="00B90349">
        <w:rPr>
          <w:sz w:val="22"/>
          <w:szCs w:val="22"/>
        </w:rPr>
        <w:t xml:space="preserve">e </w:t>
      </w:r>
      <w:r w:rsidR="00BE0308">
        <w:rPr>
          <w:sz w:val="22"/>
          <w:szCs w:val="22"/>
        </w:rPr>
        <w:t>participer à la sélection et à l’</w:t>
      </w:r>
      <w:r w:rsidR="00B90349">
        <w:rPr>
          <w:sz w:val="22"/>
          <w:szCs w:val="22"/>
        </w:rPr>
        <w:t xml:space="preserve">analyse des dossiers </w:t>
      </w:r>
      <w:r w:rsidR="00F06409">
        <w:rPr>
          <w:sz w:val="22"/>
          <w:szCs w:val="22"/>
        </w:rPr>
        <w:t>p</w:t>
      </w:r>
      <w:r w:rsidR="00293486">
        <w:rPr>
          <w:sz w:val="22"/>
          <w:szCs w:val="22"/>
        </w:rPr>
        <w:t>résent</w:t>
      </w:r>
      <w:r w:rsidR="00F06409">
        <w:rPr>
          <w:sz w:val="22"/>
          <w:szCs w:val="22"/>
        </w:rPr>
        <w:t>és au Conseil d’Administration de la Fondation.</w:t>
      </w:r>
      <w:r w:rsidR="005E5A0D">
        <w:rPr>
          <w:sz w:val="22"/>
          <w:szCs w:val="22"/>
        </w:rPr>
        <w:t xml:space="preserve"> </w:t>
      </w:r>
    </w:p>
    <w:p w14:paraId="7180AF3F" w14:textId="22DDBECE" w:rsidR="00634B30" w:rsidRDefault="00634B30" w:rsidP="0059516D">
      <w:pPr>
        <w:spacing w:before="0" w:after="0"/>
        <w:rPr>
          <w:sz w:val="22"/>
          <w:szCs w:val="22"/>
        </w:rPr>
      </w:pPr>
    </w:p>
    <w:p w14:paraId="7D024DDB" w14:textId="61FC1C4D" w:rsidR="00DA4FDF" w:rsidRDefault="00375759" w:rsidP="0059516D">
      <w:pPr>
        <w:spacing w:before="0" w:after="0"/>
        <w:rPr>
          <w:sz w:val="22"/>
          <w:szCs w:val="22"/>
        </w:rPr>
      </w:pPr>
      <w:r w:rsidRPr="009B06BE">
        <w:rPr>
          <w:noProof/>
        </w:rPr>
        <mc:AlternateContent>
          <mc:Choice Requires="wps">
            <w:drawing>
              <wp:anchor distT="0" distB="0" distL="114300" distR="114300" simplePos="0" relativeHeight="251658240" behindDoc="1" locked="0" layoutInCell="1" allowOverlap="1" wp14:anchorId="44D386EF" wp14:editId="1603475A">
                <wp:simplePos x="0" y="0"/>
                <wp:positionH relativeFrom="margin">
                  <wp:posOffset>-62865</wp:posOffset>
                </wp:positionH>
                <wp:positionV relativeFrom="page">
                  <wp:posOffset>7267575</wp:posOffset>
                </wp:positionV>
                <wp:extent cx="6362700" cy="1571625"/>
                <wp:effectExtent l="114300" t="152400" r="190500" b="161925"/>
                <wp:wrapNone/>
                <wp:docPr id="377383037" name="Rectangle: Rounded Corners 58"/>
                <wp:cNvGraphicFramePr/>
                <a:graphic xmlns:a="http://schemas.openxmlformats.org/drawingml/2006/main">
                  <a:graphicData uri="http://schemas.microsoft.com/office/word/2010/wordprocessingShape">
                    <wps:wsp>
                      <wps:cNvSpPr/>
                      <wps:spPr>
                        <a:xfrm>
                          <a:off x="0" y="0"/>
                          <a:ext cx="6362700" cy="1571625"/>
                        </a:xfrm>
                        <a:prstGeom prst="roundRect">
                          <a:avLst>
                            <a:gd name="adj" fmla="val 3461"/>
                          </a:avLst>
                        </a:prstGeom>
                        <a:solidFill>
                          <a:schemeClr val="bg1"/>
                        </a:solidFill>
                        <a:ln w="6350">
                          <a:noFill/>
                        </a:ln>
                        <a:effectLst>
                          <a:outerShdw blurRad="228600" dist="38100" algn="l" rotWithShape="0">
                            <a:prstClr val="black">
                              <a:alpha val="8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2AB098" w14:textId="77777777" w:rsidR="00DA4FDF" w:rsidRDefault="00DA4FDF" w:rsidP="00DA4FDF">
                            <w:pPr>
                              <w:pStyle w:val="NormalWeb"/>
                            </w:pPr>
                            <w:r>
                              <w:rPr>
                                <w:noProof/>
                              </w:rPr>
                              <w:drawing>
                                <wp:inline distT="0" distB="0" distL="0" distR="0" wp14:anchorId="3BA29747" wp14:editId="67924419">
                                  <wp:extent cx="1082410" cy="1426077"/>
                                  <wp:effectExtent l="0" t="0" r="3810" b="3175"/>
                                  <wp:docPr id="663352151" name="Image 2" descr="Une image contenant Visage humain, habits,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7033" name="Image 2" descr="Une image contenant Visage humain, habits, personne, intérieur&#10;&#10;Description générée automatiquement"/>
                                          <pic:cNvPicPr>
                                            <a:picLocks noChangeAspect="1"/>
                                          </pic:cNvPicPr>
                                        </pic:nvPicPr>
                                        <pic:blipFill rotWithShape="1">
                                          <a:blip r:embed="rId12">
                                            <a:extLst>
                                              <a:ext uri="{28A0092B-C50C-407E-A947-70E740481C1C}">
                                                <a14:useLocalDpi xmlns:a14="http://schemas.microsoft.com/office/drawing/2010/main" val="0"/>
                                              </a:ext>
                                            </a:extLst>
                                          </a:blip>
                                          <a:srcRect l="21477" t="3942" r="27941" b="7247"/>
                                          <a:stretch/>
                                        </pic:blipFill>
                                        <pic:spPr bwMode="auto">
                                          <a:xfrm>
                                            <a:off x="0" y="0"/>
                                            <a:ext cx="1082410" cy="1426077"/>
                                          </a:xfrm>
                                          <a:prstGeom prst="rect">
                                            <a:avLst/>
                                          </a:prstGeom>
                                          <a:noFill/>
                                          <a:ln>
                                            <a:noFill/>
                                          </a:ln>
                                          <a:extLst>
                                            <a:ext uri="{53640926-AAD7-44D8-BBD7-CCE9431645EC}">
                                              <a14:shadowObscured xmlns:a14="http://schemas.microsoft.com/office/drawing/2010/main"/>
                                            </a:ext>
                                          </a:extLst>
                                        </pic:spPr>
                                      </pic:pic>
                                    </a:graphicData>
                                  </a:graphic>
                                </wp:inline>
                              </w:drawing>
                            </w:r>
                          </w:p>
                          <w:p w14:paraId="40C58F43" w14:textId="77777777" w:rsidR="00DA4FDF" w:rsidRDefault="00DA4FDF" w:rsidP="00DA4FDF">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4D386EF" id="Rectangle: Rounded Corners 58" o:spid="_x0000_s1026" style="position:absolute;left:0;text-align:left;margin-left:-4.95pt;margin-top:572.25pt;width:501pt;height:12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" fillcolor="white [3212]" stroked="f" strokeweight=".5pt">
                <v:stroke joinstyle="miter"/>
                <v:shadow on="t" color="black" opacity="5242f" origin="-.5" offset="3pt,0"/>
                <v:textbox>
                  <w:txbxContent>
                    <w:p w14:paraId="402AB098" w14:textId="77777777" w:rsidR="00DA4FDF" w:rsidRDefault="00DA4FDF" w:rsidP="00DA4FDF">
                      <w:pPr>
                        <w:pStyle w:val="NormalWeb"/>
                      </w:pPr>
                      <w:r>
                        <w:rPr>
                          <w:noProof/>
                        </w:rPr>
                        <w:drawing>
                          <wp:inline distT="0" distB="0" distL="0" distR="0" wp14:anchorId="3BA29747" wp14:editId="67924419">
                            <wp:extent cx="1082410" cy="1426077"/>
                            <wp:effectExtent l="0" t="0" r="3810" b="3175"/>
                            <wp:docPr id="663352151" name="Image 2" descr="Une image contenant Visage humain, habits,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7033" name="Image 2" descr="Une image contenant Visage humain, habits, personne, intérieur&#10;&#10;Description générée automatiquement"/>
                                    <pic:cNvPicPr>
                                      <a:picLocks noChangeAspect="1"/>
                                    </pic:cNvPicPr>
                                  </pic:nvPicPr>
                                  <pic:blipFill rotWithShape="1">
                                    <a:blip r:embed="rId12">
                                      <a:extLst>
                                        <a:ext uri="{28A0092B-C50C-407E-A947-70E740481C1C}">
                                          <a14:useLocalDpi xmlns:a14="http://schemas.microsoft.com/office/drawing/2010/main" val="0"/>
                                        </a:ext>
                                      </a:extLst>
                                    </a:blip>
                                    <a:srcRect l="21477" t="3942" r="27941" b="7247"/>
                                    <a:stretch/>
                                  </pic:blipFill>
                                  <pic:spPr bwMode="auto">
                                    <a:xfrm>
                                      <a:off x="0" y="0"/>
                                      <a:ext cx="1082410" cy="1426077"/>
                                    </a:xfrm>
                                    <a:prstGeom prst="rect">
                                      <a:avLst/>
                                    </a:prstGeom>
                                    <a:noFill/>
                                    <a:ln>
                                      <a:noFill/>
                                    </a:ln>
                                    <a:extLst>
                                      <a:ext uri="{53640926-AAD7-44D8-BBD7-CCE9431645EC}">
                                        <a14:shadowObscured xmlns:a14="http://schemas.microsoft.com/office/drawing/2010/main"/>
                                      </a:ext>
                                    </a:extLst>
                                  </pic:spPr>
                                </pic:pic>
                              </a:graphicData>
                            </a:graphic>
                          </wp:inline>
                        </w:drawing>
                      </w:r>
                    </w:p>
                    <w:p w14:paraId="40C58F43" w14:textId="77777777" w:rsidR="00DA4FDF" w:rsidRDefault="00DA4FDF" w:rsidP="00DA4FDF">
                      <w:pPr>
                        <w:jc w:val="center"/>
                      </w:pPr>
                    </w:p>
                  </w:txbxContent>
                </v:textbox>
                <w10:wrap anchorx="margin" anchory="page"/>
              </v:roundrect>
            </w:pict>
          </mc:Fallback>
        </mc:AlternateContent>
      </w:r>
    </w:p>
    <w:p w14:paraId="09E0A862" w14:textId="28E48EDB" w:rsidR="00DA4FDF" w:rsidRDefault="00DA4FDF" w:rsidP="00DA4FDF"/>
    <w:p w14:paraId="61E3F4A6" w14:textId="1FD69CA0" w:rsidR="00DA4FDF" w:rsidRDefault="00A6167C" w:rsidP="00DA4FDF">
      <w:pPr>
        <w:spacing w:after="0"/>
      </w:pPr>
      <w:r>
        <w:rPr>
          <w:noProof/>
        </w:rPr>
        <mc:AlternateContent>
          <mc:Choice Requires="wps">
            <w:drawing>
              <wp:anchor distT="45720" distB="45720" distL="114300" distR="114300" simplePos="0" relativeHeight="251658244" behindDoc="0" locked="0" layoutInCell="1" allowOverlap="1" wp14:anchorId="65C9E421" wp14:editId="66F81F27">
                <wp:simplePos x="0" y="0"/>
                <wp:positionH relativeFrom="margin">
                  <wp:posOffset>1279059</wp:posOffset>
                </wp:positionH>
                <wp:positionV relativeFrom="paragraph">
                  <wp:posOffset>161925</wp:posOffset>
                </wp:positionV>
                <wp:extent cx="4857750" cy="1171575"/>
                <wp:effectExtent l="0" t="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171575"/>
                        </a:xfrm>
                        <a:prstGeom prst="rect">
                          <a:avLst/>
                        </a:prstGeom>
                        <a:solidFill>
                          <a:srgbClr val="FFFFFF"/>
                        </a:solidFill>
                        <a:ln w="9525">
                          <a:noFill/>
                          <a:miter lim="800000"/>
                          <a:headEnd/>
                          <a:tailEnd/>
                        </a:ln>
                      </wps:spPr>
                      <wps:txbx>
                        <w:txbxContent>
                          <w:p w14:paraId="714B73F5" w14:textId="1DB62529" w:rsidR="00DA4FDF" w:rsidRPr="00F8216F" w:rsidRDefault="00DA4FDF" w:rsidP="00DA4FDF">
                            <w:pPr>
                              <w:rPr>
                                <w:i/>
                                <w:iCs/>
                                <w:sz w:val="24"/>
                                <w:szCs w:val="24"/>
                              </w:rPr>
                            </w:pPr>
                            <w:r w:rsidRPr="00F8216F">
                              <w:rPr>
                                <w:i/>
                                <w:iCs/>
                                <w:sz w:val="24"/>
                                <w:szCs w:val="24"/>
                              </w:rPr>
                              <w:t>« </w:t>
                            </w:r>
                            <w:r w:rsidRPr="00604F41">
                              <w:rPr>
                                <w:i/>
                                <w:iCs/>
                                <w:sz w:val="22"/>
                                <w:szCs w:val="22"/>
                              </w:rPr>
                              <w:t>La précarité étudiante est un défi qui nous concerne tous. Avec la Fondation Abeille Assurances, nous voulons contribuer à bâtir des solutions durables en soutenant celles et ceux qui agissent concrètement sur le terrain</w:t>
                            </w:r>
                            <w:proofErr w:type="gramStart"/>
                            <w:r w:rsidR="008B4B5A">
                              <w:rPr>
                                <w:i/>
                                <w:iCs/>
                                <w:sz w:val="22"/>
                                <w:szCs w:val="22"/>
                              </w:rPr>
                              <w:t>.</w:t>
                            </w:r>
                            <w:r>
                              <w:rPr>
                                <w:i/>
                                <w:iCs/>
                                <w:sz w:val="24"/>
                                <w:szCs w:val="24"/>
                              </w:rPr>
                              <w:t>»</w:t>
                            </w:r>
                            <w:proofErr w:type="gramEnd"/>
                          </w:p>
                          <w:p w14:paraId="76AC6806" w14:textId="77777777" w:rsidR="00DA4FDF" w:rsidRPr="00F8216F" w:rsidRDefault="00DA4FDF" w:rsidP="00DA4FDF">
                            <w:pPr>
                              <w:rPr>
                                <w:sz w:val="24"/>
                                <w:szCs w:val="24"/>
                              </w:rPr>
                            </w:pPr>
                            <w:r w:rsidRPr="00F8216F">
                              <w:rPr>
                                <w:b/>
                                <w:bCs/>
                                <w:sz w:val="24"/>
                                <w:szCs w:val="24"/>
                              </w:rPr>
                              <w:t>Frédérique Vidal, Présidente de la Fondation Abeille Assurances</w:t>
                            </w:r>
                          </w:p>
                          <w:p w14:paraId="4F1FAF48" w14:textId="77777777" w:rsidR="00DA4FDF" w:rsidRPr="00F8216F" w:rsidRDefault="00DA4FDF" w:rsidP="00DA4FD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C9E421" id="_x0000_t202" coordsize="21600,21600" o:spt="202" path="m,l,21600r21600,l21600,xe">
                <v:stroke joinstyle="miter"/>
                <v:path gradientshapeok="t" o:connecttype="rect"/>
              </v:shapetype>
              <v:shape id="Zone de texte 2" o:spid="_x0000_s1027" type="#_x0000_t202" style="position:absolute;left:0;text-align:left;margin-left:100.7pt;margin-top:12.75pt;width:382.5pt;height:92.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" stroked="f">
                <v:textbox>
                  <w:txbxContent>
                    <w:p w14:paraId="714B73F5" w14:textId="1DB62529" w:rsidR="00DA4FDF" w:rsidRPr="00F8216F" w:rsidRDefault="00DA4FDF" w:rsidP="00DA4FDF">
                      <w:pPr>
                        <w:rPr>
                          <w:i/>
                          <w:iCs/>
                          <w:sz w:val="24"/>
                          <w:szCs w:val="24"/>
                        </w:rPr>
                      </w:pPr>
                      <w:r w:rsidRPr="00F8216F">
                        <w:rPr>
                          <w:i/>
                          <w:iCs/>
                          <w:sz w:val="24"/>
                          <w:szCs w:val="24"/>
                        </w:rPr>
                        <w:t>« </w:t>
                      </w:r>
                      <w:r w:rsidRPr="00604F41">
                        <w:rPr>
                          <w:i/>
                          <w:iCs/>
                          <w:sz w:val="22"/>
                          <w:szCs w:val="22"/>
                        </w:rPr>
                        <w:t>La précarité étudiante est un défi qui nous concerne tous. Avec la Fondation Abeille Assurances, nous voulons contribuer à bâtir des solutions durables en soutenant celles et ceux qui agissent concrètement sur le terrain</w:t>
                      </w:r>
                      <w:proofErr w:type="gramStart"/>
                      <w:r w:rsidR="008B4B5A">
                        <w:rPr>
                          <w:i/>
                          <w:iCs/>
                          <w:sz w:val="22"/>
                          <w:szCs w:val="22"/>
                        </w:rPr>
                        <w:t>.</w:t>
                      </w:r>
                      <w:r>
                        <w:rPr>
                          <w:i/>
                          <w:iCs/>
                          <w:sz w:val="24"/>
                          <w:szCs w:val="24"/>
                        </w:rPr>
                        <w:t>»</w:t>
                      </w:r>
                      <w:proofErr w:type="gramEnd"/>
                    </w:p>
                    <w:p w14:paraId="76AC6806" w14:textId="77777777" w:rsidR="00DA4FDF" w:rsidRPr="00F8216F" w:rsidRDefault="00DA4FDF" w:rsidP="00DA4FDF">
                      <w:pPr>
                        <w:rPr>
                          <w:sz w:val="24"/>
                          <w:szCs w:val="24"/>
                        </w:rPr>
                      </w:pPr>
                      <w:r w:rsidRPr="00F8216F">
                        <w:rPr>
                          <w:b/>
                          <w:bCs/>
                          <w:sz w:val="24"/>
                          <w:szCs w:val="24"/>
                        </w:rPr>
                        <w:t>Frédérique Vidal, Présidente de la Fondation Abeille Assurances</w:t>
                      </w:r>
                    </w:p>
                    <w:p w14:paraId="4F1FAF48" w14:textId="77777777" w:rsidR="00DA4FDF" w:rsidRPr="00F8216F" w:rsidRDefault="00DA4FDF" w:rsidP="00DA4FDF">
                      <w:pPr>
                        <w:rPr>
                          <w:sz w:val="24"/>
                          <w:szCs w:val="24"/>
                        </w:rPr>
                      </w:pPr>
                    </w:p>
                  </w:txbxContent>
                </v:textbox>
                <w10:wrap type="square" anchorx="margin"/>
              </v:shape>
            </w:pict>
          </mc:Fallback>
        </mc:AlternateContent>
      </w:r>
      <w:r w:rsidR="6E3D6CF3">
        <w:t xml:space="preserve">                                           </w:t>
      </w:r>
    </w:p>
    <w:p w14:paraId="012D748D" w14:textId="4E0581B5" w:rsidR="00DA4FDF" w:rsidRPr="009B06BE" w:rsidRDefault="00DA4FDF" w:rsidP="00DA4FDF">
      <w:pPr>
        <w:spacing w:after="0"/>
      </w:pPr>
      <w:r>
        <w:t xml:space="preserve">                                          </w:t>
      </w:r>
    </w:p>
    <w:p w14:paraId="47DCFC72" w14:textId="453F81FE" w:rsidR="00DA4FDF" w:rsidRDefault="00DA4FDF" w:rsidP="00DA4FDF">
      <w:pPr>
        <w:tabs>
          <w:tab w:val="left" w:pos="1845"/>
        </w:tabs>
        <w:spacing w:after="0"/>
      </w:pPr>
      <w:r>
        <w:t xml:space="preserve">                                        </w:t>
      </w:r>
    </w:p>
    <w:p w14:paraId="03CD763D" w14:textId="37C90403" w:rsidR="00DA4FDF" w:rsidRDefault="00DA4FDF" w:rsidP="00DA4FDF">
      <w:pPr>
        <w:tabs>
          <w:tab w:val="left" w:pos="1845"/>
        </w:tabs>
        <w:spacing w:after="0"/>
      </w:pPr>
      <w:r>
        <w:t xml:space="preserve">                                       </w:t>
      </w:r>
    </w:p>
    <w:p w14:paraId="7C3DB269" w14:textId="77777777" w:rsidR="00DA4FDF" w:rsidRDefault="00DA4FDF" w:rsidP="00DA4FDF">
      <w:pPr>
        <w:tabs>
          <w:tab w:val="left" w:pos="1845"/>
        </w:tabs>
        <w:spacing w:after="0"/>
      </w:pPr>
    </w:p>
    <w:p w14:paraId="18A58089" w14:textId="77777777" w:rsidR="00375759" w:rsidRDefault="00375759" w:rsidP="006B71DA">
      <w:pPr>
        <w:spacing w:before="0" w:after="0"/>
        <w:jc w:val="left"/>
        <w:rPr>
          <w:b/>
          <w:bCs/>
          <w:sz w:val="24"/>
          <w:szCs w:val="24"/>
        </w:rPr>
      </w:pPr>
    </w:p>
    <w:p w14:paraId="28C45009" w14:textId="77777777" w:rsidR="00375759" w:rsidRDefault="00375759" w:rsidP="006B71DA">
      <w:pPr>
        <w:spacing w:before="0" w:after="0"/>
        <w:jc w:val="left"/>
        <w:rPr>
          <w:b/>
          <w:bCs/>
          <w:sz w:val="24"/>
          <w:szCs w:val="24"/>
        </w:rPr>
      </w:pPr>
    </w:p>
    <w:p w14:paraId="27892E30" w14:textId="77777777" w:rsidR="00375759" w:rsidRDefault="00375759" w:rsidP="006B71DA">
      <w:pPr>
        <w:spacing w:before="0" w:after="0"/>
        <w:jc w:val="left"/>
        <w:rPr>
          <w:b/>
          <w:bCs/>
          <w:sz w:val="24"/>
          <w:szCs w:val="24"/>
        </w:rPr>
      </w:pPr>
    </w:p>
    <w:p w14:paraId="0C930AA7" w14:textId="77777777" w:rsidR="00375759" w:rsidRDefault="00375759" w:rsidP="006B71DA">
      <w:pPr>
        <w:spacing w:before="0" w:after="0"/>
        <w:jc w:val="left"/>
        <w:rPr>
          <w:b/>
          <w:bCs/>
          <w:sz w:val="24"/>
          <w:szCs w:val="24"/>
        </w:rPr>
      </w:pPr>
    </w:p>
    <w:p w14:paraId="27C3F75F" w14:textId="77777777" w:rsidR="00F423CA" w:rsidRDefault="00F423CA">
      <w:pPr>
        <w:rPr>
          <w:b/>
          <w:bCs/>
          <w:sz w:val="24"/>
          <w:szCs w:val="24"/>
        </w:rPr>
      </w:pPr>
      <w:r>
        <w:rPr>
          <w:b/>
          <w:bCs/>
          <w:sz w:val="24"/>
          <w:szCs w:val="24"/>
        </w:rPr>
        <w:br w:type="page"/>
      </w:r>
    </w:p>
    <w:p w14:paraId="08FA6E24" w14:textId="3FCC9D86" w:rsidR="00604F41" w:rsidRPr="000F762E" w:rsidRDefault="00B94129" w:rsidP="006B71DA">
      <w:pPr>
        <w:spacing w:before="0" w:after="0"/>
        <w:jc w:val="left"/>
        <w:rPr>
          <w:b/>
          <w:bCs/>
          <w:sz w:val="24"/>
          <w:szCs w:val="24"/>
        </w:rPr>
      </w:pPr>
      <w:r w:rsidRPr="000F762E">
        <w:rPr>
          <w:b/>
          <w:bCs/>
          <w:sz w:val="24"/>
          <w:szCs w:val="24"/>
        </w:rPr>
        <w:lastRenderedPageBreak/>
        <w:t>Cinq projets déjà soutenus</w:t>
      </w:r>
      <w:r w:rsidR="00375759">
        <w:rPr>
          <w:b/>
          <w:bCs/>
          <w:sz w:val="24"/>
          <w:szCs w:val="24"/>
        </w:rPr>
        <w:t xml:space="preserve"> à l’issu du premier appel à projets</w:t>
      </w:r>
    </w:p>
    <w:p w14:paraId="7EA81BC5" w14:textId="77777777" w:rsidR="00B94129" w:rsidRPr="000F762E" w:rsidRDefault="00B94129" w:rsidP="006B71DA">
      <w:pPr>
        <w:spacing w:before="0" w:after="0"/>
        <w:jc w:val="left"/>
        <w:rPr>
          <w:sz w:val="16"/>
          <w:szCs w:val="16"/>
        </w:rPr>
      </w:pPr>
    </w:p>
    <w:p w14:paraId="4A7FE250" w14:textId="1302FC2A" w:rsidR="00B94129" w:rsidRPr="00375759" w:rsidRDefault="00B94129" w:rsidP="00B94129">
      <w:pPr>
        <w:spacing w:before="0" w:after="0"/>
        <w:rPr>
          <w:sz w:val="22"/>
          <w:szCs w:val="22"/>
        </w:rPr>
      </w:pPr>
      <w:r w:rsidRPr="00375759">
        <w:rPr>
          <w:sz w:val="22"/>
          <w:szCs w:val="22"/>
        </w:rPr>
        <w:t xml:space="preserve">En juillet 2025, la Fondation Abeille Assurances a </w:t>
      </w:r>
      <w:r w:rsidR="00BB27FD" w:rsidRPr="00375759">
        <w:rPr>
          <w:sz w:val="22"/>
          <w:szCs w:val="22"/>
        </w:rPr>
        <w:t xml:space="preserve">soutenu </w:t>
      </w:r>
      <w:r w:rsidRPr="00375759">
        <w:rPr>
          <w:sz w:val="22"/>
          <w:szCs w:val="22"/>
        </w:rPr>
        <w:t>cinq initiatives associatives pour leur impact social direct, leur ancrage territorial et leur capacité à répondre aux besoins urgents des étudiants en matière d’alimentation, de logement et d’insertion professionnelle :</w:t>
      </w:r>
      <w:r w:rsidRPr="00375759">
        <w:rPr>
          <w:b/>
          <w:bCs/>
          <w:sz w:val="22"/>
          <w:szCs w:val="22"/>
        </w:rPr>
        <w:t xml:space="preserve"> </w:t>
      </w:r>
    </w:p>
    <w:p w14:paraId="78930B17" w14:textId="440F6FE5" w:rsidR="00B94129" w:rsidRPr="00375759" w:rsidRDefault="5BEE82A3" w:rsidP="2A3B90C4">
      <w:pPr>
        <w:pStyle w:val="Paragraphedeliste"/>
        <w:rPr>
          <w:sz w:val="22"/>
          <w:szCs w:val="22"/>
        </w:rPr>
      </w:pPr>
      <w:r w:rsidRPr="00375759">
        <w:rPr>
          <w:b/>
          <w:bCs/>
          <w:sz w:val="22"/>
          <w:szCs w:val="22"/>
        </w:rPr>
        <w:t xml:space="preserve">100 % </w:t>
      </w:r>
      <w:proofErr w:type="spellStart"/>
      <w:r w:rsidRPr="00375759">
        <w:rPr>
          <w:b/>
          <w:bCs/>
          <w:sz w:val="22"/>
          <w:szCs w:val="22"/>
        </w:rPr>
        <w:t>Handinamique</w:t>
      </w:r>
      <w:proofErr w:type="spellEnd"/>
      <w:r w:rsidRPr="00375759">
        <w:rPr>
          <w:b/>
          <w:bCs/>
          <w:sz w:val="22"/>
          <w:szCs w:val="22"/>
        </w:rPr>
        <w:t xml:space="preserve"> </w:t>
      </w:r>
      <w:r w:rsidRPr="00375759">
        <w:rPr>
          <w:sz w:val="22"/>
          <w:szCs w:val="22"/>
        </w:rPr>
        <w:t xml:space="preserve">(emploi) : </w:t>
      </w:r>
      <w:r w:rsidR="3F14F9F2" w:rsidRPr="00375759">
        <w:rPr>
          <w:sz w:val="22"/>
          <w:szCs w:val="22"/>
        </w:rPr>
        <w:t>m</w:t>
      </w:r>
      <w:r w:rsidRPr="00375759">
        <w:rPr>
          <w:sz w:val="22"/>
          <w:szCs w:val="22"/>
        </w:rPr>
        <w:t>ise en place de bourses spécifiques pour des étudiants en situation de handicap, afin de faciliter leur accès à l’emploi</w:t>
      </w:r>
      <w:r w:rsidR="7CEAD044" w:rsidRPr="00375759">
        <w:rPr>
          <w:sz w:val="22"/>
          <w:szCs w:val="22"/>
        </w:rPr>
        <w:t xml:space="preserve"> ;</w:t>
      </w:r>
    </w:p>
    <w:p w14:paraId="4D6151BD" w14:textId="68497C37" w:rsidR="00B94129" w:rsidRPr="00375759" w:rsidRDefault="5BEE82A3" w:rsidP="2A3B90C4">
      <w:pPr>
        <w:pStyle w:val="Paragraphedeliste"/>
        <w:rPr>
          <w:sz w:val="22"/>
          <w:szCs w:val="22"/>
        </w:rPr>
      </w:pPr>
      <w:proofErr w:type="spellStart"/>
      <w:r w:rsidRPr="00375759">
        <w:rPr>
          <w:b/>
          <w:bCs/>
          <w:sz w:val="22"/>
          <w:szCs w:val="22"/>
        </w:rPr>
        <w:t>Hophop</w:t>
      </w:r>
      <w:proofErr w:type="spellEnd"/>
      <w:r w:rsidRPr="00375759">
        <w:rPr>
          <w:b/>
          <w:bCs/>
          <w:sz w:val="22"/>
          <w:szCs w:val="22"/>
        </w:rPr>
        <w:t xml:space="preserve"> Food </w:t>
      </w:r>
      <w:r w:rsidRPr="00375759">
        <w:rPr>
          <w:sz w:val="22"/>
          <w:szCs w:val="22"/>
        </w:rPr>
        <w:t xml:space="preserve">(alimentation) : </w:t>
      </w:r>
      <w:r w:rsidR="389A938D" w:rsidRPr="00375759">
        <w:rPr>
          <w:sz w:val="22"/>
          <w:szCs w:val="22"/>
        </w:rPr>
        <w:t>d</w:t>
      </w:r>
      <w:r w:rsidRPr="00375759">
        <w:rPr>
          <w:sz w:val="22"/>
          <w:szCs w:val="22"/>
        </w:rPr>
        <w:t xml:space="preserve">éploiement à Grenoble d’un dispositif de paniers alimentaires solidaires en </w:t>
      </w:r>
      <w:r w:rsidR="3C208ACB" w:rsidRPr="00375759">
        <w:rPr>
          <w:sz w:val="22"/>
          <w:szCs w:val="22"/>
        </w:rPr>
        <w:t>“</w:t>
      </w:r>
      <w:r w:rsidRPr="00375759">
        <w:rPr>
          <w:sz w:val="22"/>
          <w:szCs w:val="22"/>
        </w:rPr>
        <w:t xml:space="preserve">click and </w:t>
      </w:r>
      <w:proofErr w:type="spellStart"/>
      <w:r w:rsidRPr="00375759">
        <w:rPr>
          <w:sz w:val="22"/>
          <w:szCs w:val="22"/>
        </w:rPr>
        <w:t>collect</w:t>
      </w:r>
      <w:proofErr w:type="spellEnd"/>
      <w:r w:rsidR="4A871D07" w:rsidRPr="00375759">
        <w:rPr>
          <w:sz w:val="22"/>
          <w:szCs w:val="22"/>
        </w:rPr>
        <w:t>”</w:t>
      </w:r>
      <w:r w:rsidRPr="00375759">
        <w:rPr>
          <w:sz w:val="22"/>
          <w:szCs w:val="22"/>
        </w:rPr>
        <w:t xml:space="preserve"> à destination des étudiants en situation de précarité, avec un objectif de 25 000 paniers distribués en deux ans</w:t>
      </w:r>
      <w:r w:rsidR="12A4C4B7" w:rsidRPr="00375759">
        <w:rPr>
          <w:sz w:val="22"/>
          <w:szCs w:val="22"/>
        </w:rPr>
        <w:t xml:space="preserve"> ;</w:t>
      </w:r>
    </w:p>
    <w:p w14:paraId="1DC74134" w14:textId="59BA7567" w:rsidR="00B94129" w:rsidRPr="00375759" w:rsidRDefault="5BEE82A3" w:rsidP="2A3B90C4">
      <w:pPr>
        <w:pStyle w:val="Paragraphedeliste"/>
        <w:rPr>
          <w:sz w:val="22"/>
          <w:szCs w:val="22"/>
        </w:rPr>
      </w:pPr>
      <w:proofErr w:type="spellStart"/>
      <w:r w:rsidRPr="00375759">
        <w:rPr>
          <w:b/>
          <w:bCs/>
          <w:sz w:val="22"/>
          <w:szCs w:val="22"/>
        </w:rPr>
        <w:t>Propulseo</w:t>
      </w:r>
      <w:proofErr w:type="spellEnd"/>
      <w:r w:rsidRPr="00375759">
        <w:rPr>
          <w:b/>
          <w:bCs/>
          <w:sz w:val="22"/>
          <w:szCs w:val="22"/>
        </w:rPr>
        <w:t xml:space="preserve"> </w:t>
      </w:r>
      <w:r w:rsidRPr="00375759">
        <w:rPr>
          <w:sz w:val="22"/>
          <w:szCs w:val="22"/>
        </w:rPr>
        <w:t xml:space="preserve">(emploi) : </w:t>
      </w:r>
      <w:r w:rsidR="1C7030B5" w:rsidRPr="00375759">
        <w:rPr>
          <w:sz w:val="22"/>
          <w:szCs w:val="22"/>
        </w:rPr>
        <w:t>a</w:t>
      </w:r>
      <w:r w:rsidRPr="00375759">
        <w:rPr>
          <w:sz w:val="22"/>
          <w:szCs w:val="22"/>
        </w:rPr>
        <w:t>ccompagnement de 5 à 10 étudiants via des bourses, du mentorat et des ateliers de professionnalisation</w:t>
      </w:r>
      <w:r w:rsidR="7E100A7F" w:rsidRPr="00375759">
        <w:rPr>
          <w:sz w:val="22"/>
          <w:szCs w:val="22"/>
        </w:rPr>
        <w:t xml:space="preserve"> ;</w:t>
      </w:r>
    </w:p>
    <w:p w14:paraId="7790183D" w14:textId="4160D3F2" w:rsidR="00B94129" w:rsidRPr="00375759" w:rsidRDefault="5BEE82A3" w:rsidP="2A3B90C4">
      <w:pPr>
        <w:pStyle w:val="Paragraphedeliste"/>
        <w:rPr>
          <w:sz w:val="22"/>
          <w:szCs w:val="22"/>
        </w:rPr>
      </w:pPr>
      <w:r w:rsidRPr="00375759">
        <w:rPr>
          <w:b/>
          <w:bCs/>
          <w:sz w:val="22"/>
          <w:szCs w:val="22"/>
        </w:rPr>
        <w:t xml:space="preserve">Le Refuge </w:t>
      </w:r>
      <w:r w:rsidRPr="00375759">
        <w:rPr>
          <w:sz w:val="22"/>
          <w:szCs w:val="22"/>
        </w:rPr>
        <w:t xml:space="preserve">(logement) : </w:t>
      </w:r>
      <w:r w:rsidR="4B37CD92" w:rsidRPr="00375759">
        <w:rPr>
          <w:sz w:val="22"/>
          <w:szCs w:val="22"/>
        </w:rPr>
        <w:t>s</w:t>
      </w:r>
      <w:r w:rsidRPr="00375759">
        <w:rPr>
          <w:sz w:val="22"/>
          <w:szCs w:val="22"/>
        </w:rPr>
        <w:t>outien au développement d’un lieu d’accueil à Montpellier, permettant l’hébergement de jeunes étudiant</w:t>
      </w:r>
      <w:r w:rsidR="32477E2C" w:rsidRPr="00375759">
        <w:rPr>
          <w:sz w:val="22"/>
          <w:szCs w:val="22"/>
        </w:rPr>
        <w:t>s</w:t>
      </w:r>
      <w:r w:rsidRPr="00375759">
        <w:rPr>
          <w:sz w:val="22"/>
          <w:szCs w:val="22"/>
        </w:rPr>
        <w:t> LGBT+ en rupture familiale (jusqu’à 5 places par an)</w:t>
      </w:r>
      <w:r w:rsidR="5D1A4BDE" w:rsidRPr="00375759">
        <w:rPr>
          <w:sz w:val="22"/>
          <w:szCs w:val="22"/>
        </w:rPr>
        <w:t xml:space="preserve"> ;</w:t>
      </w:r>
    </w:p>
    <w:p w14:paraId="6652D097" w14:textId="37302380" w:rsidR="00B94129" w:rsidRPr="00375759" w:rsidRDefault="5BEE82A3" w:rsidP="2A3B90C4">
      <w:pPr>
        <w:pStyle w:val="Paragraphedeliste"/>
        <w:rPr>
          <w:sz w:val="22"/>
          <w:szCs w:val="22"/>
        </w:rPr>
      </w:pPr>
      <w:r w:rsidRPr="00375759">
        <w:rPr>
          <w:b/>
          <w:bCs/>
          <w:sz w:val="22"/>
          <w:szCs w:val="22"/>
        </w:rPr>
        <w:t xml:space="preserve">Écoles ETRE </w:t>
      </w:r>
      <w:r w:rsidRPr="00375759">
        <w:rPr>
          <w:sz w:val="22"/>
          <w:szCs w:val="22"/>
        </w:rPr>
        <w:t xml:space="preserve">(emploi) : </w:t>
      </w:r>
      <w:r w:rsidR="6DCEC333" w:rsidRPr="00375759">
        <w:rPr>
          <w:sz w:val="22"/>
          <w:szCs w:val="22"/>
        </w:rPr>
        <w:t>c</w:t>
      </w:r>
      <w:r w:rsidRPr="00375759">
        <w:rPr>
          <w:sz w:val="22"/>
          <w:szCs w:val="22"/>
        </w:rPr>
        <w:t xml:space="preserve">réation de nouvelles formations aux métiers de la transition écologique à destination de jeunes en décrochage scolaire, à Lille </w:t>
      </w:r>
      <w:r w:rsidR="00375759" w:rsidRPr="00375759">
        <w:rPr>
          <w:sz w:val="22"/>
          <w:szCs w:val="22"/>
        </w:rPr>
        <w:t xml:space="preserve">(59) </w:t>
      </w:r>
      <w:r w:rsidRPr="00375759">
        <w:rPr>
          <w:sz w:val="22"/>
          <w:szCs w:val="22"/>
        </w:rPr>
        <w:t>et Argentonnay (79).</w:t>
      </w:r>
    </w:p>
    <w:p w14:paraId="3E642D1D" w14:textId="77777777" w:rsidR="00B94129" w:rsidRPr="00375759" w:rsidRDefault="00B94129" w:rsidP="00B94129">
      <w:pPr>
        <w:spacing w:before="0" w:after="0"/>
        <w:jc w:val="left"/>
        <w:rPr>
          <w:sz w:val="22"/>
          <w:szCs w:val="22"/>
        </w:rPr>
      </w:pPr>
    </w:p>
    <w:p w14:paraId="1F03659D" w14:textId="5DBC15DC" w:rsidR="00B94129" w:rsidRPr="00375759" w:rsidRDefault="00B94129" w:rsidP="00B94129">
      <w:pPr>
        <w:spacing w:before="0" w:after="0"/>
        <w:jc w:val="left"/>
        <w:rPr>
          <w:sz w:val="22"/>
          <w:szCs w:val="22"/>
        </w:rPr>
      </w:pPr>
      <w:r w:rsidRPr="00375759">
        <w:rPr>
          <w:sz w:val="22"/>
          <w:szCs w:val="22"/>
        </w:rPr>
        <w:t>Ces premiers soutiens témoignent de la volonté de la Fondation de favoriser la diversité des réponses, en combinant aide alimentaire, logement solidaire et accompagnement vers l’emploi.</w:t>
      </w:r>
    </w:p>
    <w:p w14:paraId="795E5CBB" w14:textId="77777777" w:rsidR="00B94129" w:rsidRPr="00B94129" w:rsidRDefault="00B94129" w:rsidP="006B71DA">
      <w:pPr>
        <w:spacing w:before="0" w:after="0"/>
        <w:jc w:val="left"/>
        <w:rPr>
          <w:sz w:val="22"/>
          <w:szCs w:val="22"/>
        </w:rPr>
      </w:pPr>
    </w:p>
    <w:p w14:paraId="21F8B0D0" w14:textId="77777777" w:rsidR="00604F41" w:rsidRDefault="00604F41" w:rsidP="006B71DA">
      <w:pPr>
        <w:spacing w:before="0" w:after="0"/>
        <w:jc w:val="left"/>
      </w:pPr>
    </w:p>
    <w:p w14:paraId="7D4939C5" w14:textId="77777777" w:rsidR="00DB68A4" w:rsidRDefault="00DB68A4" w:rsidP="00890789">
      <w:pPr>
        <w:pStyle w:val="Tableausous-titregauche"/>
        <w:rPr>
          <w:sz w:val="28"/>
          <w:szCs w:val="28"/>
        </w:rPr>
      </w:pPr>
    </w:p>
    <w:p w14:paraId="4ED8A32A" w14:textId="7E938B05" w:rsidR="00890789" w:rsidRPr="00890789" w:rsidRDefault="00890789" w:rsidP="00890789">
      <w:pPr>
        <w:pStyle w:val="Tableausous-titregauche"/>
        <w:rPr>
          <w:sz w:val="28"/>
          <w:szCs w:val="28"/>
        </w:rPr>
      </w:pPr>
      <w:r w:rsidRPr="00890789">
        <w:rPr>
          <w:noProof/>
          <w:sz w:val="28"/>
          <w:szCs w:val="28"/>
        </w:rPr>
        <mc:AlternateContent>
          <mc:Choice Requires="wpg">
            <w:drawing>
              <wp:anchor distT="0" distB="0" distL="114300" distR="114300" simplePos="0" relativeHeight="251658241" behindDoc="1" locked="0" layoutInCell="1" allowOverlap="1" wp14:anchorId="7471EEED" wp14:editId="463DBFAE">
                <wp:simplePos x="0" y="0"/>
                <wp:positionH relativeFrom="column">
                  <wp:posOffset>-720090</wp:posOffset>
                </wp:positionH>
                <wp:positionV relativeFrom="page">
                  <wp:posOffset>8595360</wp:posOffset>
                </wp:positionV>
                <wp:extent cx="7560000" cy="2095200"/>
                <wp:effectExtent l="0" t="0" r="3175" b="635"/>
                <wp:wrapNone/>
                <wp:docPr id="14" name="Grou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0000" cy="2095200"/>
                          <a:chOff x="0" y="0"/>
                          <a:chExt cx="7560000" cy="2093913"/>
                        </a:xfrm>
                      </wpg:grpSpPr>
                      <wps:wsp>
                        <wps:cNvPr id="15" name="Rectangle 15"/>
                        <wps:cNvSpPr/>
                        <wps:spPr>
                          <a:xfrm>
                            <a:off x="0" y="260350"/>
                            <a:ext cx="7559674" cy="18335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5"/>
                        <wps:cNvSpPr>
                          <a:spLocks/>
                        </wps:cNvSpPr>
                        <wps:spPr bwMode="auto">
                          <a:xfrm>
                            <a:off x="1" y="0"/>
                            <a:ext cx="7559999" cy="2093913"/>
                          </a:xfrm>
                          <a:custGeom>
                            <a:avLst/>
                            <a:gdLst>
                              <a:gd name="T0" fmla="*/ 721 w 2381"/>
                              <a:gd name="T1" fmla="*/ 364 h 657"/>
                              <a:gd name="T2" fmla="*/ 2381 w 2381"/>
                              <a:gd name="T3" fmla="*/ 139 h 657"/>
                              <a:gd name="T4" fmla="*/ 2381 w 2381"/>
                              <a:gd name="T5" fmla="*/ 0 h 657"/>
                              <a:gd name="T6" fmla="*/ 686 w 2381"/>
                              <a:gd name="T7" fmla="*/ 233 h 657"/>
                              <a:gd name="T8" fmla="*/ 0 w 2381"/>
                              <a:gd name="T9" fmla="*/ 495 h 657"/>
                              <a:gd name="T10" fmla="*/ 0 w 2381"/>
                              <a:gd name="T11" fmla="*/ 657 h 657"/>
                              <a:gd name="T12" fmla="*/ 721 w 2381"/>
                              <a:gd name="T13" fmla="*/ 364 h 657"/>
                            </a:gdLst>
                            <a:ahLst/>
                            <a:cxnLst>
                              <a:cxn ang="0">
                                <a:pos x="T0" y="T1"/>
                              </a:cxn>
                              <a:cxn ang="0">
                                <a:pos x="T2" y="T3"/>
                              </a:cxn>
                              <a:cxn ang="0">
                                <a:pos x="T4" y="T5"/>
                              </a:cxn>
                              <a:cxn ang="0">
                                <a:pos x="T6" y="T7"/>
                              </a:cxn>
                              <a:cxn ang="0">
                                <a:pos x="T8" y="T9"/>
                              </a:cxn>
                              <a:cxn ang="0">
                                <a:pos x="T10" y="T11"/>
                              </a:cxn>
                              <a:cxn ang="0">
                                <a:pos x="T12" y="T13"/>
                              </a:cxn>
                            </a:cxnLst>
                            <a:rect l="0" t="0" r="r" b="b"/>
                            <a:pathLst>
                              <a:path w="2381" h="657">
                                <a:moveTo>
                                  <a:pt x="721" y="364"/>
                                </a:moveTo>
                                <a:cubicBezTo>
                                  <a:pt x="1202" y="238"/>
                                  <a:pt x="1795" y="158"/>
                                  <a:pt x="2381" y="139"/>
                                </a:cubicBezTo>
                                <a:cubicBezTo>
                                  <a:pt x="2381" y="0"/>
                                  <a:pt x="2381" y="0"/>
                                  <a:pt x="2381" y="0"/>
                                </a:cubicBezTo>
                                <a:cubicBezTo>
                                  <a:pt x="1783" y="20"/>
                                  <a:pt x="1178" y="103"/>
                                  <a:pt x="686" y="233"/>
                                </a:cubicBezTo>
                                <a:cubicBezTo>
                                  <a:pt x="452" y="296"/>
                                  <a:pt x="191" y="382"/>
                                  <a:pt x="0" y="495"/>
                                </a:cubicBezTo>
                                <a:cubicBezTo>
                                  <a:pt x="0" y="657"/>
                                  <a:pt x="0" y="657"/>
                                  <a:pt x="0" y="657"/>
                                </a:cubicBezTo>
                                <a:cubicBezTo>
                                  <a:pt x="130" y="564"/>
                                  <a:pt x="359" y="460"/>
                                  <a:pt x="721" y="364"/>
                                </a:cubicBezTo>
                                <a:close/>
                              </a:path>
                            </a:pathLst>
                          </a:custGeom>
                          <a:solidFill>
                            <a:srgbClr val="FFD50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group id="Groupe 4" style="position:absolute;margin-left:-56.7pt;margin-top:676.8pt;width:595.3pt;height:165pt;z-index:-251658240;mso-position-vertical-relative:page;mso-width-relative:margin;mso-height-relative:margin" coordsize="75600,20939" o:spid="_x0000_s1026" w14:anchorId="79E2BB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">
                <o:lock v:ext="edit" aspectratio="t"/>
                <v:rect id="Rectangle 15" style="position:absolute;top:2603;width:75596;height:18336;visibility:visible;mso-wrap-style:square;v-text-anchor:middle" o:spid="_x0000_s102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v:shape id="Freeform 5" style="position:absolute;width:75600;height:20939;visibility:visible;mso-wrap-style:square;v-text-anchor:top" coordsize="2381,657" o:spid="_x0000_s1028" fillcolor="#ffd505" stroked="f" path="m721,364c1202,238,1795,158,2381,139,2381,,2381,,2381,,1783,20,1178,103,686,233,452,296,191,382,,495,,657,,657,,657,130,564,359,460,721,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">
                  <v:path arrowok="t" o:connecttype="custom" o:connectlocs="2289273,1160098;7559999,443004;7559999,0;2178143,742590;0,1577606;0,2093913;2289273,1160098" o:connectangles="0,0,0,0,0,0,0"/>
                </v:shape>
                <w10:wrap anchory="page"/>
              </v:group>
            </w:pict>
          </mc:Fallback>
        </mc:AlternateContent>
      </w:r>
      <w:r w:rsidRPr="00890789">
        <w:rPr>
          <w:sz w:val="28"/>
          <w:szCs w:val="28"/>
        </w:rPr>
        <w:t>Contact</w:t>
      </w:r>
      <w:bookmarkEnd w:id="0"/>
      <w:r w:rsidRPr="00890789">
        <w:rPr>
          <w:sz w:val="28"/>
          <w:szCs w:val="28"/>
        </w:rPr>
        <w:t xml:space="preserve">s Presse </w:t>
      </w:r>
    </w:p>
    <w:p w14:paraId="0B9BEDF9" w14:textId="213466D7" w:rsidR="00890789" w:rsidRDefault="00890789" w:rsidP="005A0229">
      <w:pPr>
        <w:rPr>
          <w:rFonts w:ascii="Source Sans Pro" w:hAnsi="Source Sans Pro"/>
        </w:rPr>
      </w:pPr>
      <w:r>
        <w:rPr>
          <w:rFonts w:ascii="Source Sans Pro" w:hAnsi="Source Sans Pro"/>
        </w:rPr>
        <w:t>Abeille Assurances</w:t>
      </w:r>
    </w:p>
    <w:p w14:paraId="508D9A26" w14:textId="799E1E28" w:rsidR="00890789" w:rsidRPr="00890789" w:rsidRDefault="00890789" w:rsidP="00890789">
      <w:pPr>
        <w:pStyle w:val="Pucesniveau1"/>
        <w:rPr>
          <w:rFonts w:ascii="Source Sans Pro" w:hAnsi="Source Sans Pro"/>
          <w:lang w:val="en-US"/>
        </w:rPr>
      </w:pPr>
      <w:r w:rsidRPr="00890789">
        <w:rPr>
          <w:rFonts w:ascii="Source Sans Pro" w:hAnsi="Source Sans Pro"/>
          <w:b/>
          <w:bCs/>
          <w:lang w:val="en-US"/>
        </w:rPr>
        <w:t xml:space="preserve">Karim </w:t>
      </w:r>
      <w:proofErr w:type="spellStart"/>
      <w:r w:rsidRPr="00890789">
        <w:rPr>
          <w:rFonts w:ascii="Source Sans Pro" w:hAnsi="Source Sans Pro"/>
          <w:b/>
          <w:bCs/>
          <w:lang w:val="en-US"/>
        </w:rPr>
        <w:t>Mokrane</w:t>
      </w:r>
      <w:proofErr w:type="spellEnd"/>
      <w:r w:rsidRPr="00890789">
        <w:rPr>
          <w:rFonts w:ascii="Source Sans Pro" w:hAnsi="Source Sans Pro"/>
          <w:lang w:val="en-US"/>
        </w:rPr>
        <w:t xml:space="preserve">       06 73 77 90 69       karim.mokrane@abeille-assurance</w:t>
      </w:r>
      <w:r w:rsidR="00F26C46">
        <w:rPr>
          <w:rFonts w:ascii="Source Sans Pro" w:hAnsi="Source Sans Pro"/>
          <w:lang w:val="en-US"/>
        </w:rPr>
        <w:t>s</w:t>
      </w:r>
      <w:r w:rsidRPr="00890789">
        <w:rPr>
          <w:rFonts w:ascii="Source Sans Pro" w:hAnsi="Source Sans Pro"/>
          <w:lang w:val="en-US"/>
        </w:rPr>
        <w:t>.fr</w:t>
      </w:r>
    </w:p>
    <w:p w14:paraId="0AEDF9FC" w14:textId="55842072" w:rsidR="00890789" w:rsidRDefault="00890789" w:rsidP="00890789">
      <w:pPr>
        <w:rPr>
          <w:rFonts w:ascii="Source Sans Pro" w:hAnsi="Source Sans Pro"/>
          <w:lang w:val="en-US"/>
        </w:rPr>
      </w:pPr>
      <w:proofErr w:type="spellStart"/>
      <w:r>
        <w:rPr>
          <w:rFonts w:ascii="Source Sans Pro" w:hAnsi="Source Sans Pro"/>
          <w:lang w:val="en-US"/>
        </w:rPr>
        <w:t>Agence</w:t>
      </w:r>
      <w:proofErr w:type="spellEnd"/>
      <w:r>
        <w:rPr>
          <w:rFonts w:ascii="Source Sans Pro" w:hAnsi="Source Sans Pro"/>
          <w:lang w:val="en-US"/>
        </w:rPr>
        <w:t xml:space="preserve"> Presse Convictions </w:t>
      </w:r>
    </w:p>
    <w:p w14:paraId="3CAD28B8" w14:textId="35F4F259" w:rsidR="00890789" w:rsidRPr="00890789" w:rsidRDefault="00D7788B" w:rsidP="00890789">
      <w:pPr>
        <w:pStyle w:val="Paragraphedeliste"/>
        <w:numPr>
          <w:ilvl w:val="0"/>
          <w:numId w:val="10"/>
        </w:numPr>
        <w:rPr>
          <w:rFonts w:ascii="Source Sans Pro" w:hAnsi="Source Sans Pro"/>
        </w:rPr>
      </w:pPr>
      <w:r>
        <w:rPr>
          <w:rFonts w:ascii="Source Sans Pro" w:hAnsi="Source Sans Pro"/>
          <w:b/>
          <w:bCs/>
        </w:rPr>
        <w:t>Esther</w:t>
      </w:r>
      <w:r w:rsidR="00890789" w:rsidRPr="00890789">
        <w:rPr>
          <w:rFonts w:ascii="Source Sans Pro" w:hAnsi="Source Sans Pro"/>
          <w:b/>
          <w:bCs/>
        </w:rPr>
        <w:t xml:space="preserve"> </w:t>
      </w:r>
      <w:r>
        <w:rPr>
          <w:rFonts w:ascii="Source Sans Pro" w:hAnsi="Source Sans Pro"/>
          <w:b/>
          <w:bCs/>
        </w:rPr>
        <w:t>Joubert</w:t>
      </w:r>
      <w:r w:rsidR="00890789" w:rsidRPr="00890789">
        <w:rPr>
          <w:rFonts w:ascii="Source Sans Pro" w:hAnsi="Source Sans Pro"/>
        </w:rPr>
        <w:t xml:space="preserve">        0</w:t>
      </w:r>
      <w:r>
        <w:rPr>
          <w:rFonts w:ascii="Source Sans Pro" w:hAnsi="Source Sans Pro"/>
        </w:rPr>
        <w:t>6 75 33</w:t>
      </w:r>
      <w:r w:rsidR="00890789" w:rsidRPr="00890789">
        <w:rPr>
          <w:rFonts w:ascii="Source Sans Pro" w:hAnsi="Source Sans Pro"/>
        </w:rPr>
        <w:t xml:space="preserve"> </w:t>
      </w:r>
      <w:r>
        <w:rPr>
          <w:rFonts w:ascii="Source Sans Pro" w:hAnsi="Source Sans Pro"/>
        </w:rPr>
        <w:t>16</w:t>
      </w:r>
      <w:r w:rsidR="00890789" w:rsidRPr="00890789">
        <w:rPr>
          <w:rFonts w:ascii="Source Sans Pro" w:hAnsi="Source Sans Pro"/>
        </w:rPr>
        <w:t xml:space="preserve"> </w:t>
      </w:r>
      <w:r>
        <w:rPr>
          <w:rFonts w:ascii="Source Sans Pro" w:hAnsi="Source Sans Pro"/>
        </w:rPr>
        <w:t>25</w:t>
      </w:r>
      <w:r w:rsidR="00890789" w:rsidRPr="00890789">
        <w:rPr>
          <w:rFonts w:ascii="Source Sans Pro" w:hAnsi="Source Sans Pro"/>
        </w:rPr>
        <w:t xml:space="preserve">       </w:t>
      </w:r>
      <w:r>
        <w:rPr>
          <w:rFonts w:ascii="Source Sans Pro" w:hAnsi="Source Sans Pro"/>
        </w:rPr>
        <w:t>ejoubert</w:t>
      </w:r>
      <w:r w:rsidR="00890789" w:rsidRPr="00890789">
        <w:rPr>
          <w:rFonts w:ascii="Source Sans Pro" w:hAnsi="Source Sans Pro"/>
        </w:rPr>
        <w:t>@convictions.fr</w:t>
      </w:r>
    </w:p>
    <w:p w14:paraId="09BD783F" w14:textId="5499A145" w:rsidR="00890789" w:rsidRDefault="0039274B" w:rsidP="005A0229">
      <w:pPr>
        <w:rPr>
          <w:rFonts w:ascii="Source Sans Pro" w:hAnsi="Source Sans Pro"/>
        </w:rPr>
      </w:pPr>
      <w:r w:rsidRPr="00890789">
        <w:rPr>
          <w:noProof/>
          <w:sz w:val="28"/>
          <w:szCs w:val="28"/>
        </w:rPr>
        <mc:AlternateContent>
          <mc:Choice Requires="wps">
            <w:drawing>
              <wp:anchor distT="0" distB="0" distL="114300" distR="114300" simplePos="0" relativeHeight="251658242" behindDoc="0" locked="0" layoutInCell="1" allowOverlap="1" wp14:anchorId="4649645E" wp14:editId="6DAAFDD6">
                <wp:simplePos x="0" y="0"/>
                <wp:positionH relativeFrom="column">
                  <wp:posOffset>-24148</wp:posOffset>
                </wp:positionH>
                <wp:positionV relativeFrom="paragraph">
                  <wp:posOffset>321945</wp:posOffset>
                </wp:positionV>
                <wp:extent cx="5867400" cy="2483387"/>
                <wp:effectExtent l="114300" t="152400" r="190500" b="146050"/>
                <wp:wrapNone/>
                <wp:docPr id="31" name="Rectangle: Rounded Corners 30">
                  <a:extLst xmlns:a="http://schemas.openxmlformats.org/drawingml/2006/main">
                    <a:ext uri="{FF2B5EF4-FFF2-40B4-BE49-F238E27FC236}">
                      <a16:creationId xmlns:a16="http://schemas.microsoft.com/office/drawing/2014/main" id="{75CE9C44-4D5B-2193-BC2B-CE3AF067BDEB}"/>
                    </a:ext>
                  </a:extLst>
                </wp:docPr>
                <wp:cNvGraphicFramePr/>
                <a:graphic xmlns:a="http://schemas.openxmlformats.org/drawingml/2006/main">
                  <a:graphicData uri="http://schemas.microsoft.com/office/word/2010/wordprocessingShape">
                    <wps:wsp>
                      <wps:cNvSpPr/>
                      <wps:spPr>
                        <a:xfrm>
                          <a:off x="0" y="0"/>
                          <a:ext cx="5867400" cy="2483387"/>
                        </a:xfrm>
                        <a:prstGeom prst="roundRect">
                          <a:avLst>
                            <a:gd name="adj" fmla="val 2226"/>
                          </a:avLst>
                        </a:prstGeom>
                        <a:solidFill>
                          <a:schemeClr val="tx2"/>
                        </a:solidFill>
                        <a:ln w="6350">
                          <a:noFill/>
                        </a:ln>
                        <a:effectLst>
                          <a:outerShdw blurRad="228600" dist="38100" algn="l" rotWithShape="0">
                            <a:prstClr val="black">
                              <a:alpha val="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roundrect id="Rectangle: Rounded Corners 30" style="position:absolute;margin-left:-1.9pt;margin-top:25.35pt;width:462pt;height:19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84558 [3215]" stroked="f" strokeweight=".5pt" arcsize="1459f" w14:anchorId="609EF9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">
                <v:stroke joinstyle="miter"/>
                <v:shadow on="t" color="black" opacity="5242f" offset="3pt,0" origin="-.5"/>
              </v:roundrect>
            </w:pict>
          </mc:Fallback>
        </mc:AlternateContent>
      </w:r>
      <w:r w:rsidRPr="00890789">
        <w:rPr>
          <w:noProof/>
          <w:sz w:val="28"/>
          <w:szCs w:val="28"/>
        </w:rPr>
        <mc:AlternateContent>
          <mc:Choice Requires="wps">
            <w:drawing>
              <wp:anchor distT="0" distB="0" distL="114300" distR="114300" simplePos="0" relativeHeight="251658243" behindDoc="0" locked="0" layoutInCell="1" allowOverlap="1" wp14:anchorId="75B876F0" wp14:editId="1D115834">
                <wp:simplePos x="0" y="0"/>
                <wp:positionH relativeFrom="column">
                  <wp:posOffset>201344</wp:posOffset>
                </wp:positionH>
                <wp:positionV relativeFrom="paragraph">
                  <wp:posOffset>476690</wp:posOffset>
                </wp:positionV>
                <wp:extent cx="5492115" cy="2145323"/>
                <wp:effectExtent l="0" t="0" r="0" b="0"/>
                <wp:wrapNone/>
                <wp:docPr id="34" name="Espace réservé du texte 3">
                  <a:extLst xmlns:a="http://schemas.openxmlformats.org/drawingml/2006/main">
                    <a:ext uri="{FF2B5EF4-FFF2-40B4-BE49-F238E27FC236}">
                      <a16:creationId xmlns:a16="http://schemas.microsoft.com/office/drawing/2014/main" id="{A595C103-46D3-131B-811A-1791A3B940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2115" cy="2145323"/>
                        </a:xfrm>
                        <a:prstGeom prst="rect">
                          <a:avLst/>
                        </a:prstGeom>
                        <a:noFill/>
                      </wps:spPr>
                      <wps:txbx>
                        <w:txbxContent>
                          <w:p w14:paraId="23E2CAFE" w14:textId="77777777" w:rsidR="0039274B" w:rsidRPr="0039274B" w:rsidRDefault="0039274B" w:rsidP="0039274B">
                            <w:pPr>
                              <w:rPr>
                                <w:b/>
                                <w:bCs/>
                                <w:color w:val="FFFFFF" w:themeColor="background1"/>
                                <w:sz w:val="24"/>
                                <w:szCs w:val="24"/>
                              </w:rPr>
                            </w:pPr>
                            <w:r w:rsidRPr="0039274B">
                              <w:rPr>
                                <w:b/>
                                <w:bCs/>
                                <w:color w:val="FFFFFF" w:themeColor="background1"/>
                                <w:sz w:val="24"/>
                                <w:szCs w:val="24"/>
                              </w:rPr>
                              <w:t>A propos d’Abeille Assurances</w:t>
                            </w:r>
                          </w:p>
                          <w:p w14:paraId="4E923077" w14:textId="77777777" w:rsidR="0039274B" w:rsidRPr="0039274B" w:rsidRDefault="0039274B" w:rsidP="0039274B">
                            <w:pPr>
                              <w:rPr>
                                <w:color w:val="FFFFFF" w:themeColor="background1"/>
                              </w:rPr>
                            </w:pPr>
                            <w:r w:rsidRPr="0039274B">
                              <w:rPr>
                                <w:color w:val="FFFFFF" w:themeColor="background1"/>
                              </w:rPr>
                              <w:t>Compagnie majeure de l’assurance en France forte de 4200 collaborateurs et près de 170 ans d’expérience, Abeille Assurances dispose d’une gamme complète de produits et services de dommage, de prévoyance, d’épargne et de retraite à destination de plus de 3,1 millions de clients, particuliers, professionnels et entreprises. Elle propose une approche multicanale adaptée aux besoins des clients : un réseau de distribution implanté sur l’ensemble du territoire français avec près de 1000 agents généraux, 110 conseillers (</w:t>
                            </w:r>
                            <w:proofErr w:type="spellStart"/>
                            <w:r w:rsidRPr="0039274B">
                              <w:rPr>
                                <w:color w:val="FFFFFF" w:themeColor="background1"/>
                              </w:rPr>
                              <w:t>Albéa</w:t>
                            </w:r>
                            <w:proofErr w:type="spellEnd"/>
                            <w:r w:rsidRPr="0039274B">
                              <w:rPr>
                                <w:color w:val="FFFFFF" w:themeColor="background1"/>
                              </w:rPr>
                              <w:t xml:space="preserve"> Patrimoine), 550 experts patrimoniaux (Union Financière de France et VIP Conseils) ainsi que 1800 courtiers.  Elle est par ailleurs le partenaire historique de l’AFER, la première association d’épargnants en France (avec près de 748 000 adhérents).</w:t>
                            </w:r>
                          </w:p>
                          <w:p w14:paraId="4A821DAF" w14:textId="4A280E6A" w:rsidR="00AF1606" w:rsidRPr="0039274B" w:rsidRDefault="0039274B" w:rsidP="0039274B">
                            <w:pPr>
                              <w:rPr>
                                <w:rFonts w:ascii="Source Sans Pro" w:hAnsi="Source Sans Pro" w:cstheme="minorBidi"/>
                                <w:i/>
                                <w:iCs/>
                                <w:color w:val="FFFFFF" w:themeColor="background1"/>
                                <w:kern w:val="24"/>
                                <w:sz w:val="18"/>
                                <w:szCs w:val="18"/>
                              </w:rPr>
                            </w:pPr>
                            <w:r w:rsidRPr="0039274B">
                              <w:rPr>
                                <w:color w:val="FFFFFF" w:themeColor="background1"/>
                              </w:rPr>
                              <w:t xml:space="preserve">Plus d’informations sur </w:t>
                            </w:r>
                            <w:hyperlink r:id="rId13" w:history="1">
                              <w:r w:rsidRPr="0039274B">
                                <w:rPr>
                                  <w:rStyle w:val="Lienhypertexte"/>
                                  <w:color w:val="FFFFFF" w:themeColor="background1"/>
                                </w:rPr>
                                <w:t>abeille-assurances.fr</w:t>
                              </w:r>
                            </w:hyperlink>
                            <w:r w:rsidRPr="0039274B">
                              <w:rPr>
                                <w:color w:val="FFFFFF" w:themeColor="background1"/>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Espace réservé du texte 3" style="position:absolute;left:0;text-align:left;margin-left:15.85pt;margin-top:37.55pt;width:432.45pt;height:16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" w14:anchorId="75B876F0">
                <v:textbox inset="0,0,0,0">
                  <w:txbxContent>
                    <w:p w:rsidRPr="0039274B" w:rsidR="0039274B" w:rsidP="0039274B" w:rsidRDefault="0039274B" w14:paraId="23E2CAFE" w14:textId="77777777">
                      <w:pPr>
                        <w:rPr>
                          <w:b/>
                          <w:bCs/>
                          <w:color w:val="FFFFFF" w:themeColor="background1"/>
                          <w:sz w:val="24"/>
                          <w:szCs w:val="24"/>
                        </w:rPr>
                      </w:pPr>
                      <w:r w:rsidRPr="0039274B">
                        <w:rPr>
                          <w:b/>
                          <w:bCs/>
                          <w:color w:val="FFFFFF" w:themeColor="background1"/>
                          <w:sz w:val="24"/>
                          <w:szCs w:val="24"/>
                        </w:rPr>
                        <w:t>A propos d’Abeille Assurances</w:t>
                      </w:r>
                    </w:p>
                    <w:p w:rsidRPr="0039274B" w:rsidR="0039274B" w:rsidP="0039274B" w:rsidRDefault="0039274B" w14:paraId="4E923077" w14:textId="77777777">
                      <w:pPr>
                        <w:rPr>
                          <w:color w:val="FFFFFF" w:themeColor="background1"/>
                        </w:rPr>
                      </w:pPr>
                      <w:r w:rsidRPr="0039274B">
                        <w:rPr>
                          <w:color w:val="FFFFFF" w:themeColor="background1"/>
                        </w:rPr>
                        <w:t>Compagnie majeure de l’assurance en France forte de 4200 collaborateurs et près de 170 ans d’expérience, Abeille Assurances dispose d’une gamme complète de produits et services de dommage, de prévoyance, d’épargne et de retraite à destination de plus de 3,1 millions de clients, particuliers, professionnels et entreprises. Elle propose une approche multicanale adaptée aux besoins des clients : un réseau de distribution implanté sur l’ensemble du territoire français avec près de 1000 agents généraux, 110 conseillers (Albéa Patrimoine), 550 experts patrimoniaux (Union Financière de France et VIP Conseils) ainsi que 1800 courtiers.  Elle est par ailleurs le partenaire historique de l’AFER, la première association d’épargnants en France (avec près de 748 000 adhérents).</w:t>
                      </w:r>
                    </w:p>
                    <w:p w:rsidRPr="0039274B" w:rsidR="00AF1606" w:rsidP="0039274B" w:rsidRDefault="0039274B" w14:paraId="4A821DAF" w14:textId="4A280E6A">
                      <w:pPr>
                        <w:rPr>
                          <w:rFonts w:ascii="Source Sans Pro" w:hAnsi="Source Sans Pro" w:cstheme="minorBidi"/>
                          <w:i/>
                          <w:iCs/>
                          <w:color w:val="FFFFFF" w:themeColor="background1"/>
                          <w:kern w:val="24"/>
                          <w:sz w:val="18"/>
                          <w:szCs w:val="18"/>
                        </w:rPr>
                      </w:pPr>
                      <w:r w:rsidRPr="0039274B">
                        <w:rPr>
                          <w:color w:val="FFFFFF" w:themeColor="background1"/>
                        </w:rPr>
                        <w:t xml:space="preserve">Plus d’informations sur </w:t>
                      </w:r>
                      <w:hyperlink w:history="1" r:id="rId15">
                        <w:r w:rsidRPr="0039274B">
                          <w:rPr>
                            <w:rStyle w:val="Lienhypertexte"/>
                            <w:color w:val="FFFFFF" w:themeColor="background1"/>
                          </w:rPr>
                          <w:t>abeille-assurances.fr</w:t>
                        </w:r>
                      </w:hyperlink>
                      <w:r w:rsidRPr="0039274B">
                        <w:rPr>
                          <w:color w:val="FFFFFF" w:themeColor="background1"/>
                        </w:rPr>
                        <w:t xml:space="preserve"> </w:t>
                      </w:r>
                    </w:p>
                  </w:txbxContent>
                </v:textbox>
              </v:shape>
            </w:pict>
          </mc:Fallback>
        </mc:AlternateContent>
      </w:r>
    </w:p>
    <w:sectPr w:rsidR="00890789" w:rsidSect="004638D1">
      <w:headerReference w:type="default" r:id="rId16"/>
      <w:footerReference w:type="default" r:id="rId17"/>
      <w:headerReference w:type="first" r:id="rId18"/>
      <w:footerReference w:type="first" r:id="rId19"/>
      <w:pgSz w:w="11906" w:h="16838"/>
      <w:pgMar w:top="2268" w:right="1134" w:bottom="1418"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954AD" w14:textId="77777777" w:rsidR="00FD29DB" w:rsidRDefault="00FD29DB" w:rsidP="00911495">
      <w:r>
        <w:separator/>
      </w:r>
    </w:p>
    <w:p w14:paraId="7B626522" w14:textId="77777777" w:rsidR="00FD29DB" w:rsidRDefault="00FD29DB" w:rsidP="00911495"/>
    <w:p w14:paraId="08CEC5F6" w14:textId="77777777" w:rsidR="00FD29DB" w:rsidRDefault="00FD29DB"/>
  </w:endnote>
  <w:endnote w:type="continuationSeparator" w:id="0">
    <w:p w14:paraId="64BFA87C" w14:textId="77777777" w:rsidR="00FD29DB" w:rsidRDefault="00FD29DB" w:rsidP="00911495">
      <w:r>
        <w:continuationSeparator/>
      </w:r>
    </w:p>
    <w:p w14:paraId="27AF7BAF" w14:textId="77777777" w:rsidR="00FD29DB" w:rsidRDefault="00FD29DB" w:rsidP="00911495"/>
    <w:p w14:paraId="1228ABDD" w14:textId="77777777" w:rsidR="00FD29DB" w:rsidRDefault="00FD29DB"/>
  </w:endnote>
  <w:endnote w:type="continuationNotice" w:id="1">
    <w:p w14:paraId="25A8F303" w14:textId="77777777" w:rsidR="00FD29DB" w:rsidRDefault="00FD29D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Montserrat ExtraBold">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ontserrat SemiBold">
    <w:altName w:val="Calibri"/>
    <w:charset w:val="00"/>
    <w:family w:val="auto"/>
    <w:pitch w:val="variable"/>
    <w:sig w:usb0="2000020F" w:usb1="00000003" w:usb2="00000000" w:usb3="00000000" w:csb0="00000197" w:csb1="00000000"/>
  </w:font>
  <w:font w:name="Avenir LT Std 45 Book">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327" w:type="dxa"/>
      <w:jc w:val="right"/>
      <w:tblLayout w:type="fixed"/>
      <w:tblCellMar>
        <w:left w:w="0" w:type="dxa"/>
        <w:right w:w="0" w:type="dxa"/>
      </w:tblCellMar>
      <w:tblLook w:val="0600" w:firstRow="0" w:lastRow="0" w:firstColumn="0" w:lastColumn="0" w:noHBand="1" w:noVBand="1"/>
    </w:tblPr>
    <w:tblGrid>
      <w:gridCol w:w="7760"/>
      <w:gridCol w:w="567"/>
    </w:tblGrid>
    <w:tr w:rsidR="00E50854" w:rsidRPr="00B10423" w14:paraId="713F7758" w14:textId="77777777" w:rsidTr="007816D1">
      <w:trPr>
        <w:trHeight w:val="73"/>
        <w:jc w:val="right"/>
      </w:trPr>
      <w:tc>
        <w:tcPr>
          <w:tcW w:w="7760" w:type="dxa"/>
          <w:vAlign w:val="bottom"/>
        </w:tcPr>
        <w:p w14:paraId="71C1435E" w14:textId="617F4D82" w:rsidR="00E50854" w:rsidRPr="001A7489" w:rsidRDefault="00890789" w:rsidP="001A7489">
          <w:pPr>
            <w:spacing w:before="0" w:after="0"/>
            <w:jc w:val="right"/>
            <w:rPr>
              <w:rFonts w:ascii="Source Sans Pro" w:hAnsi="Source Sans Pro" w:cs="Source Sans Pro"/>
              <w:b/>
              <w:bCs/>
              <w:noProof/>
              <w:sz w:val="16"/>
              <w:szCs w:val="16"/>
            </w:rPr>
          </w:pPr>
          <w:r>
            <w:rPr>
              <w:rFonts w:ascii="Source Sans Pro" w:hAnsi="Source Sans Pro" w:cs="Source Sans Pro"/>
              <w:b/>
              <w:bCs/>
              <w:noProof/>
              <w:sz w:val="16"/>
              <w:szCs w:val="16"/>
            </w:rPr>
            <mc:AlternateContent>
              <mc:Choice Requires="wps">
                <w:drawing>
                  <wp:anchor distT="0" distB="0" distL="114300" distR="114300" simplePos="0" relativeHeight="251658242" behindDoc="0" locked="0" layoutInCell="0" allowOverlap="1" wp14:anchorId="6BCD5974" wp14:editId="622CEF08">
                    <wp:simplePos x="0" y="0"/>
                    <wp:positionH relativeFrom="page">
                      <wp:posOffset>0</wp:posOffset>
                    </wp:positionH>
                    <wp:positionV relativeFrom="page">
                      <wp:posOffset>10227945</wp:posOffset>
                    </wp:positionV>
                    <wp:extent cx="7560310" cy="273050"/>
                    <wp:effectExtent l="0" t="0" r="0" b="12700"/>
                    <wp:wrapNone/>
                    <wp:docPr id="224" name="MSIPCM8281441dbf996d88dedb57df" descr="{&quot;HashCode&quot;:-9150351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85687E" w14:textId="3C48319D" w:rsidR="00890789" w:rsidRPr="00890789" w:rsidRDefault="00890789" w:rsidP="00890789">
                                <w:pPr>
                                  <w:spacing w:before="0" w:after="0"/>
                                  <w:jc w:val="left"/>
                                  <w:rPr>
                                    <w:rFonts w:ascii="Calibri" w:hAnsi="Calibri" w:cs="Calibri"/>
                                    <w:color w:val="0000FF"/>
                                    <w:sz w:val="16"/>
                                  </w:rPr>
                                </w:pPr>
                                <w:r w:rsidRPr="00890789">
                                  <w:rPr>
                                    <w:rFonts w:ascii="Calibri" w:hAnsi="Calibri" w:cs="Calibri"/>
                                    <w:color w:val="0000FF"/>
                                    <w:sz w:val="16"/>
                                  </w:rPr>
                                  <w:t>Classification : Interne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6BCD5974">
                    <v:stroke joinstyle="miter"/>
                    <v:path gradientshapeok="t" o:connecttype="rect"/>
                  </v:shapetype>
                  <v:shape id="MSIPCM8281441dbf996d88dedb57df" style="position:absolute;left:0;text-align:left;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15035168,&quot;Height&quot;:841.0,&quot;Width&quot;:595.0,&quot;Placement&quot;:&quot;Footer&quot;,&quot;Index&quot;:&quot;Primary&quot;,&quot;Section&quot;:1,&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v:textbox inset="20pt,0,,0">
                      <w:txbxContent>
                        <w:p w:rsidRPr="00890789" w:rsidR="00890789" w:rsidP="00890789" w:rsidRDefault="00890789" w14:paraId="6F85687E" w14:textId="3C48319D">
                          <w:pPr>
                            <w:spacing w:before="0" w:after="0"/>
                            <w:jc w:val="left"/>
                            <w:rPr>
                              <w:rFonts w:ascii="Calibri" w:hAnsi="Calibri" w:cs="Calibri"/>
                              <w:color w:val="0000FF"/>
                              <w:sz w:val="16"/>
                            </w:rPr>
                          </w:pPr>
                          <w:r w:rsidRPr="00890789">
                            <w:rPr>
                              <w:rFonts w:ascii="Calibri" w:hAnsi="Calibri" w:cs="Calibri"/>
                              <w:color w:val="0000FF"/>
                              <w:sz w:val="16"/>
                            </w:rPr>
                            <w:t>Classification : Interne</w:t>
                          </w:r>
                        </w:p>
                      </w:txbxContent>
                    </v:textbox>
                    <w10:wrap anchorx="page" anchory="page"/>
                  </v:shape>
                </w:pict>
              </mc:Fallback>
            </mc:AlternateContent>
          </w:r>
        </w:p>
        <w:sdt>
          <w:sdtPr>
            <w:rPr>
              <w:rFonts w:ascii="Source Sans Pro" w:hAnsi="Source Sans Pro" w:cs="Source Sans Pro"/>
              <w:b/>
              <w:bCs/>
              <w:noProof/>
              <w:sz w:val="16"/>
              <w:szCs w:val="16"/>
            </w:rPr>
            <w:alias w:val="Nom du document"/>
            <w:id w:val="-1445064989"/>
            <w:showingPlcHdr/>
            <w:dataBinding w:prefixMappings="xmlns:ns0='http://purl.org/dc/elements/1.1/' xmlns:ns1='http://schemas.openxmlformats.org/package/2006/metadata/core-properties' " w:xpath="/ns1:coreProperties[1]/ns0:title[1]" w:storeItemID="{6C3C8BC8-F283-45AE-878A-BAB7291924A1}"/>
            <w:text/>
          </w:sdtPr>
          <w:sdtContent>
            <w:p w14:paraId="7020B034" w14:textId="0BA5E0E9" w:rsidR="00E50854" w:rsidRPr="001A7489" w:rsidRDefault="009F465F" w:rsidP="001A7489">
              <w:pPr>
                <w:spacing w:before="0" w:after="0"/>
                <w:jc w:val="right"/>
                <w:rPr>
                  <w:rFonts w:ascii="Source Sans Pro" w:hAnsi="Source Sans Pro" w:cs="Source Sans Pro"/>
                  <w:b/>
                  <w:bCs/>
                  <w:noProof/>
                  <w:sz w:val="16"/>
                  <w:szCs w:val="16"/>
                </w:rPr>
              </w:pPr>
              <w:r>
                <w:rPr>
                  <w:rFonts w:ascii="Source Sans Pro" w:hAnsi="Source Sans Pro" w:cs="Source Sans Pro"/>
                  <w:b/>
                  <w:bCs/>
                  <w:noProof/>
                  <w:sz w:val="16"/>
                  <w:szCs w:val="16"/>
                </w:rPr>
                <w:t xml:space="preserve">     </w:t>
              </w:r>
            </w:p>
          </w:sdtContent>
        </w:sdt>
      </w:tc>
      <w:tc>
        <w:tcPr>
          <w:tcW w:w="567" w:type="dxa"/>
          <w:tcMar>
            <w:right w:w="6" w:type="dxa"/>
          </w:tcMar>
          <w:vAlign w:val="bottom"/>
        </w:tcPr>
        <w:p w14:paraId="1E42518E" w14:textId="77777777" w:rsidR="00E50854" w:rsidRPr="001C51B7" w:rsidRDefault="00E50854" w:rsidP="00FC1A3C">
          <w:pPr>
            <w:pStyle w:val="Documentfolio"/>
            <w:jc w:val="right"/>
          </w:pPr>
          <w:r w:rsidRPr="001C51B7">
            <w:rPr>
              <w:noProof/>
            </w:rPr>
            <mc:AlternateContent>
              <mc:Choice Requires="wps">
                <w:drawing>
                  <wp:inline distT="0" distB="0" distL="0" distR="0" wp14:anchorId="2479558E" wp14:editId="5DD3EF51">
                    <wp:extent cx="198000" cy="198000"/>
                    <wp:effectExtent l="0" t="0" r="0" b="0"/>
                    <wp:docPr id="2264" name="Ellipse 2264"/>
                    <wp:cNvGraphicFramePr/>
                    <a:graphic xmlns:a="http://schemas.openxmlformats.org/drawingml/2006/main">
                      <a:graphicData uri="http://schemas.microsoft.com/office/word/2010/wordprocessingShape">
                        <wps:wsp>
                          <wps:cNvSpPr/>
                          <wps:spPr>
                            <a:xfrm>
                              <a:off x="0" y="0"/>
                              <a:ext cx="198000" cy="198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85C88" w14:textId="77777777" w:rsidR="00E50854" w:rsidRPr="00FC1A3C" w:rsidRDefault="00E50854" w:rsidP="00FC1A3C">
                                <w:pPr>
                                  <w:pStyle w:val="Documentfolio"/>
                                </w:pPr>
                                <w:r w:rsidRPr="00FC1A3C">
                                  <w:fldChar w:fldCharType="begin"/>
                                </w:r>
                                <w:r w:rsidRPr="00FC1A3C">
                                  <w:instrText xml:space="preserve"> PAGE \# "00" </w:instrText>
                                </w:r>
                                <w:r w:rsidRPr="00FC1A3C">
                                  <w:fldChar w:fldCharType="separate"/>
                                </w:r>
                                <w:r w:rsidRPr="00FC1A3C">
                                  <w:t>02</w:t>
                                </w:r>
                                <w:r w:rsidRPr="00FC1A3C">
                                  <w:fldChar w:fldCharType="end"/>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xmlns:a="http://schemas.openxmlformats.org/drawingml/2006/main" xmlns:a14="http://schemas.microsoft.com/office/drawing/2010/main" xmlns:arto="http://schemas.microsoft.com/office/word/2006/arto">
                <w:pict>
                  <v:oval id="Ellipse 2264" style="width:15.6pt;height:15.6pt;visibility:visible;mso-wrap-style:square;mso-left-percent:-10001;mso-top-percent:-10001;mso-position-horizontal:absolute;mso-position-horizontal-relative:char;mso-position-vertical:absolute;mso-position-vertical-relative:line;mso-left-percent:-10001;mso-top-percent:-10001;v-text-anchor:middle" o:spid="_x0000_s1030" fillcolor="#ffd400 [3204]" stroked="f" strokeweight="1pt" w14:anchorId="24795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">
                    <v:stroke joinstyle="miter"/>
                    <v:textbox inset="0,0,0,0">
                      <w:txbxContent>
                        <w:p w:rsidRPr="00FC1A3C" w:rsidR="00E50854" w:rsidP="00FC1A3C" w:rsidRDefault="00E50854" w14:paraId="18C85C88" w14:textId="77777777">
                          <w:pPr>
                            <w:pStyle w:val="Documentfolio"/>
                          </w:pPr>
                          <w:r w:rsidRPr="00FC1A3C">
                            <w:fldChar w:fldCharType="begin"/>
                          </w:r>
                          <w:r w:rsidRPr="00FC1A3C">
                            <w:instrText xml:space="preserve"> PAGE \# "00" </w:instrText>
                          </w:r>
                          <w:r w:rsidRPr="00FC1A3C">
                            <w:fldChar w:fldCharType="separate"/>
                          </w:r>
                          <w:r w:rsidRPr="00FC1A3C">
                            <w:t>02</w:t>
                          </w:r>
                          <w:r w:rsidRPr="00FC1A3C">
                            <w:fldChar w:fldCharType="end"/>
                          </w:r>
                        </w:p>
                      </w:txbxContent>
                    </v:textbox>
                    <w10:anchorlock/>
                  </v:oval>
                </w:pict>
              </mc:Fallback>
            </mc:AlternateContent>
          </w:r>
        </w:p>
      </w:tc>
    </w:tr>
  </w:tbl>
  <w:p w14:paraId="2AD2651A" w14:textId="77777777" w:rsidR="00E50854" w:rsidRDefault="00E50854" w:rsidP="00E651B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1095D" w14:textId="1B194DC8" w:rsidR="00890789" w:rsidRDefault="00890789">
    <w:pPr>
      <w:pStyle w:val="Pieddepage"/>
    </w:pPr>
    <w:r>
      <mc:AlternateContent>
        <mc:Choice Requires="wps">
          <w:drawing>
            <wp:anchor distT="0" distB="0" distL="114300" distR="114300" simplePos="0" relativeHeight="251658243" behindDoc="0" locked="0" layoutInCell="0" allowOverlap="1" wp14:anchorId="34C9ACA0" wp14:editId="05D445BF">
              <wp:simplePos x="0" y="0"/>
              <wp:positionH relativeFrom="page">
                <wp:posOffset>0</wp:posOffset>
              </wp:positionH>
              <wp:positionV relativeFrom="page">
                <wp:posOffset>10227945</wp:posOffset>
              </wp:positionV>
              <wp:extent cx="7560310" cy="273050"/>
              <wp:effectExtent l="0" t="0" r="0" b="12700"/>
              <wp:wrapNone/>
              <wp:docPr id="2240" name="MSIPCM003e446a9da1939934fcffe1" descr="{&quot;HashCode&quot;:-9150351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F5598A" w14:textId="18A2609A" w:rsidR="00890789" w:rsidRPr="00890789" w:rsidRDefault="00890789" w:rsidP="00890789">
                          <w:pPr>
                            <w:spacing w:before="0" w:after="0"/>
                            <w:jc w:val="left"/>
                            <w:rPr>
                              <w:rFonts w:ascii="Calibri" w:hAnsi="Calibri" w:cs="Calibri"/>
                              <w:color w:val="0000FF"/>
                              <w:sz w:val="16"/>
                            </w:rPr>
                          </w:pPr>
                          <w:r w:rsidRPr="00890789">
                            <w:rPr>
                              <w:rFonts w:ascii="Calibri" w:hAnsi="Calibri" w:cs="Calibri"/>
                              <w:color w:val="0000FF"/>
                              <w:sz w:val="16"/>
                            </w:rPr>
                            <w:t>Classification : Interne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34C9ACA0">
              <v:stroke joinstyle="miter"/>
              <v:path gradientshapeok="t" o:connecttype="rect"/>
            </v:shapetype>
            <v:shape id="MSIPCM003e446a9da1939934fcffe1" style="position:absolute;left:0;text-align:left;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915035168,&quot;Height&quot;:841.0,&quot;Width&quot;:595.0,&quot;Placement&quot;:&quot;Footer&quot;,&quot;Index&quot;:&quot;FirstPage&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v:textbox inset="20pt,0,,0">
                <w:txbxContent>
                  <w:p w:rsidRPr="00890789" w:rsidR="00890789" w:rsidP="00890789" w:rsidRDefault="00890789" w14:paraId="63F5598A" w14:textId="18A2609A">
                    <w:pPr>
                      <w:spacing w:before="0" w:after="0"/>
                      <w:jc w:val="left"/>
                      <w:rPr>
                        <w:rFonts w:ascii="Calibri" w:hAnsi="Calibri" w:cs="Calibri"/>
                        <w:color w:val="0000FF"/>
                        <w:sz w:val="16"/>
                      </w:rPr>
                    </w:pPr>
                    <w:r w:rsidRPr="00890789">
                      <w:rPr>
                        <w:rFonts w:ascii="Calibri" w:hAnsi="Calibri" w:cs="Calibri"/>
                        <w:color w:val="0000FF"/>
                        <w:sz w:val="16"/>
                      </w:rPr>
                      <w:t>Classification : Interne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914A4" w14:textId="77777777" w:rsidR="00FD29DB" w:rsidRDefault="00FD29DB" w:rsidP="00351478">
      <w:pPr>
        <w:pStyle w:val="Documentsparateur"/>
      </w:pPr>
      <w:r w:rsidRPr="00BF1682">
        <w:separator/>
      </w:r>
    </w:p>
  </w:footnote>
  <w:footnote w:type="continuationSeparator" w:id="0">
    <w:p w14:paraId="7FDA0A67" w14:textId="77777777" w:rsidR="00FD29DB" w:rsidRDefault="00FD29DB" w:rsidP="00911495">
      <w:r>
        <w:continuationSeparator/>
      </w:r>
    </w:p>
    <w:p w14:paraId="6ACE166A" w14:textId="77777777" w:rsidR="00FD29DB" w:rsidRDefault="00FD29DB" w:rsidP="00911495"/>
    <w:p w14:paraId="7F3ECA3A" w14:textId="77777777" w:rsidR="00FD29DB" w:rsidRDefault="00FD29DB"/>
  </w:footnote>
  <w:footnote w:type="continuationNotice" w:id="1">
    <w:p w14:paraId="25622285" w14:textId="77777777" w:rsidR="00FD29DB" w:rsidRDefault="00FD29D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C0954" w14:textId="77777777" w:rsidR="00E50854" w:rsidRDefault="00E50854">
    <w:r w:rsidRPr="001C0930">
      <w:rPr>
        <w:noProof/>
      </w:rPr>
      <mc:AlternateContent>
        <mc:Choice Requires="wpg">
          <w:drawing>
            <wp:anchor distT="0" distB="0" distL="114300" distR="114300" simplePos="0" relativeHeight="251658240" behindDoc="0" locked="0" layoutInCell="1" allowOverlap="1" wp14:anchorId="31AC000E" wp14:editId="2E8AF8D8">
              <wp:simplePos x="0" y="0"/>
              <wp:positionH relativeFrom="column">
                <wp:align>center</wp:align>
              </wp:positionH>
              <wp:positionV relativeFrom="page">
                <wp:posOffset>360045</wp:posOffset>
              </wp:positionV>
              <wp:extent cx="6130800" cy="478800"/>
              <wp:effectExtent l="0" t="0" r="3810" b="0"/>
              <wp:wrapNone/>
              <wp:docPr id="2267" name="Groupe 95"/>
              <wp:cNvGraphicFramePr/>
              <a:graphic xmlns:a="http://schemas.openxmlformats.org/drawingml/2006/main">
                <a:graphicData uri="http://schemas.microsoft.com/office/word/2010/wordprocessingGroup">
                  <wpg:wgp>
                    <wpg:cNvGrpSpPr/>
                    <wpg:grpSpPr>
                      <a:xfrm>
                        <a:off x="0" y="0"/>
                        <a:ext cx="6130800" cy="478800"/>
                        <a:chOff x="0" y="0"/>
                        <a:chExt cx="6131609" cy="480031"/>
                      </a:xfrm>
                    </wpg:grpSpPr>
                    <wpg:grpSp>
                      <wpg:cNvPr id="2268" name="Groupe 2268"/>
                      <wpg:cNvGrpSpPr>
                        <a:grpSpLocks noChangeAspect="1"/>
                      </wpg:cNvGrpSpPr>
                      <wpg:grpSpPr>
                        <a:xfrm>
                          <a:off x="4816768" y="0"/>
                          <a:ext cx="1314841" cy="463478"/>
                          <a:chOff x="4816772" y="0"/>
                          <a:chExt cx="2452687" cy="864565"/>
                        </a:xfrm>
                      </wpg:grpSpPr>
                      <wps:wsp>
                        <wps:cNvPr id="2269" name="Freeform 5"/>
                        <wps:cNvSpPr>
                          <a:spLocks/>
                        </wps:cNvSpPr>
                        <wps:spPr bwMode="auto">
                          <a:xfrm>
                            <a:off x="6628755" y="0"/>
                            <a:ext cx="640704" cy="431253"/>
                          </a:xfrm>
                          <a:custGeom>
                            <a:avLst/>
                            <a:gdLst>
                              <a:gd name="T0" fmla="*/ 1862 w 1877"/>
                              <a:gd name="T1" fmla="*/ 460 h 1262"/>
                              <a:gd name="T2" fmla="*/ 1821 w 1877"/>
                              <a:gd name="T3" fmla="*/ 397 h 1262"/>
                              <a:gd name="T4" fmla="*/ 1791 w 1877"/>
                              <a:gd name="T5" fmla="*/ 205 h 1262"/>
                              <a:gd name="T6" fmla="*/ 1631 w 1877"/>
                              <a:gd name="T7" fmla="*/ 103 h 1262"/>
                              <a:gd name="T8" fmla="*/ 1575 w 1877"/>
                              <a:gd name="T9" fmla="*/ 27 h 1262"/>
                              <a:gd name="T10" fmla="*/ 1506 w 1877"/>
                              <a:gd name="T11" fmla="*/ 16 h 1262"/>
                              <a:gd name="T12" fmla="*/ 1495 w 1877"/>
                              <a:gd name="T13" fmla="*/ 85 h 1262"/>
                              <a:gd name="T14" fmla="*/ 1511 w 1877"/>
                              <a:gd name="T15" fmla="*/ 106 h 1262"/>
                              <a:gd name="T16" fmla="*/ 1348 w 1877"/>
                              <a:gd name="T17" fmla="*/ 166 h 1262"/>
                              <a:gd name="T18" fmla="*/ 70 w 1877"/>
                              <a:gd name="T19" fmla="*/ 291 h 1262"/>
                              <a:gd name="T20" fmla="*/ 2 w 1877"/>
                              <a:gd name="T21" fmla="*/ 400 h 1262"/>
                              <a:gd name="T22" fmla="*/ 67 w 1877"/>
                              <a:gd name="T23" fmla="*/ 528 h 1262"/>
                              <a:gd name="T24" fmla="*/ 923 w 1877"/>
                              <a:gd name="T25" fmla="*/ 733 h 1262"/>
                              <a:gd name="T26" fmla="*/ 847 w 1877"/>
                              <a:gd name="T27" fmla="*/ 1179 h 1262"/>
                              <a:gd name="T28" fmla="*/ 913 w 1877"/>
                              <a:gd name="T29" fmla="*/ 1256 h 1262"/>
                              <a:gd name="T30" fmla="*/ 953 w 1877"/>
                              <a:gd name="T31" fmla="*/ 1262 h 1262"/>
                              <a:gd name="T32" fmla="*/ 1629 w 1877"/>
                              <a:gd name="T33" fmla="*/ 626 h 1262"/>
                              <a:gd name="T34" fmla="*/ 1630 w 1877"/>
                              <a:gd name="T35" fmla="*/ 623 h 1262"/>
                              <a:gd name="T36" fmla="*/ 1770 w 1877"/>
                              <a:gd name="T37" fmla="*/ 500 h 1262"/>
                              <a:gd name="T38" fmla="*/ 1779 w 1877"/>
                              <a:gd name="T39" fmla="*/ 513 h 1262"/>
                              <a:gd name="T40" fmla="*/ 1820 w 1877"/>
                              <a:gd name="T41" fmla="*/ 536 h 1262"/>
                              <a:gd name="T42" fmla="*/ 1847 w 1877"/>
                              <a:gd name="T43" fmla="*/ 528 h 1262"/>
                              <a:gd name="T44" fmla="*/ 1862 w 1877"/>
                              <a:gd name="T45" fmla="*/ 460 h 1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77" h="1262">
                                <a:moveTo>
                                  <a:pt x="1862" y="460"/>
                                </a:moveTo>
                                <a:cubicBezTo>
                                  <a:pt x="1821" y="397"/>
                                  <a:pt x="1821" y="397"/>
                                  <a:pt x="1821" y="397"/>
                                </a:cubicBezTo>
                                <a:cubicBezTo>
                                  <a:pt x="1839" y="331"/>
                                  <a:pt x="1829" y="266"/>
                                  <a:pt x="1791" y="205"/>
                                </a:cubicBezTo>
                                <a:cubicBezTo>
                                  <a:pt x="1756" y="148"/>
                                  <a:pt x="1701" y="113"/>
                                  <a:pt x="1631" y="103"/>
                                </a:cubicBezTo>
                                <a:cubicBezTo>
                                  <a:pt x="1575" y="27"/>
                                  <a:pt x="1575" y="27"/>
                                  <a:pt x="1575" y="27"/>
                                </a:cubicBezTo>
                                <a:cubicBezTo>
                                  <a:pt x="1559" y="5"/>
                                  <a:pt x="1528" y="0"/>
                                  <a:pt x="1506" y="16"/>
                                </a:cubicBezTo>
                                <a:cubicBezTo>
                                  <a:pt x="1484" y="32"/>
                                  <a:pt x="1479" y="63"/>
                                  <a:pt x="1495" y="85"/>
                                </a:cubicBezTo>
                                <a:cubicBezTo>
                                  <a:pt x="1511" y="106"/>
                                  <a:pt x="1511" y="106"/>
                                  <a:pt x="1511" y="106"/>
                                </a:cubicBezTo>
                                <a:cubicBezTo>
                                  <a:pt x="1455" y="117"/>
                                  <a:pt x="1399" y="138"/>
                                  <a:pt x="1348" y="166"/>
                                </a:cubicBezTo>
                                <a:cubicBezTo>
                                  <a:pt x="929" y="59"/>
                                  <a:pt x="268" y="145"/>
                                  <a:pt x="70" y="291"/>
                                </a:cubicBezTo>
                                <a:cubicBezTo>
                                  <a:pt x="26" y="324"/>
                                  <a:pt x="3" y="360"/>
                                  <a:pt x="2" y="400"/>
                                </a:cubicBezTo>
                                <a:cubicBezTo>
                                  <a:pt x="0" y="446"/>
                                  <a:pt x="22" y="489"/>
                                  <a:pt x="67" y="528"/>
                                </a:cubicBezTo>
                                <a:cubicBezTo>
                                  <a:pt x="204" y="645"/>
                                  <a:pt x="575" y="718"/>
                                  <a:pt x="923" y="733"/>
                                </a:cubicBezTo>
                                <a:cubicBezTo>
                                  <a:pt x="850" y="917"/>
                                  <a:pt x="820" y="1088"/>
                                  <a:pt x="847" y="1179"/>
                                </a:cubicBezTo>
                                <a:cubicBezTo>
                                  <a:pt x="861" y="1229"/>
                                  <a:pt x="891" y="1249"/>
                                  <a:pt x="913" y="1256"/>
                                </a:cubicBezTo>
                                <a:cubicBezTo>
                                  <a:pt x="925" y="1260"/>
                                  <a:pt x="939" y="1262"/>
                                  <a:pt x="953" y="1262"/>
                                </a:cubicBezTo>
                                <a:cubicBezTo>
                                  <a:pt x="1113" y="1262"/>
                                  <a:pt x="1409" y="1022"/>
                                  <a:pt x="1629" y="626"/>
                                </a:cubicBezTo>
                                <a:cubicBezTo>
                                  <a:pt x="1629" y="625"/>
                                  <a:pt x="1630" y="624"/>
                                  <a:pt x="1630" y="623"/>
                                </a:cubicBezTo>
                                <a:cubicBezTo>
                                  <a:pt x="1687" y="589"/>
                                  <a:pt x="1736" y="546"/>
                                  <a:pt x="1770" y="500"/>
                                </a:cubicBezTo>
                                <a:cubicBezTo>
                                  <a:pt x="1779" y="513"/>
                                  <a:pt x="1779" y="513"/>
                                  <a:pt x="1779" y="513"/>
                                </a:cubicBezTo>
                                <a:cubicBezTo>
                                  <a:pt x="1788" y="528"/>
                                  <a:pt x="1804" y="536"/>
                                  <a:pt x="1820" y="536"/>
                                </a:cubicBezTo>
                                <a:cubicBezTo>
                                  <a:pt x="1830" y="536"/>
                                  <a:pt x="1839" y="533"/>
                                  <a:pt x="1847" y="528"/>
                                </a:cubicBezTo>
                                <a:cubicBezTo>
                                  <a:pt x="1870" y="513"/>
                                  <a:pt x="1877" y="482"/>
                                  <a:pt x="1862" y="460"/>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70" name="Freeform 6"/>
                        <wps:cNvSpPr>
                          <a:spLocks/>
                        </wps:cNvSpPr>
                        <wps:spPr bwMode="auto">
                          <a:xfrm>
                            <a:off x="6946791" y="237241"/>
                            <a:ext cx="181662" cy="159533"/>
                          </a:xfrm>
                          <a:custGeom>
                            <a:avLst/>
                            <a:gdLst>
                              <a:gd name="T0" fmla="*/ 19 w 532"/>
                              <a:gd name="T1" fmla="*/ 463 h 467"/>
                              <a:gd name="T2" fmla="*/ 196 w 532"/>
                              <a:gd name="T3" fmla="*/ 376 h 467"/>
                              <a:gd name="T4" fmla="*/ 532 w 532"/>
                              <a:gd name="T5" fmla="*/ 0 h 467"/>
                              <a:gd name="T6" fmla="*/ 333 w 532"/>
                              <a:gd name="T7" fmla="*/ 33 h 467"/>
                              <a:gd name="T8" fmla="*/ 104 w 532"/>
                              <a:gd name="T9" fmla="*/ 41 h 467"/>
                              <a:gd name="T10" fmla="*/ 19 w 532"/>
                              <a:gd name="T11" fmla="*/ 463 h 467"/>
                            </a:gdLst>
                            <a:ahLst/>
                            <a:cxnLst>
                              <a:cxn ang="0">
                                <a:pos x="T0" y="T1"/>
                              </a:cxn>
                              <a:cxn ang="0">
                                <a:pos x="T2" y="T3"/>
                              </a:cxn>
                              <a:cxn ang="0">
                                <a:pos x="T4" y="T5"/>
                              </a:cxn>
                              <a:cxn ang="0">
                                <a:pos x="T6" y="T7"/>
                              </a:cxn>
                              <a:cxn ang="0">
                                <a:pos x="T8" y="T9"/>
                              </a:cxn>
                              <a:cxn ang="0">
                                <a:pos x="T10" y="T11"/>
                              </a:cxn>
                            </a:cxnLst>
                            <a:rect l="0" t="0" r="r" b="b"/>
                            <a:pathLst>
                              <a:path w="532" h="467">
                                <a:moveTo>
                                  <a:pt x="19" y="463"/>
                                </a:moveTo>
                                <a:cubicBezTo>
                                  <a:pt x="23" y="467"/>
                                  <a:pt x="88" y="460"/>
                                  <a:pt x="196" y="376"/>
                                </a:cubicBezTo>
                                <a:cubicBezTo>
                                  <a:pt x="285" y="308"/>
                                  <a:pt x="396" y="209"/>
                                  <a:pt x="532" y="0"/>
                                </a:cubicBezTo>
                                <a:cubicBezTo>
                                  <a:pt x="532" y="0"/>
                                  <a:pt x="439" y="24"/>
                                  <a:pt x="333" y="33"/>
                                </a:cubicBezTo>
                                <a:cubicBezTo>
                                  <a:pt x="195" y="44"/>
                                  <a:pt x="104" y="41"/>
                                  <a:pt x="104" y="41"/>
                                </a:cubicBezTo>
                                <a:cubicBezTo>
                                  <a:pt x="6" y="275"/>
                                  <a:pt x="0" y="441"/>
                                  <a:pt x="19" y="463"/>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71" name="Freeform 7"/>
                        <wps:cNvSpPr>
                          <a:spLocks/>
                        </wps:cNvSpPr>
                        <wps:spPr bwMode="auto">
                          <a:xfrm>
                            <a:off x="6664778" y="76164"/>
                            <a:ext cx="382879" cy="138948"/>
                          </a:xfrm>
                          <a:custGeom>
                            <a:avLst/>
                            <a:gdLst>
                              <a:gd name="T0" fmla="*/ 806 w 1121"/>
                              <a:gd name="T1" fmla="*/ 0 h 406"/>
                              <a:gd name="T2" fmla="*/ 35 w 1121"/>
                              <a:gd name="T3" fmla="*/ 147 h 406"/>
                              <a:gd name="T4" fmla="*/ 1 w 1121"/>
                              <a:gd name="T5" fmla="*/ 181 h 406"/>
                              <a:gd name="T6" fmla="*/ 29 w 1121"/>
                              <a:gd name="T7" fmla="*/ 224 h 406"/>
                              <a:gd name="T8" fmla="*/ 862 w 1121"/>
                              <a:gd name="T9" fmla="*/ 406 h 406"/>
                              <a:gd name="T10" fmla="*/ 1065 w 1121"/>
                              <a:gd name="T11" fmla="*/ 82 h 406"/>
                              <a:gd name="T12" fmla="*/ 1121 w 1121"/>
                              <a:gd name="T13" fmla="*/ 25 h 406"/>
                              <a:gd name="T14" fmla="*/ 806 w 1121"/>
                              <a:gd name="T15" fmla="*/ 0 h 4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1" h="406">
                                <a:moveTo>
                                  <a:pt x="806" y="0"/>
                                </a:moveTo>
                                <a:cubicBezTo>
                                  <a:pt x="482" y="0"/>
                                  <a:pt x="155" y="68"/>
                                  <a:pt x="35" y="147"/>
                                </a:cubicBezTo>
                                <a:cubicBezTo>
                                  <a:pt x="9" y="165"/>
                                  <a:pt x="1" y="178"/>
                                  <a:pt x="1" y="181"/>
                                </a:cubicBezTo>
                                <a:cubicBezTo>
                                  <a:pt x="0" y="196"/>
                                  <a:pt x="16" y="213"/>
                                  <a:pt x="29" y="224"/>
                                </a:cubicBezTo>
                                <a:cubicBezTo>
                                  <a:pt x="145" y="323"/>
                                  <a:pt x="517" y="395"/>
                                  <a:pt x="862" y="406"/>
                                </a:cubicBezTo>
                                <a:cubicBezTo>
                                  <a:pt x="916" y="294"/>
                                  <a:pt x="984" y="181"/>
                                  <a:pt x="1065" y="82"/>
                                </a:cubicBezTo>
                                <a:cubicBezTo>
                                  <a:pt x="1081" y="63"/>
                                  <a:pt x="1100" y="44"/>
                                  <a:pt x="1121" y="25"/>
                                </a:cubicBezTo>
                                <a:cubicBezTo>
                                  <a:pt x="1022" y="8"/>
                                  <a:pt x="914" y="0"/>
                                  <a:pt x="806"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72" name="Freeform 8"/>
                        <wps:cNvSpPr>
                          <a:spLocks/>
                        </wps:cNvSpPr>
                        <wps:spPr bwMode="auto">
                          <a:xfrm>
                            <a:off x="7046628" y="94691"/>
                            <a:ext cx="110644" cy="112702"/>
                          </a:xfrm>
                          <a:custGeom>
                            <a:avLst/>
                            <a:gdLst>
                              <a:gd name="T0" fmla="*/ 132 w 324"/>
                              <a:gd name="T1" fmla="*/ 0 h 330"/>
                              <a:gd name="T2" fmla="*/ 73 w 324"/>
                              <a:gd name="T3" fmla="*/ 51 h 330"/>
                              <a:gd name="T4" fmla="*/ 28 w 324"/>
                              <a:gd name="T5" fmla="*/ 97 h 330"/>
                              <a:gd name="T6" fmla="*/ 0 w 324"/>
                              <a:gd name="T7" fmla="*/ 133 h 330"/>
                              <a:gd name="T8" fmla="*/ 143 w 324"/>
                              <a:gd name="T9" fmla="*/ 330 h 330"/>
                              <a:gd name="T10" fmla="*/ 235 w 324"/>
                              <a:gd name="T11" fmla="*/ 308 h 330"/>
                              <a:gd name="T12" fmla="*/ 319 w 324"/>
                              <a:gd name="T13" fmla="*/ 274 h 330"/>
                              <a:gd name="T14" fmla="*/ 265 w 324"/>
                              <a:gd name="T15" fmla="*/ 100 h 330"/>
                              <a:gd name="T16" fmla="*/ 132 w 324"/>
                              <a:gd name="T17" fmla="*/ 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4" h="330">
                                <a:moveTo>
                                  <a:pt x="132" y="0"/>
                                </a:moveTo>
                                <a:cubicBezTo>
                                  <a:pt x="73" y="51"/>
                                  <a:pt x="73" y="51"/>
                                  <a:pt x="73" y="51"/>
                                </a:cubicBezTo>
                                <a:cubicBezTo>
                                  <a:pt x="56" y="66"/>
                                  <a:pt x="41" y="81"/>
                                  <a:pt x="28" y="97"/>
                                </a:cubicBezTo>
                                <a:cubicBezTo>
                                  <a:pt x="19" y="108"/>
                                  <a:pt x="9" y="120"/>
                                  <a:pt x="0" y="133"/>
                                </a:cubicBezTo>
                                <a:cubicBezTo>
                                  <a:pt x="40" y="164"/>
                                  <a:pt x="110" y="230"/>
                                  <a:pt x="143" y="330"/>
                                </a:cubicBezTo>
                                <a:cubicBezTo>
                                  <a:pt x="143" y="330"/>
                                  <a:pt x="199" y="320"/>
                                  <a:pt x="235" y="308"/>
                                </a:cubicBezTo>
                                <a:cubicBezTo>
                                  <a:pt x="280" y="293"/>
                                  <a:pt x="319" y="274"/>
                                  <a:pt x="319" y="274"/>
                                </a:cubicBezTo>
                                <a:cubicBezTo>
                                  <a:pt x="324" y="237"/>
                                  <a:pt x="314" y="174"/>
                                  <a:pt x="265" y="100"/>
                                </a:cubicBezTo>
                                <a:cubicBezTo>
                                  <a:pt x="231" y="50"/>
                                  <a:pt x="167" y="15"/>
                                  <a:pt x="132" y="0"/>
                                </a:cubicBezTo>
                              </a:path>
                            </a:pathLst>
                          </a:custGeom>
                          <a:solidFill>
                            <a:schemeClr val="accent1"/>
                          </a:solidFill>
                          <a:ln>
                            <a:noFill/>
                          </a:ln>
                        </wps:spPr>
                        <wps:bodyPr vert="horz" wrap="square" lIns="91440" tIns="45720" rIns="91440" bIns="45720" numCol="1" anchor="t" anchorCtr="0" compatLnSpc="1">
                          <a:prstTxWarp prst="textNoShape">
                            <a:avLst/>
                          </a:prstTxWarp>
                        </wps:bodyPr>
                      </wps:wsp>
                      <wps:wsp>
                        <wps:cNvPr id="2273" name="Freeform 9"/>
                        <wps:cNvSpPr>
                          <a:spLocks noEditPoints="1"/>
                        </wps:cNvSpPr>
                        <wps:spPr bwMode="auto">
                          <a:xfrm>
                            <a:off x="4827064" y="736939"/>
                            <a:ext cx="135860" cy="126083"/>
                          </a:xfrm>
                          <a:custGeom>
                            <a:avLst/>
                            <a:gdLst>
                              <a:gd name="T0" fmla="*/ 193 w 264"/>
                              <a:gd name="T1" fmla="*/ 188 h 245"/>
                              <a:gd name="T2" fmla="*/ 71 w 264"/>
                              <a:gd name="T3" fmla="*/ 188 h 245"/>
                              <a:gd name="T4" fmla="*/ 47 w 264"/>
                              <a:gd name="T5" fmla="*/ 245 h 245"/>
                              <a:gd name="T6" fmla="*/ 0 w 264"/>
                              <a:gd name="T7" fmla="*/ 245 h 245"/>
                              <a:gd name="T8" fmla="*/ 110 w 264"/>
                              <a:gd name="T9" fmla="*/ 0 h 245"/>
                              <a:gd name="T10" fmla="*/ 154 w 264"/>
                              <a:gd name="T11" fmla="*/ 0 h 245"/>
                              <a:gd name="T12" fmla="*/ 264 w 264"/>
                              <a:gd name="T13" fmla="*/ 245 h 245"/>
                              <a:gd name="T14" fmla="*/ 217 w 264"/>
                              <a:gd name="T15" fmla="*/ 245 h 245"/>
                              <a:gd name="T16" fmla="*/ 193 w 264"/>
                              <a:gd name="T17" fmla="*/ 188 h 245"/>
                              <a:gd name="T18" fmla="*/ 178 w 264"/>
                              <a:gd name="T19" fmla="*/ 152 h 245"/>
                              <a:gd name="T20" fmla="*/ 132 w 264"/>
                              <a:gd name="T21" fmla="*/ 46 h 245"/>
                              <a:gd name="T22" fmla="*/ 86 w 264"/>
                              <a:gd name="T23" fmla="*/ 152 h 245"/>
                              <a:gd name="T24" fmla="*/ 178 w 264"/>
                              <a:gd name="T25" fmla="*/ 15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 h="245">
                                <a:moveTo>
                                  <a:pt x="193" y="188"/>
                                </a:moveTo>
                                <a:lnTo>
                                  <a:pt x="71" y="188"/>
                                </a:lnTo>
                                <a:lnTo>
                                  <a:pt x="47" y="245"/>
                                </a:lnTo>
                                <a:lnTo>
                                  <a:pt x="0" y="245"/>
                                </a:lnTo>
                                <a:lnTo>
                                  <a:pt x="110" y="0"/>
                                </a:lnTo>
                                <a:lnTo>
                                  <a:pt x="154" y="0"/>
                                </a:lnTo>
                                <a:lnTo>
                                  <a:pt x="264" y="245"/>
                                </a:lnTo>
                                <a:lnTo>
                                  <a:pt x="217" y="245"/>
                                </a:lnTo>
                                <a:lnTo>
                                  <a:pt x="193" y="188"/>
                                </a:lnTo>
                                <a:close/>
                                <a:moveTo>
                                  <a:pt x="178" y="152"/>
                                </a:moveTo>
                                <a:lnTo>
                                  <a:pt x="132" y="46"/>
                                </a:lnTo>
                                <a:lnTo>
                                  <a:pt x="86" y="152"/>
                                </a:lnTo>
                                <a:lnTo>
                                  <a:pt x="178" y="152"/>
                                </a:lnTo>
                                <a:close/>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74" name="Freeform 10"/>
                        <wps:cNvSpPr>
                          <a:spLocks/>
                        </wps:cNvSpPr>
                        <wps:spPr bwMode="auto">
                          <a:xfrm>
                            <a:off x="5040632" y="734880"/>
                            <a:ext cx="100351" cy="129685"/>
                          </a:xfrm>
                          <a:custGeom>
                            <a:avLst/>
                            <a:gdLst>
                              <a:gd name="T0" fmla="*/ 63 w 294"/>
                              <a:gd name="T1" fmla="*/ 367 h 379"/>
                              <a:gd name="T2" fmla="*/ 0 w 294"/>
                              <a:gd name="T3" fmla="*/ 335 h 379"/>
                              <a:gd name="T4" fmla="*/ 24 w 294"/>
                              <a:gd name="T5" fmla="*/ 282 h 379"/>
                              <a:gd name="T6" fmla="*/ 79 w 294"/>
                              <a:gd name="T7" fmla="*/ 311 h 379"/>
                              <a:gd name="T8" fmla="*/ 145 w 294"/>
                              <a:gd name="T9" fmla="*/ 322 h 379"/>
                              <a:gd name="T10" fmla="*/ 206 w 294"/>
                              <a:gd name="T11" fmla="*/ 309 h 379"/>
                              <a:gd name="T12" fmla="*/ 227 w 294"/>
                              <a:gd name="T13" fmla="*/ 275 h 379"/>
                              <a:gd name="T14" fmla="*/ 215 w 294"/>
                              <a:gd name="T15" fmla="*/ 249 h 379"/>
                              <a:gd name="T16" fmla="*/ 187 w 294"/>
                              <a:gd name="T17" fmla="*/ 233 h 379"/>
                              <a:gd name="T18" fmla="*/ 139 w 294"/>
                              <a:gd name="T19" fmla="*/ 219 h 379"/>
                              <a:gd name="T20" fmla="*/ 71 w 294"/>
                              <a:gd name="T21" fmla="*/ 199 h 379"/>
                              <a:gd name="T22" fmla="*/ 26 w 294"/>
                              <a:gd name="T23" fmla="*/ 168 h 379"/>
                              <a:gd name="T24" fmla="*/ 8 w 294"/>
                              <a:gd name="T25" fmla="*/ 110 h 379"/>
                              <a:gd name="T26" fmla="*/ 24 w 294"/>
                              <a:gd name="T27" fmla="*/ 55 h 379"/>
                              <a:gd name="T28" fmla="*/ 74 w 294"/>
                              <a:gd name="T29" fmla="*/ 15 h 379"/>
                              <a:gd name="T30" fmla="*/ 156 w 294"/>
                              <a:gd name="T31" fmla="*/ 0 h 379"/>
                              <a:gd name="T32" fmla="*/ 222 w 294"/>
                              <a:gd name="T33" fmla="*/ 9 h 379"/>
                              <a:gd name="T34" fmla="*/ 279 w 294"/>
                              <a:gd name="T35" fmla="*/ 33 h 379"/>
                              <a:gd name="T36" fmla="*/ 257 w 294"/>
                              <a:gd name="T37" fmla="*/ 86 h 379"/>
                              <a:gd name="T38" fmla="*/ 207 w 294"/>
                              <a:gd name="T39" fmla="*/ 65 h 379"/>
                              <a:gd name="T40" fmla="*/ 156 w 294"/>
                              <a:gd name="T41" fmla="*/ 57 h 379"/>
                              <a:gd name="T42" fmla="*/ 95 w 294"/>
                              <a:gd name="T43" fmla="*/ 71 h 379"/>
                              <a:gd name="T44" fmla="*/ 76 w 294"/>
                              <a:gd name="T45" fmla="*/ 107 h 379"/>
                              <a:gd name="T46" fmla="*/ 87 w 294"/>
                              <a:gd name="T47" fmla="*/ 133 h 379"/>
                              <a:gd name="T48" fmla="*/ 116 w 294"/>
                              <a:gd name="T49" fmla="*/ 149 h 379"/>
                              <a:gd name="T50" fmla="*/ 163 w 294"/>
                              <a:gd name="T51" fmla="*/ 162 h 379"/>
                              <a:gd name="T52" fmla="*/ 230 w 294"/>
                              <a:gd name="T53" fmla="*/ 182 h 379"/>
                              <a:gd name="T54" fmla="*/ 275 w 294"/>
                              <a:gd name="T55" fmla="*/ 213 h 379"/>
                              <a:gd name="T56" fmla="*/ 294 w 294"/>
                              <a:gd name="T57" fmla="*/ 270 h 379"/>
                              <a:gd name="T58" fmla="*/ 278 w 294"/>
                              <a:gd name="T59" fmla="*/ 325 h 379"/>
                              <a:gd name="T60" fmla="*/ 227 w 294"/>
                              <a:gd name="T61" fmla="*/ 365 h 379"/>
                              <a:gd name="T62" fmla="*/ 145 w 294"/>
                              <a:gd name="T63" fmla="*/ 379 h 379"/>
                              <a:gd name="T64" fmla="*/ 63 w 294"/>
                              <a:gd name="T65" fmla="*/ 367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4" h="379">
                                <a:moveTo>
                                  <a:pt x="63" y="367"/>
                                </a:moveTo>
                                <a:cubicBezTo>
                                  <a:pt x="36" y="359"/>
                                  <a:pt x="15" y="349"/>
                                  <a:pt x="0" y="335"/>
                                </a:cubicBezTo>
                                <a:cubicBezTo>
                                  <a:pt x="24" y="282"/>
                                  <a:pt x="24" y="282"/>
                                  <a:pt x="24" y="282"/>
                                </a:cubicBezTo>
                                <a:cubicBezTo>
                                  <a:pt x="39" y="294"/>
                                  <a:pt x="57" y="304"/>
                                  <a:pt x="79" y="311"/>
                                </a:cubicBezTo>
                                <a:cubicBezTo>
                                  <a:pt x="101" y="319"/>
                                  <a:pt x="123" y="322"/>
                                  <a:pt x="145" y="322"/>
                                </a:cubicBezTo>
                                <a:cubicBezTo>
                                  <a:pt x="172" y="322"/>
                                  <a:pt x="193" y="318"/>
                                  <a:pt x="206" y="309"/>
                                </a:cubicBezTo>
                                <a:cubicBezTo>
                                  <a:pt x="220" y="301"/>
                                  <a:pt x="227" y="289"/>
                                  <a:pt x="227" y="275"/>
                                </a:cubicBezTo>
                                <a:cubicBezTo>
                                  <a:pt x="227" y="264"/>
                                  <a:pt x="223" y="255"/>
                                  <a:pt x="215" y="249"/>
                                </a:cubicBezTo>
                                <a:cubicBezTo>
                                  <a:pt x="208" y="242"/>
                                  <a:pt x="198" y="236"/>
                                  <a:pt x="187" y="233"/>
                                </a:cubicBezTo>
                                <a:cubicBezTo>
                                  <a:pt x="175" y="229"/>
                                  <a:pt x="159" y="224"/>
                                  <a:pt x="139" y="219"/>
                                </a:cubicBezTo>
                                <a:cubicBezTo>
                                  <a:pt x="111" y="213"/>
                                  <a:pt x="88" y="206"/>
                                  <a:pt x="71" y="199"/>
                                </a:cubicBezTo>
                                <a:cubicBezTo>
                                  <a:pt x="54" y="193"/>
                                  <a:pt x="39" y="182"/>
                                  <a:pt x="26" y="168"/>
                                </a:cubicBezTo>
                                <a:cubicBezTo>
                                  <a:pt x="14" y="154"/>
                                  <a:pt x="8" y="135"/>
                                  <a:pt x="8" y="110"/>
                                </a:cubicBezTo>
                                <a:cubicBezTo>
                                  <a:pt x="8" y="90"/>
                                  <a:pt x="13" y="72"/>
                                  <a:pt x="24" y="55"/>
                                </a:cubicBezTo>
                                <a:cubicBezTo>
                                  <a:pt x="35" y="38"/>
                                  <a:pt x="52" y="25"/>
                                  <a:pt x="74" y="15"/>
                                </a:cubicBezTo>
                                <a:cubicBezTo>
                                  <a:pt x="97" y="5"/>
                                  <a:pt x="124" y="0"/>
                                  <a:pt x="156" y="0"/>
                                </a:cubicBezTo>
                                <a:cubicBezTo>
                                  <a:pt x="179" y="0"/>
                                  <a:pt x="201" y="3"/>
                                  <a:pt x="222" y="9"/>
                                </a:cubicBezTo>
                                <a:cubicBezTo>
                                  <a:pt x="244" y="15"/>
                                  <a:pt x="263" y="23"/>
                                  <a:pt x="279" y="33"/>
                                </a:cubicBezTo>
                                <a:cubicBezTo>
                                  <a:pt x="257" y="86"/>
                                  <a:pt x="257" y="86"/>
                                  <a:pt x="257" y="86"/>
                                </a:cubicBezTo>
                                <a:cubicBezTo>
                                  <a:pt x="241" y="77"/>
                                  <a:pt x="224" y="70"/>
                                  <a:pt x="207" y="65"/>
                                </a:cubicBezTo>
                                <a:cubicBezTo>
                                  <a:pt x="189" y="60"/>
                                  <a:pt x="172" y="57"/>
                                  <a:pt x="156" y="57"/>
                                </a:cubicBezTo>
                                <a:cubicBezTo>
                                  <a:pt x="129" y="57"/>
                                  <a:pt x="109" y="62"/>
                                  <a:pt x="95" y="71"/>
                                </a:cubicBezTo>
                                <a:cubicBezTo>
                                  <a:pt x="82" y="80"/>
                                  <a:pt x="76" y="92"/>
                                  <a:pt x="76" y="107"/>
                                </a:cubicBezTo>
                                <a:cubicBezTo>
                                  <a:pt x="76" y="118"/>
                                  <a:pt x="79" y="126"/>
                                  <a:pt x="87" y="133"/>
                                </a:cubicBezTo>
                                <a:cubicBezTo>
                                  <a:pt x="94" y="140"/>
                                  <a:pt x="104" y="145"/>
                                  <a:pt x="116" y="149"/>
                                </a:cubicBezTo>
                                <a:cubicBezTo>
                                  <a:pt x="127" y="153"/>
                                  <a:pt x="143" y="157"/>
                                  <a:pt x="163" y="162"/>
                                </a:cubicBezTo>
                                <a:cubicBezTo>
                                  <a:pt x="190" y="168"/>
                                  <a:pt x="213" y="175"/>
                                  <a:pt x="230" y="182"/>
                                </a:cubicBezTo>
                                <a:cubicBezTo>
                                  <a:pt x="248" y="189"/>
                                  <a:pt x="263" y="199"/>
                                  <a:pt x="275" y="213"/>
                                </a:cubicBezTo>
                                <a:cubicBezTo>
                                  <a:pt x="288" y="227"/>
                                  <a:pt x="294" y="246"/>
                                  <a:pt x="294" y="270"/>
                                </a:cubicBezTo>
                                <a:cubicBezTo>
                                  <a:pt x="294" y="290"/>
                                  <a:pt x="289" y="309"/>
                                  <a:pt x="278" y="325"/>
                                </a:cubicBezTo>
                                <a:cubicBezTo>
                                  <a:pt x="266" y="342"/>
                                  <a:pt x="250" y="355"/>
                                  <a:pt x="227" y="365"/>
                                </a:cubicBezTo>
                                <a:cubicBezTo>
                                  <a:pt x="205" y="375"/>
                                  <a:pt x="177" y="379"/>
                                  <a:pt x="145" y="379"/>
                                </a:cubicBezTo>
                                <a:cubicBezTo>
                                  <a:pt x="117" y="379"/>
                                  <a:pt x="89" y="375"/>
                                  <a:pt x="63" y="367"/>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75" name="Freeform 11"/>
                        <wps:cNvSpPr>
                          <a:spLocks/>
                        </wps:cNvSpPr>
                        <wps:spPr bwMode="auto">
                          <a:xfrm>
                            <a:off x="5225382" y="734880"/>
                            <a:ext cx="100351" cy="129685"/>
                          </a:xfrm>
                          <a:custGeom>
                            <a:avLst/>
                            <a:gdLst>
                              <a:gd name="T0" fmla="*/ 63 w 294"/>
                              <a:gd name="T1" fmla="*/ 367 h 379"/>
                              <a:gd name="T2" fmla="*/ 0 w 294"/>
                              <a:gd name="T3" fmla="*/ 335 h 379"/>
                              <a:gd name="T4" fmla="*/ 24 w 294"/>
                              <a:gd name="T5" fmla="*/ 282 h 379"/>
                              <a:gd name="T6" fmla="*/ 80 w 294"/>
                              <a:gd name="T7" fmla="*/ 311 h 379"/>
                              <a:gd name="T8" fmla="*/ 146 w 294"/>
                              <a:gd name="T9" fmla="*/ 322 h 379"/>
                              <a:gd name="T10" fmla="*/ 207 w 294"/>
                              <a:gd name="T11" fmla="*/ 309 h 379"/>
                              <a:gd name="T12" fmla="*/ 227 w 294"/>
                              <a:gd name="T13" fmla="*/ 275 h 379"/>
                              <a:gd name="T14" fmla="*/ 216 w 294"/>
                              <a:gd name="T15" fmla="*/ 249 h 379"/>
                              <a:gd name="T16" fmla="*/ 187 w 294"/>
                              <a:gd name="T17" fmla="*/ 233 h 379"/>
                              <a:gd name="T18" fmla="*/ 140 w 294"/>
                              <a:gd name="T19" fmla="*/ 219 h 379"/>
                              <a:gd name="T20" fmla="*/ 72 w 294"/>
                              <a:gd name="T21" fmla="*/ 199 h 379"/>
                              <a:gd name="T22" fmla="*/ 27 w 294"/>
                              <a:gd name="T23" fmla="*/ 168 h 379"/>
                              <a:gd name="T24" fmla="*/ 8 w 294"/>
                              <a:gd name="T25" fmla="*/ 110 h 379"/>
                              <a:gd name="T26" fmla="*/ 25 w 294"/>
                              <a:gd name="T27" fmla="*/ 55 h 379"/>
                              <a:gd name="T28" fmla="*/ 75 w 294"/>
                              <a:gd name="T29" fmla="*/ 15 h 379"/>
                              <a:gd name="T30" fmla="*/ 157 w 294"/>
                              <a:gd name="T31" fmla="*/ 0 h 379"/>
                              <a:gd name="T32" fmla="*/ 223 w 294"/>
                              <a:gd name="T33" fmla="*/ 9 h 379"/>
                              <a:gd name="T34" fmla="*/ 279 w 294"/>
                              <a:gd name="T35" fmla="*/ 33 h 379"/>
                              <a:gd name="T36" fmla="*/ 258 w 294"/>
                              <a:gd name="T37" fmla="*/ 86 h 379"/>
                              <a:gd name="T38" fmla="*/ 207 w 294"/>
                              <a:gd name="T39" fmla="*/ 65 h 379"/>
                              <a:gd name="T40" fmla="*/ 156 w 294"/>
                              <a:gd name="T41" fmla="*/ 57 h 379"/>
                              <a:gd name="T42" fmla="*/ 96 w 294"/>
                              <a:gd name="T43" fmla="*/ 71 h 379"/>
                              <a:gd name="T44" fmla="*/ 76 w 294"/>
                              <a:gd name="T45" fmla="*/ 107 h 379"/>
                              <a:gd name="T46" fmla="*/ 87 w 294"/>
                              <a:gd name="T47" fmla="*/ 133 h 379"/>
                              <a:gd name="T48" fmla="*/ 116 w 294"/>
                              <a:gd name="T49" fmla="*/ 149 h 379"/>
                              <a:gd name="T50" fmla="*/ 164 w 294"/>
                              <a:gd name="T51" fmla="*/ 162 h 379"/>
                              <a:gd name="T52" fmla="*/ 231 w 294"/>
                              <a:gd name="T53" fmla="*/ 182 h 379"/>
                              <a:gd name="T54" fmla="*/ 276 w 294"/>
                              <a:gd name="T55" fmla="*/ 213 h 379"/>
                              <a:gd name="T56" fmla="*/ 294 w 294"/>
                              <a:gd name="T57" fmla="*/ 270 h 379"/>
                              <a:gd name="T58" fmla="*/ 278 w 294"/>
                              <a:gd name="T59" fmla="*/ 325 h 379"/>
                              <a:gd name="T60" fmla="*/ 228 w 294"/>
                              <a:gd name="T61" fmla="*/ 365 h 379"/>
                              <a:gd name="T62" fmla="*/ 146 w 294"/>
                              <a:gd name="T63" fmla="*/ 379 h 379"/>
                              <a:gd name="T64" fmla="*/ 63 w 294"/>
                              <a:gd name="T65" fmla="*/ 367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4" h="379">
                                <a:moveTo>
                                  <a:pt x="63" y="367"/>
                                </a:moveTo>
                                <a:cubicBezTo>
                                  <a:pt x="37" y="359"/>
                                  <a:pt x="16" y="349"/>
                                  <a:pt x="0" y="335"/>
                                </a:cubicBezTo>
                                <a:cubicBezTo>
                                  <a:pt x="24" y="282"/>
                                  <a:pt x="24" y="282"/>
                                  <a:pt x="24" y="282"/>
                                </a:cubicBezTo>
                                <a:cubicBezTo>
                                  <a:pt x="39" y="294"/>
                                  <a:pt x="58" y="304"/>
                                  <a:pt x="80" y="311"/>
                                </a:cubicBezTo>
                                <a:cubicBezTo>
                                  <a:pt x="102" y="319"/>
                                  <a:pt x="124" y="322"/>
                                  <a:pt x="146" y="322"/>
                                </a:cubicBezTo>
                                <a:cubicBezTo>
                                  <a:pt x="173" y="322"/>
                                  <a:pt x="193" y="318"/>
                                  <a:pt x="207" y="309"/>
                                </a:cubicBezTo>
                                <a:cubicBezTo>
                                  <a:pt x="220" y="301"/>
                                  <a:pt x="227" y="289"/>
                                  <a:pt x="227" y="275"/>
                                </a:cubicBezTo>
                                <a:cubicBezTo>
                                  <a:pt x="227" y="264"/>
                                  <a:pt x="223" y="255"/>
                                  <a:pt x="216" y="249"/>
                                </a:cubicBezTo>
                                <a:cubicBezTo>
                                  <a:pt x="208" y="242"/>
                                  <a:pt x="199" y="236"/>
                                  <a:pt x="187" y="233"/>
                                </a:cubicBezTo>
                                <a:cubicBezTo>
                                  <a:pt x="176" y="229"/>
                                  <a:pt x="160" y="224"/>
                                  <a:pt x="140" y="219"/>
                                </a:cubicBezTo>
                                <a:cubicBezTo>
                                  <a:pt x="112" y="213"/>
                                  <a:pt x="89" y="206"/>
                                  <a:pt x="72" y="199"/>
                                </a:cubicBezTo>
                                <a:cubicBezTo>
                                  <a:pt x="54" y="193"/>
                                  <a:pt x="39" y="182"/>
                                  <a:pt x="27" y="168"/>
                                </a:cubicBezTo>
                                <a:cubicBezTo>
                                  <a:pt x="14" y="154"/>
                                  <a:pt x="8" y="135"/>
                                  <a:pt x="8" y="110"/>
                                </a:cubicBezTo>
                                <a:cubicBezTo>
                                  <a:pt x="8" y="90"/>
                                  <a:pt x="14" y="72"/>
                                  <a:pt x="25" y="55"/>
                                </a:cubicBezTo>
                                <a:cubicBezTo>
                                  <a:pt x="36" y="38"/>
                                  <a:pt x="52" y="25"/>
                                  <a:pt x="75" y="15"/>
                                </a:cubicBezTo>
                                <a:cubicBezTo>
                                  <a:pt x="97" y="5"/>
                                  <a:pt x="124" y="0"/>
                                  <a:pt x="157" y="0"/>
                                </a:cubicBezTo>
                                <a:cubicBezTo>
                                  <a:pt x="179" y="0"/>
                                  <a:pt x="201" y="3"/>
                                  <a:pt x="223" y="9"/>
                                </a:cubicBezTo>
                                <a:cubicBezTo>
                                  <a:pt x="245" y="15"/>
                                  <a:pt x="263" y="23"/>
                                  <a:pt x="279" y="33"/>
                                </a:cubicBezTo>
                                <a:cubicBezTo>
                                  <a:pt x="258" y="86"/>
                                  <a:pt x="258" y="86"/>
                                  <a:pt x="258" y="86"/>
                                </a:cubicBezTo>
                                <a:cubicBezTo>
                                  <a:pt x="242" y="77"/>
                                  <a:pt x="225" y="70"/>
                                  <a:pt x="207" y="65"/>
                                </a:cubicBezTo>
                                <a:cubicBezTo>
                                  <a:pt x="190" y="60"/>
                                  <a:pt x="173" y="57"/>
                                  <a:pt x="156" y="57"/>
                                </a:cubicBezTo>
                                <a:cubicBezTo>
                                  <a:pt x="129" y="57"/>
                                  <a:pt x="109" y="62"/>
                                  <a:pt x="96" y="71"/>
                                </a:cubicBezTo>
                                <a:cubicBezTo>
                                  <a:pt x="83" y="80"/>
                                  <a:pt x="76" y="92"/>
                                  <a:pt x="76" y="107"/>
                                </a:cubicBezTo>
                                <a:cubicBezTo>
                                  <a:pt x="76" y="118"/>
                                  <a:pt x="80" y="126"/>
                                  <a:pt x="87" y="133"/>
                                </a:cubicBezTo>
                                <a:cubicBezTo>
                                  <a:pt x="95" y="140"/>
                                  <a:pt x="105" y="145"/>
                                  <a:pt x="116" y="149"/>
                                </a:cubicBezTo>
                                <a:cubicBezTo>
                                  <a:pt x="128" y="153"/>
                                  <a:pt x="143" y="157"/>
                                  <a:pt x="164" y="162"/>
                                </a:cubicBezTo>
                                <a:cubicBezTo>
                                  <a:pt x="191" y="168"/>
                                  <a:pt x="213" y="175"/>
                                  <a:pt x="231" y="182"/>
                                </a:cubicBezTo>
                                <a:cubicBezTo>
                                  <a:pt x="248" y="189"/>
                                  <a:pt x="263" y="199"/>
                                  <a:pt x="276" y="213"/>
                                </a:cubicBezTo>
                                <a:cubicBezTo>
                                  <a:pt x="288" y="227"/>
                                  <a:pt x="294" y="246"/>
                                  <a:pt x="294" y="270"/>
                                </a:cubicBezTo>
                                <a:cubicBezTo>
                                  <a:pt x="294" y="290"/>
                                  <a:pt x="289" y="309"/>
                                  <a:pt x="278" y="325"/>
                                </a:cubicBezTo>
                                <a:cubicBezTo>
                                  <a:pt x="267" y="342"/>
                                  <a:pt x="250" y="355"/>
                                  <a:pt x="228" y="365"/>
                                </a:cubicBezTo>
                                <a:cubicBezTo>
                                  <a:pt x="205" y="375"/>
                                  <a:pt x="178" y="379"/>
                                  <a:pt x="146" y="379"/>
                                </a:cubicBezTo>
                                <a:cubicBezTo>
                                  <a:pt x="117" y="379"/>
                                  <a:pt x="90" y="375"/>
                                  <a:pt x="63" y="367"/>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76" name="Freeform 12"/>
                        <wps:cNvSpPr>
                          <a:spLocks/>
                        </wps:cNvSpPr>
                        <wps:spPr bwMode="auto">
                          <a:xfrm>
                            <a:off x="5419909" y="736939"/>
                            <a:ext cx="109615" cy="127626"/>
                          </a:xfrm>
                          <a:custGeom>
                            <a:avLst/>
                            <a:gdLst>
                              <a:gd name="T0" fmla="*/ 42 w 322"/>
                              <a:gd name="T1" fmla="*/ 330 h 373"/>
                              <a:gd name="T2" fmla="*/ 0 w 322"/>
                              <a:gd name="T3" fmla="*/ 208 h 373"/>
                              <a:gd name="T4" fmla="*/ 0 w 322"/>
                              <a:gd name="T5" fmla="*/ 0 h 373"/>
                              <a:gd name="T6" fmla="*/ 68 w 322"/>
                              <a:gd name="T7" fmla="*/ 0 h 373"/>
                              <a:gd name="T8" fmla="*/ 68 w 322"/>
                              <a:gd name="T9" fmla="*/ 205 h 373"/>
                              <a:gd name="T10" fmla="*/ 162 w 322"/>
                              <a:gd name="T11" fmla="*/ 313 h 373"/>
                              <a:gd name="T12" fmla="*/ 255 w 322"/>
                              <a:gd name="T13" fmla="*/ 205 h 373"/>
                              <a:gd name="T14" fmla="*/ 255 w 322"/>
                              <a:gd name="T15" fmla="*/ 0 h 373"/>
                              <a:gd name="T16" fmla="*/ 322 w 322"/>
                              <a:gd name="T17" fmla="*/ 0 h 373"/>
                              <a:gd name="T18" fmla="*/ 322 w 322"/>
                              <a:gd name="T19" fmla="*/ 208 h 373"/>
                              <a:gd name="T20" fmla="*/ 280 w 322"/>
                              <a:gd name="T21" fmla="*/ 330 h 373"/>
                              <a:gd name="T22" fmla="*/ 161 w 322"/>
                              <a:gd name="T23" fmla="*/ 373 h 373"/>
                              <a:gd name="T24" fmla="*/ 42 w 322"/>
                              <a:gd name="T25" fmla="*/ 33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2" h="373">
                                <a:moveTo>
                                  <a:pt x="42" y="330"/>
                                </a:moveTo>
                                <a:cubicBezTo>
                                  <a:pt x="14" y="302"/>
                                  <a:pt x="0" y="261"/>
                                  <a:pt x="0" y="208"/>
                                </a:cubicBezTo>
                                <a:cubicBezTo>
                                  <a:pt x="0" y="0"/>
                                  <a:pt x="0" y="0"/>
                                  <a:pt x="0" y="0"/>
                                </a:cubicBezTo>
                                <a:cubicBezTo>
                                  <a:pt x="68" y="0"/>
                                  <a:pt x="68" y="0"/>
                                  <a:pt x="68" y="0"/>
                                </a:cubicBezTo>
                                <a:cubicBezTo>
                                  <a:pt x="68" y="205"/>
                                  <a:pt x="68" y="205"/>
                                  <a:pt x="68" y="205"/>
                                </a:cubicBezTo>
                                <a:cubicBezTo>
                                  <a:pt x="68" y="277"/>
                                  <a:pt x="99" y="313"/>
                                  <a:pt x="162" y="313"/>
                                </a:cubicBezTo>
                                <a:cubicBezTo>
                                  <a:pt x="224" y="313"/>
                                  <a:pt x="255" y="277"/>
                                  <a:pt x="255" y="205"/>
                                </a:cubicBezTo>
                                <a:cubicBezTo>
                                  <a:pt x="255" y="0"/>
                                  <a:pt x="255" y="0"/>
                                  <a:pt x="255" y="0"/>
                                </a:cubicBezTo>
                                <a:cubicBezTo>
                                  <a:pt x="322" y="0"/>
                                  <a:pt x="322" y="0"/>
                                  <a:pt x="322" y="0"/>
                                </a:cubicBezTo>
                                <a:cubicBezTo>
                                  <a:pt x="322" y="208"/>
                                  <a:pt x="322" y="208"/>
                                  <a:pt x="322" y="208"/>
                                </a:cubicBezTo>
                                <a:cubicBezTo>
                                  <a:pt x="322" y="261"/>
                                  <a:pt x="308" y="302"/>
                                  <a:pt x="280" y="330"/>
                                </a:cubicBezTo>
                                <a:cubicBezTo>
                                  <a:pt x="252" y="359"/>
                                  <a:pt x="212" y="373"/>
                                  <a:pt x="161" y="373"/>
                                </a:cubicBezTo>
                                <a:cubicBezTo>
                                  <a:pt x="110" y="373"/>
                                  <a:pt x="71" y="359"/>
                                  <a:pt x="42" y="330"/>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77" name="Freeform 13"/>
                        <wps:cNvSpPr>
                          <a:spLocks noEditPoints="1"/>
                        </wps:cNvSpPr>
                        <wps:spPr bwMode="auto">
                          <a:xfrm>
                            <a:off x="5634506" y="736939"/>
                            <a:ext cx="107041" cy="126083"/>
                          </a:xfrm>
                          <a:custGeom>
                            <a:avLst/>
                            <a:gdLst>
                              <a:gd name="T0" fmla="*/ 241 w 314"/>
                              <a:gd name="T1" fmla="*/ 368 h 368"/>
                              <a:gd name="T2" fmla="*/ 165 w 314"/>
                              <a:gd name="T3" fmla="*/ 260 h 368"/>
                              <a:gd name="T4" fmla="*/ 151 w 314"/>
                              <a:gd name="T5" fmla="*/ 261 h 368"/>
                              <a:gd name="T6" fmla="*/ 68 w 314"/>
                              <a:gd name="T7" fmla="*/ 261 h 368"/>
                              <a:gd name="T8" fmla="*/ 68 w 314"/>
                              <a:gd name="T9" fmla="*/ 368 h 368"/>
                              <a:gd name="T10" fmla="*/ 0 w 314"/>
                              <a:gd name="T11" fmla="*/ 368 h 368"/>
                              <a:gd name="T12" fmla="*/ 0 w 314"/>
                              <a:gd name="T13" fmla="*/ 0 h 368"/>
                              <a:gd name="T14" fmla="*/ 151 w 314"/>
                              <a:gd name="T15" fmla="*/ 0 h 368"/>
                              <a:gd name="T16" fmla="*/ 235 w 314"/>
                              <a:gd name="T17" fmla="*/ 15 h 368"/>
                              <a:gd name="T18" fmla="*/ 289 w 314"/>
                              <a:gd name="T19" fmla="*/ 61 h 368"/>
                              <a:gd name="T20" fmla="*/ 308 w 314"/>
                              <a:gd name="T21" fmla="*/ 131 h 368"/>
                              <a:gd name="T22" fmla="*/ 288 w 314"/>
                              <a:gd name="T23" fmla="*/ 202 h 368"/>
                              <a:gd name="T24" fmla="*/ 230 w 314"/>
                              <a:gd name="T25" fmla="*/ 247 h 368"/>
                              <a:gd name="T26" fmla="*/ 314 w 314"/>
                              <a:gd name="T27" fmla="*/ 368 h 368"/>
                              <a:gd name="T28" fmla="*/ 241 w 314"/>
                              <a:gd name="T29" fmla="*/ 368 h 368"/>
                              <a:gd name="T30" fmla="*/ 216 w 314"/>
                              <a:gd name="T31" fmla="*/ 77 h 368"/>
                              <a:gd name="T32" fmla="*/ 148 w 314"/>
                              <a:gd name="T33" fmla="*/ 58 h 368"/>
                              <a:gd name="T34" fmla="*/ 68 w 314"/>
                              <a:gd name="T35" fmla="*/ 58 h 368"/>
                              <a:gd name="T36" fmla="*/ 68 w 314"/>
                              <a:gd name="T37" fmla="*/ 204 h 368"/>
                              <a:gd name="T38" fmla="*/ 148 w 314"/>
                              <a:gd name="T39" fmla="*/ 204 h 368"/>
                              <a:gd name="T40" fmla="*/ 216 w 314"/>
                              <a:gd name="T41" fmla="*/ 185 h 368"/>
                              <a:gd name="T42" fmla="*/ 239 w 314"/>
                              <a:gd name="T43" fmla="*/ 131 h 368"/>
                              <a:gd name="T44" fmla="*/ 216 w 314"/>
                              <a:gd name="T45" fmla="*/ 77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4" h="368">
                                <a:moveTo>
                                  <a:pt x="241" y="368"/>
                                </a:moveTo>
                                <a:cubicBezTo>
                                  <a:pt x="165" y="260"/>
                                  <a:pt x="165" y="260"/>
                                  <a:pt x="165" y="260"/>
                                </a:cubicBezTo>
                                <a:cubicBezTo>
                                  <a:pt x="162" y="261"/>
                                  <a:pt x="158" y="261"/>
                                  <a:pt x="151" y="261"/>
                                </a:cubicBezTo>
                                <a:cubicBezTo>
                                  <a:pt x="68" y="261"/>
                                  <a:pt x="68" y="261"/>
                                  <a:pt x="68" y="261"/>
                                </a:cubicBezTo>
                                <a:cubicBezTo>
                                  <a:pt x="68" y="368"/>
                                  <a:pt x="68" y="368"/>
                                  <a:pt x="68" y="368"/>
                                </a:cubicBezTo>
                                <a:cubicBezTo>
                                  <a:pt x="0" y="368"/>
                                  <a:pt x="0" y="368"/>
                                  <a:pt x="0" y="368"/>
                                </a:cubicBezTo>
                                <a:cubicBezTo>
                                  <a:pt x="0" y="0"/>
                                  <a:pt x="0" y="0"/>
                                  <a:pt x="0" y="0"/>
                                </a:cubicBezTo>
                                <a:cubicBezTo>
                                  <a:pt x="151" y="0"/>
                                  <a:pt x="151" y="0"/>
                                  <a:pt x="151" y="0"/>
                                </a:cubicBezTo>
                                <a:cubicBezTo>
                                  <a:pt x="183" y="0"/>
                                  <a:pt x="211" y="5"/>
                                  <a:pt x="235" y="15"/>
                                </a:cubicBezTo>
                                <a:cubicBezTo>
                                  <a:pt x="258" y="26"/>
                                  <a:pt x="276" y="41"/>
                                  <a:pt x="289" y="61"/>
                                </a:cubicBezTo>
                                <a:cubicBezTo>
                                  <a:pt x="302" y="80"/>
                                  <a:pt x="308" y="104"/>
                                  <a:pt x="308" y="131"/>
                                </a:cubicBezTo>
                                <a:cubicBezTo>
                                  <a:pt x="308" y="158"/>
                                  <a:pt x="301" y="182"/>
                                  <a:pt x="288" y="202"/>
                                </a:cubicBezTo>
                                <a:cubicBezTo>
                                  <a:pt x="274" y="222"/>
                                  <a:pt x="255" y="237"/>
                                  <a:pt x="230" y="247"/>
                                </a:cubicBezTo>
                                <a:cubicBezTo>
                                  <a:pt x="314" y="368"/>
                                  <a:pt x="314" y="368"/>
                                  <a:pt x="314" y="368"/>
                                </a:cubicBezTo>
                                <a:lnTo>
                                  <a:pt x="241" y="368"/>
                                </a:lnTo>
                                <a:close/>
                                <a:moveTo>
                                  <a:pt x="216" y="77"/>
                                </a:moveTo>
                                <a:cubicBezTo>
                                  <a:pt x="201" y="64"/>
                                  <a:pt x="178" y="58"/>
                                  <a:pt x="148" y="58"/>
                                </a:cubicBezTo>
                                <a:cubicBezTo>
                                  <a:pt x="68" y="58"/>
                                  <a:pt x="68" y="58"/>
                                  <a:pt x="68" y="58"/>
                                </a:cubicBezTo>
                                <a:cubicBezTo>
                                  <a:pt x="68" y="204"/>
                                  <a:pt x="68" y="204"/>
                                  <a:pt x="68" y="204"/>
                                </a:cubicBezTo>
                                <a:cubicBezTo>
                                  <a:pt x="148" y="204"/>
                                  <a:pt x="148" y="204"/>
                                  <a:pt x="148" y="204"/>
                                </a:cubicBezTo>
                                <a:cubicBezTo>
                                  <a:pt x="178" y="204"/>
                                  <a:pt x="201" y="198"/>
                                  <a:pt x="216" y="185"/>
                                </a:cubicBezTo>
                                <a:cubicBezTo>
                                  <a:pt x="231" y="172"/>
                                  <a:pt x="239" y="154"/>
                                  <a:pt x="239" y="131"/>
                                </a:cubicBezTo>
                                <a:cubicBezTo>
                                  <a:pt x="239" y="107"/>
                                  <a:pt x="231" y="89"/>
                                  <a:pt x="216" y="77"/>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78" name="Freeform 14"/>
                        <wps:cNvSpPr>
                          <a:spLocks noEditPoints="1"/>
                        </wps:cNvSpPr>
                        <wps:spPr bwMode="auto">
                          <a:xfrm>
                            <a:off x="5819770" y="736939"/>
                            <a:ext cx="136375" cy="126083"/>
                          </a:xfrm>
                          <a:custGeom>
                            <a:avLst/>
                            <a:gdLst>
                              <a:gd name="T0" fmla="*/ 193 w 265"/>
                              <a:gd name="T1" fmla="*/ 188 h 245"/>
                              <a:gd name="T2" fmla="*/ 70 w 265"/>
                              <a:gd name="T3" fmla="*/ 188 h 245"/>
                              <a:gd name="T4" fmla="*/ 47 w 265"/>
                              <a:gd name="T5" fmla="*/ 245 h 245"/>
                              <a:gd name="T6" fmla="*/ 0 w 265"/>
                              <a:gd name="T7" fmla="*/ 245 h 245"/>
                              <a:gd name="T8" fmla="*/ 110 w 265"/>
                              <a:gd name="T9" fmla="*/ 0 h 245"/>
                              <a:gd name="T10" fmla="*/ 155 w 265"/>
                              <a:gd name="T11" fmla="*/ 0 h 245"/>
                              <a:gd name="T12" fmla="*/ 265 w 265"/>
                              <a:gd name="T13" fmla="*/ 245 h 245"/>
                              <a:gd name="T14" fmla="*/ 217 w 265"/>
                              <a:gd name="T15" fmla="*/ 245 h 245"/>
                              <a:gd name="T16" fmla="*/ 193 w 265"/>
                              <a:gd name="T17" fmla="*/ 188 h 245"/>
                              <a:gd name="T18" fmla="*/ 178 w 265"/>
                              <a:gd name="T19" fmla="*/ 152 h 245"/>
                              <a:gd name="T20" fmla="*/ 132 w 265"/>
                              <a:gd name="T21" fmla="*/ 46 h 245"/>
                              <a:gd name="T22" fmla="*/ 86 w 265"/>
                              <a:gd name="T23" fmla="*/ 152 h 245"/>
                              <a:gd name="T24" fmla="*/ 178 w 265"/>
                              <a:gd name="T25" fmla="*/ 15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5" h="245">
                                <a:moveTo>
                                  <a:pt x="193" y="188"/>
                                </a:moveTo>
                                <a:lnTo>
                                  <a:pt x="70" y="188"/>
                                </a:lnTo>
                                <a:lnTo>
                                  <a:pt x="47" y="245"/>
                                </a:lnTo>
                                <a:lnTo>
                                  <a:pt x="0" y="245"/>
                                </a:lnTo>
                                <a:lnTo>
                                  <a:pt x="110" y="0"/>
                                </a:lnTo>
                                <a:lnTo>
                                  <a:pt x="155" y="0"/>
                                </a:lnTo>
                                <a:lnTo>
                                  <a:pt x="265" y="245"/>
                                </a:lnTo>
                                <a:lnTo>
                                  <a:pt x="217" y="245"/>
                                </a:lnTo>
                                <a:lnTo>
                                  <a:pt x="193" y="188"/>
                                </a:lnTo>
                                <a:close/>
                                <a:moveTo>
                                  <a:pt x="178" y="152"/>
                                </a:moveTo>
                                <a:lnTo>
                                  <a:pt x="132" y="46"/>
                                </a:lnTo>
                                <a:lnTo>
                                  <a:pt x="86" y="152"/>
                                </a:lnTo>
                                <a:lnTo>
                                  <a:pt x="178" y="152"/>
                                </a:lnTo>
                                <a:close/>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79" name="Freeform 15"/>
                        <wps:cNvSpPr>
                          <a:spLocks/>
                        </wps:cNvSpPr>
                        <wps:spPr bwMode="auto">
                          <a:xfrm>
                            <a:off x="6043630" y="736939"/>
                            <a:ext cx="112188" cy="126083"/>
                          </a:xfrm>
                          <a:custGeom>
                            <a:avLst/>
                            <a:gdLst>
                              <a:gd name="T0" fmla="*/ 218 w 218"/>
                              <a:gd name="T1" fmla="*/ 0 h 245"/>
                              <a:gd name="T2" fmla="*/ 218 w 218"/>
                              <a:gd name="T3" fmla="*/ 245 h 245"/>
                              <a:gd name="T4" fmla="*/ 180 w 218"/>
                              <a:gd name="T5" fmla="*/ 245 h 245"/>
                              <a:gd name="T6" fmla="*/ 45 w 218"/>
                              <a:gd name="T7" fmla="*/ 79 h 245"/>
                              <a:gd name="T8" fmla="*/ 45 w 218"/>
                              <a:gd name="T9" fmla="*/ 245 h 245"/>
                              <a:gd name="T10" fmla="*/ 0 w 218"/>
                              <a:gd name="T11" fmla="*/ 245 h 245"/>
                              <a:gd name="T12" fmla="*/ 0 w 218"/>
                              <a:gd name="T13" fmla="*/ 0 h 245"/>
                              <a:gd name="T14" fmla="*/ 38 w 218"/>
                              <a:gd name="T15" fmla="*/ 0 h 245"/>
                              <a:gd name="T16" fmla="*/ 173 w 218"/>
                              <a:gd name="T17" fmla="*/ 166 h 245"/>
                              <a:gd name="T18" fmla="*/ 173 w 218"/>
                              <a:gd name="T19" fmla="*/ 0 h 245"/>
                              <a:gd name="T20" fmla="*/ 218 w 218"/>
                              <a:gd name="T21"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8" h="245">
                                <a:moveTo>
                                  <a:pt x="218" y="0"/>
                                </a:moveTo>
                                <a:lnTo>
                                  <a:pt x="218" y="245"/>
                                </a:lnTo>
                                <a:lnTo>
                                  <a:pt x="180" y="245"/>
                                </a:lnTo>
                                <a:lnTo>
                                  <a:pt x="45" y="79"/>
                                </a:lnTo>
                                <a:lnTo>
                                  <a:pt x="45" y="245"/>
                                </a:lnTo>
                                <a:lnTo>
                                  <a:pt x="0" y="245"/>
                                </a:lnTo>
                                <a:lnTo>
                                  <a:pt x="0" y="0"/>
                                </a:lnTo>
                                <a:lnTo>
                                  <a:pt x="38" y="0"/>
                                </a:lnTo>
                                <a:lnTo>
                                  <a:pt x="173" y="166"/>
                                </a:lnTo>
                                <a:lnTo>
                                  <a:pt x="173" y="0"/>
                                </a:lnTo>
                                <a:lnTo>
                                  <a:pt x="218" y="0"/>
                                </a:lnTo>
                                <a:close/>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80" name="Freeform 16"/>
                        <wps:cNvSpPr>
                          <a:spLocks/>
                        </wps:cNvSpPr>
                        <wps:spPr bwMode="auto">
                          <a:xfrm>
                            <a:off x="6252567" y="734880"/>
                            <a:ext cx="116819" cy="129685"/>
                          </a:xfrm>
                          <a:custGeom>
                            <a:avLst/>
                            <a:gdLst>
                              <a:gd name="T0" fmla="*/ 96 w 343"/>
                              <a:gd name="T1" fmla="*/ 355 h 379"/>
                              <a:gd name="T2" fmla="*/ 25 w 343"/>
                              <a:gd name="T3" fmla="*/ 287 h 379"/>
                              <a:gd name="T4" fmla="*/ 0 w 343"/>
                              <a:gd name="T5" fmla="*/ 190 h 379"/>
                              <a:gd name="T6" fmla="*/ 26 w 343"/>
                              <a:gd name="T7" fmla="*/ 92 h 379"/>
                              <a:gd name="T8" fmla="*/ 96 w 343"/>
                              <a:gd name="T9" fmla="*/ 25 h 379"/>
                              <a:gd name="T10" fmla="*/ 197 w 343"/>
                              <a:gd name="T11" fmla="*/ 0 h 379"/>
                              <a:gd name="T12" fmla="*/ 280 w 343"/>
                              <a:gd name="T13" fmla="*/ 16 h 379"/>
                              <a:gd name="T14" fmla="*/ 343 w 343"/>
                              <a:gd name="T15" fmla="*/ 62 h 379"/>
                              <a:gd name="T16" fmla="*/ 299 w 343"/>
                              <a:gd name="T17" fmla="*/ 104 h 379"/>
                              <a:gd name="T18" fmla="*/ 200 w 343"/>
                              <a:gd name="T19" fmla="*/ 60 h 379"/>
                              <a:gd name="T20" fmla="*/ 132 w 343"/>
                              <a:gd name="T21" fmla="*/ 77 h 379"/>
                              <a:gd name="T22" fmla="*/ 86 w 343"/>
                              <a:gd name="T23" fmla="*/ 123 h 379"/>
                              <a:gd name="T24" fmla="*/ 69 w 343"/>
                              <a:gd name="T25" fmla="*/ 190 h 379"/>
                              <a:gd name="T26" fmla="*/ 86 w 343"/>
                              <a:gd name="T27" fmla="*/ 257 h 379"/>
                              <a:gd name="T28" fmla="*/ 132 w 343"/>
                              <a:gd name="T29" fmla="*/ 303 h 379"/>
                              <a:gd name="T30" fmla="*/ 200 w 343"/>
                              <a:gd name="T31" fmla="*/ 319 h 379"/>
                              <a:gd name="T32" fmla="*/ 299 w 343"/>
                              <a:gd name="T33" fmla="*/ 276 h 379"/>
                              <a:gd name="T34" fmla="*/ 343 w 343"/>
                              <a:gd name="T35" fmla="*/ 318 h 379"/>
                              <a:gd name="T36" fmla="*/ 280 w 343"/>
                              <a:gd name="T37" fmla="*/ 364 h 379"/>
                              <a:gd name="T38" fmla="*/ 197 w 343"/>
                              <a:gd name="T39" fmla="*/ 379 h 379"/>
                              <a:gd name="T40" fmla="*/ 96 w 343"/>
                              <a:gd name="T41" fmla="*/ 355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3" h="379">
                                <a:moveTo>
                                  <a:pt x="96" y="355"/>
                                </a:moveTo>
                                <a:cubicBezTo>
                                  <a:pt x="66" y="339"/>
                                  <a:pt x="42" y="316"/>
                                  <a:pt x="25" y="287"/>
                                </a:cubicBezTo>
                                <a:cubicBezTo>
                                  <a:pt x="8" y="258"/>
                                  <a:pt x="0" y="226"/>
                                  <a:pt x="0" y="190"/>
                                </a:cubicBezTo>
                                <a:cubicBezTo>
                                  <a:pt x="0" y="154"/>
                                  <a:pt x="8" y="121"/>
                                  <a:pt x="26" y="92"/>
                                </a:cubicBezTo>
                                <a:cubicBezTo>
                                  <a:pt x="43" y="64"/>
                                  <a:pt x="66" y="41"/>
                                  <a:pt x="96" y="25"/>
                                </a:cubicBezTo>
                                <a:cubicBezTo>
                                  <a:pt x="126" y="9"/>
                                  <a:pt x="160" y="0"/>
                                  <a:pt x="197" y="0"/>
                                </a:cubicBezTo>
                                <a:cubicBezTo>
                                  <a:pt x="227" y="0"/>
                                  <a:pt x="255" y="6"/>
                                  <a:pt x="280" y="16"/>
                                </a:cubicBezTo>
                                <a:cubicBezTo>
                                  <a:pt x="305" y="27"/>
                                  <a:pt x="326" y="42"/>
                                  <a:pt x="343" y="62"/>
                                </a:cubicBezTo>
                                <a:cubicBezTo>
                                  <a:pt x="299" y="104"/>
                                  <a:pt x="299" y="104"/>
                                  <a:pt x="299" y="104"/>
                                </a:cubicBezTo>
                                <a:cubicBezTo>
                                  <a:pt x="272" y="75"/>
                                  <a:pt x="239" y="60"/>
                                  <a:pt x="200" y="60"/>
                                </a:cubicBezTo>
                                <a:cubicBezTo>
                                  <a:pt x="175" y="60"/>
                                  <a:pt x="153" y="66"/>
                                  <a:pt x="132" y="77"/>
                                </a:cubicBezTo>
                                <a:cubicBezTo>
                                  <a:pt x="112" y="88"/>
                                  <a:pt x="97" y="103"/>
                                  <a:pt x="86" y="123"/>
                                </a:cubicBezTo>
                                <a:cubicBezTo>
                                  <a:pt x="74" y="143"/>
                                  <a:pt x="69" y="165"/>
                                  <a:pt x="69" y="190"/>
                                </a:cubicBezTo>
                                <a:cubicBezTo>
                                  <a:pt x="69" y="215"/>
                                  <a:pt x="74" y="237"/>
                                  <a:pt x="86" y="257"/>
                                </a:cubicBezTo>
                                <a:cubicBezTo>
                                  <a:pt x="97" y="276"/>
                                  <a:pt x="112" y="292"/>
                                  <a:pt x="132" y="303"/>
                                </a:cubicBezTo>
                                <a:cubicBezTo>
                                  <a:pt x="153" y="314"/>
                                  <a:pt x="175" y="319"/>
                                  <a:pt x="200" y="319"/>
                                </a:cubicBezTo>
                                <a:cubicBezTo>
                                  <a:pt x="239" y="319"/>
                                  <a:pt x="272" y="305"/>
                                  <a:pt x="299" y="276"/>
                                </a:cubicBezTo>
                                <a:cubicBezTo>
                                  <a:pt x="343" y="318"/>
                                  <a:pt x="343" y="318"/>
                                  <a:pt x="343" y="318"/>
                                </a:cubicBezTo>
                                <a:cubicBezTo>
                                  <a:pt x="326" y="338"/>
                                  <a:pt x="305" y="353"/>
                                  <a:pt x="280" y="364"/>
                                </a:cubicBezTo>
                                <a:cubicBezTo>
                                  <a:pt x="254" y="374"/>
                                  <a:pt x="227" y="379"/>
                                  <a:pt x="197" y="379"/>
                                </a:cubicBezTo>
                                <a:cubicBezTo>
                                  <a:pt x="159" y="379"/>
                                  <a:pt x="126" y="371"/>
                                  <a:pt x="96" y="355"/>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81" name="Freeform 17"/>
                        <wps:cNvSpPr>
                          <a:spLocks/>
                        </wps:cNvSpPr>
                        <wps:spPr bwMode="auto">
                          <a:xfrm>
                            <a:off x="6463561" y="736939"/>
                            <a:ext cx="94690" cy="126083"/>
                          </a:xfrm>
                          <a:custGeom>
                            <a:avLst/>
                            <a:gdLst>
                              <a:gd name="T0" fmla="*/ 184 w 184"/>
                              <a:gd name="T1" fmla="*/ 207 h 245"/>
                              <a:gd name="T2" fmla="*/ 184 w 184"/>
                              <a:gd name="T3" fmla="*/ 245 h 245"/>
                              <a:gd name="T4" fmla="*/ 0 w 184"/>
                              <a:gd name="T5" fmla="*/ 245 h 245"/>
                              <a:gd name="T6" fmla="*/ 0 w 184"/>
                              <a:gd name="T7" fmla="*/ 0 h 245"/>
                              <a:gd name="T8" fmla="*/ 179 w 184"/>
                              <a:gd name="T9" fmla="*/ 0 h 245"/>
                              <a:gd name="T10" fmla="*/ 179 w 184"/>
                              <a:gd name="T11" fmla="*/ 38 h 245"/>
                              <a:gd name="T12" fmla="*/ 46 w 184"/>
                              <a:gd name="T13" fmla="*/ 38 h 245"/>
                              <a:gd name="T14" fmla="*/ 46 w 184"/>
                              <a:gd name="T15" fmla="*/ 102 h 245"/>
                              <a:gd name="T16" fmla="*/ 164 w 184"/>
                              <a:gd name="T17" fmla="*/ 102 h 245"/>
                              <a:gd name="T18" fmla="*/ 164 w 184"/>
                              <a:gd name="T19" fmla="*/ 139 h 245"/>
                              <a:gd name="T20" fmla="*/ 46 w 184"/>
                              <a:gd name="T21" fmla="*/ 139 h 245"/>
                              <a:gd name="T22" fmla="*/ 46 w 184"/>
                              <a:gd name="T23" fmla="*/ 207 h 245"/>
                              <a:gd name="T24" fmla="*/ 184 w 184"/>
                              <a:gd name="T25" fmla="*/ 207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245">
                                <a:moveTo>
                                  <a:pt x="184" y="207"/>
                                </a:moveTo>
                                <a:lnTo>
                                  <a:pt x="184" y="245"/>
                                </a:lnTo>
                                <a:lnTo>
                                  <a:pt x="0" y="245"/>
                                </a:lnTo>
                                <a:lnTo>
                                  <a:pt x="0" y="0"/>
                                </a:lnTo>
                                <a:lnTo>
                                  <a:pt x="179" y="0"/>
                                </a:lnTo>
                                <a:lnTo>
                                  <a:pt x="179" y="38"/>
                                </a:lnTo>
                                <a:lnTo>
                                  <a:pt x="46" y="38"/>
                                </a:lnTo>
                                <a:lnTo>
                                  <a:pt x="46" y="102"/>
                                </a:lnTo>
                                <a:lnTo>
                                  <a:pt x="164" y="102"/>
                                </a:lnTo>
                                <a:lnTo>
                                  <a:pt x="164" y="139"/>
                                </a:lnTo>
                                <a:lnTo>
                                  <a:pt x="46" y="139"/>
                                </a:lnTo>
                                <a:lnTo>
                                  <a:pt x="46" y="207"/>
                                </a:lnTo>
                                <a:lnTo>
                                  <a:pt x="184" y="207"/>
                                </a:lnTo>
                                <a:close/>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82" name="Freeform 18"/>
                        <wps:cNvSpPr>
                          <a:spLocks/>
                        </wps:cNvSpPr>
                        <wps:spPr bwMode="auto">
                          <a:xfrm>
                            <a:off x="6645223" y="734880"/>
                            <a:ext cx="100351" cy="129685"/>
                          </a:xfrm>
                          <a:custGeom>
                            <a:avLst/>
                            <a:gdLst>
                              <a:gd name="T0" fmla="*/ 63 w 294"/>
                              <a:gd name="T1" fmla="*/ 367 h 379"/>
                              <a:gd name="T2" fmla="*/ 0 w 294"/>
                              <a:gd name="T3" fmla="*/ 335 h 379"/>
                              <a:gd name="T4" fmla="*/ 24 w 294"/>
                              <a:gd name="T5" fmla="*/ 282 h 379"/>
                              <a:gd name="T6" fmla="*/ 79 w 294"/>
                              <a:gd name="T7" fmla="*/ 311 h 379"/>
                              <a:gd name="T8" fmla="*/ 145 w 294"/>
                              <a:gd name="T9" fmla="*/ 322 h 379"/>
                              <a:gd name="T10" fmla="*/ 207 w 294"/>
                              <a:gd name="T11" fmla="*/ 309 h 379"/>
                              <a:gd name="T12" fmla="*/ 227 w 294"/>
                              <a:gd name="T13" fmla="*/ 275 h 379"/>
                              <a:gd name="T14" fmla="*/ 216 w 294"/>
                              <a:gd name="T15" fmla="*/ 249 h 379"/>
                              <a:gd name="T16" fmla="*/ 187 w 294"/>
                              <a:gd name="T17" fmla="*/ 233 h 379"/>
                              <a:gd name="T18" fmla="*/ 140 w 294"/>
                              <a:gd name="T19" fmla="*/ 219 h 379"/>
                              <a:gd name="T20" fmla="*/ 72 w 294"/>
                              <a:gd name="T21" fmla="*/ 199 h 379"/>
                              <a:gd name="T22" fmla="*/ 27 w 294"/>
                              <a:gd name="T23" fmla="*/ 168 h 379"/>
                              <a:gd name="T24" fmla="*/ 8 w 294"/>
                              <a:gd name="T25" fmla="*/ 110 h 379"/>
                              <a:gd name="T26" fmla="*/ 25 w 294"/>
                              <a:gd name="T27" fmla="*/ 55 h 379"/>
                              <a:gd name="T28" fmla="*/ 75 w 294"/>
                              <a:gd name="T29" fmla="*/ 15 h 379"/>
                              <a:gd name="T30" fmla="*/ 157 w 294"/>
                              <a:gd name="T31" fmla="*/ 0 h 379"/>
                              <a:gd name="T32" fmla="*/ 223 w 294"/>
                              <a:gd name="T33" fmla="*/ 9 h 379"/>
                              <a:gd name="T34" fmla="*/ 279 w 294"/>
                              <a:gd name="T35" fmla="*/ 33 h 379"/>
                              <a:gd name="T36" fmla="*/ 258 w 294"/>
                              <a:gd name="T37" fmla="*/ 86 h 379"/>
                              <a:gd name="T38" fmla="*/ 207 w 294"/>
                              <a:gd name="T39" fmla="*/ 65 h 379"/>
                              <a:gd name="T40" fmla="*/ 156 w 294"/>
                              <a:gd name="T41" fmla="*/ 57 h 379"/>
                              <a:gd name="T42" fmla="*/ 96 w 294"/>
                              <a:gd name="T43" fmla="*/ 71 h 379"/>
                              <a:gd name="T44" fmla="*/ 76 w 294"/>
                              <a:gd name="T45" fmla="*/ 107 h 379"/>
                              <a:gd name="T46" fmla="*/ 87 w 294"/>
                              <a:gd name="T47" fmla="*/ 133 h 379"/>
                              <a:gd name="T48" fmla="*/ 116 w 294"/>
                              <a:gd name="T49" fmla="*/ 149 h 379"/>
                              <a:gd name="T50" fmla="*/ 163 w 294"/>
                              <a:gd name="T51" fmla="*/ 162 h 379"/>
                              <a:gd name="T52" fmla="*/ 231 w 294"/>
                              <a:gd name="T53" fmla="*/ 182 h 379"/>
                              <a:gd name="T54" fmla="*/ 276 w 294"/>
                              <a:gd name="T55" fmla="*/ 213 h 379"/>
                              <a:gd name="T56" fmla="*/ 294 w 294"/>
                              <a:gd name="T57" fmla="*/ 270 h 379"/>
                              <a:gd name="T58" fmla="*/ 278 w 294"/>
                              <a:gd name="T59" fmla="*/ 325 h 379"/>
                              <a:gd name="T60" fmla="*/ 228 w 294"/>
                              <a:gd name="T61" fmla="*/ 365 h 379"/>
                              <a:gd name="T62" fmla="*/ 145 w 294"/>
                              <a:gd name="T63" fmla="*/ 379 h 379"/>
                              <a:gd name="T64" fmla="*/ 63 w 294"/>
                              <a:gd name="T65" fmla="*/ 367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4" h="379">
                                <a:moveTo>
                                  <a:pt x="63" y="367"/>
                                </a:moveTo>
                                <a:cubicBezTo>
                                  <a:pt x="37" y="359"/>
                                  <a:pt x="16" y="348"/>
                                  <a:pt x="0" y="335"/>
                                </a:cubicBezTo>
                                <a:cubicBezTo>
                                  <a:pt x="24" y="282"/>
                                  <a:pt x="24" y="282"/>
                                  <a:pt x="24" y="282"/>
                                </a:cubicBezTo>
                                <a:cubicBezTo>
                                  <a:pt x="39" y="294"/>
                                  <a:pt x="58" y="304"/>
                                  <a:pt x="79" y="311"/>
                                </a:cubicBezTo>
                                <a:cubicBezTo>
                                  <a:pt x="101" y="319"/>
                                  <a:pt x="123" y="322"/>
                                  <a:pt x="145" y="322"/>
                                </a:cubicBezTo>
                                <a:cubicBezTo>
                                  <a:pt x="173" y="322"/>
                                  <a:pt x="193" y="318"/>
                                  <a:pt x="207" y="309"/>
                                </a:cubicBezTo>
                                <a:cubicBezTo>
                                  <a:pt x="220" y="301"/>
                                  <a:pt x="227" y="289"/>
                                  <a:pt x="227" y="275"/>
                                </a:cubicBezTo>
                                <a:cubicBezTo>
                                  <a:pt x="227" y="264"/>
                                  <a:pt x="223" y="255"/>
                                  <a:pt x="216" y="249"/>
                                </a:cubicBezTo>
                                <a:cubicBezTo>
                                  <a:pt x="208" y="242"/>
                                  <a:pt x="199" y="236"/>
                                  <a:pt x="187" y="233"/>
                                </a:cubicBezTo>
                                <a:cubicBezTo>
                                  <a:pt x="176" y="229"/>
                                  <a:pt x="160" y="224"/>
                                  <a:pt x="140" y="219"/>
                                </a:cubicBezTo>
                                <a:cubicBezTo>
                                  <a:pt x="112" y="213"/>
                                  <a:pt x="89" y="206"/>
                                  <a:pt x="72" y="199"/>
                                </a:cubicBezTo>
                                <a:cubicBezTo>
                                  <a:pt x="54" y="193"/>
                                  <a:pt x="39" y="182"/>
                                  <a:pt x="27" y="168"/>
                                </a:cubicBezTo>
                                <a:cubicBezTo>
                                  <a:pt x="14" y="154"/>
                                  <a:pt x="8" y="135"/>
                                  <a:pt x="8" y="110"/>
                                </a:cubicBezTo>
                                <a:cubicBezTo>
                                  <a:pt x="8" y="90"/>
                                  <a:pt x="14" y="72"/>
                                  <a:pt x="25" y="55"/>
                                </a:cubicBezTo>
                                <a:cubicBezTo>
                                  <a:pt x="36" y="38"/>
                                  <a:pt x="52" y="25"/>
                                  <a:pt x="75" y="15"/>
                                </a:cubicBezTo>
                                <a:cubicBezTo>
                                  <a:pt x="97" y="5"/>
                                  <a:pt x="124" y="0"/>
                                  <a:pt x="157" y="0"/>
                                </a:cubicBezTo>
                                <a:cubicBezTo>
                                  <a:pt x="179" y="0"/>
                                  <a:pt x="201" y="3"/>
                                  <a:pt x="223" y="9"/>
                                </a:cubicBezTo>
                                <a:cubicBezTo>
                                  <a:pt x="245" y="15"/>
                                  <a:pt x="263" y="23"/>
                                  <a:pt x="279" y="33"/>
                                </a:cubicBezTo>
                                <a:cubicBezTo>
                                  <a:pt x="258" y="86"/>
                                  <a:pt x="258" y="86"/>
                                  <a:pt x="258" y="86"/>
                                </a:cubicBezTo>
                                <a:cubicBezTo>
                                  <a:pt x="241" y="77"/>
                                  <a:pt x="225" y="70"/>
                                  <a:pt x="207" y="65"/>
                                </a:cubicBezTo>
                                <a:cubicBezTo>
                                  <a:pt x="190" y="60"/>
                                  <a:pt x="173" y="57"/>
                                  <a:pt x="156" y="57"/>
                                </a:cubicBezTo>
                                <a:cubicBezTo>
                                  <a:pt x="129" y="57"/>
                                  <a:pt x="109" y="62"/>
                                  <a:pt x="96" y="71"/>
                                </a:cubicBezTo>
                                <a:cubicBezTo>
                                  <a:pt x="83" y="80"/>
                                  <a:pt x="76" y="92"/>
                                  <a:pt x="76" y="107"/>
                                </a:cubicBezTo>
                                <a:cubicBezTo>
                                  <a:pt x="76" y="118"/>
                                  <a:pt x="80" y="126"/>
                                  <a:pt x="87" y="133"/>
                                </a:cubicBezTo>
                                <a:cubicBezTo>
                                  <a:pt x="95" y="140"/>
                                  <a:pt x="104" y="145"/>
                                  <a:pt x="116" y="149"/>
                                </a:cubicBezTo>
                                <a:cubicBezTo>
                                  <a:pt x="128" y="153"/>
                                  <a:pt x="143" y="157"/>
                                  <a:pt x="163" y="162"/>
                                </a:cubicBezTo>
                                <a:cubicBezTo>
                                  <a:pt x="191" y="168"/>
                                  <a:pt x="213" y="175"/>
                                  <a:pt x="231" y="182"/>
                                </a:cubicBezTo>
                                <a:cubicBezTo>
                                  <a:pt x="248" y="189"/>
                                  <a:pt x="263" y="199"/>
                                  <a:pt x="276" y="213"/>
                                </a:cubicBezTo>
                                <a:cubicBezTo>
                                  <a:pt x="288" y="227"/>
                                  <a:pt x="294" y="246"/>
                                  <a:pt x="294" y="270"/>
                                </a:cubicBezTo>
                                <a:cubicBezTo>
                                  <a:pt x="294" y="290"/>
                                  <a:pt x="289" y="309"/>
                                  <a:pt x="278" y="325"/>
                                </a:cubicBezTo>
                                <a:cubicBezTo>
                                  <a:pt x="267" y="342"/>
                                  <a:pt x="250" y="355"/>
                                  <a:pt x="228" y="365"/>
                                </a:cubicBezTo>
                                <a:cubicBezTo>
                                  <a:pt x="205" y="374"/>
                                  <a:pt x="178" y="379"/>
                                  <a:pt x="145" y="379"/>
                                </a:cubicBezTo>
                                <a:cubicBezTo>
                                  <a:pt x="117" y="379"/>
                                  <a:pt x="90" y="375"/>
                                  <a:pt x="63" y="367"/>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83" name="Freeform 19"/>
                        <wps:cNvSpPr>
                          <a:spLocks noEditPoints="1"/>
                        </wps:cNvSpPr>
                        <wps:spPr bwMode="auto">
                          <a:xfrm>
                            <a:off x="4816772" y="322154"/>
                            <a:ext cx="360750" cy="328329"/>
                          </a:xfrm>
                          <a:custGeom>
                            <a:avLst/>
                            <a:gdLst>
                              <a:gd name="T0" fmla="*/ 781 w 1057"/>
                              <a:gd name="T1" fmla="*/ 961 h 961"/>
                              <a:gd name="T2" fmla="*/ 1055 w 1057"/>
                              <a:gd name="T3" fmla="*/ 961 h 961"/>
                              <a:gd name="T4" fmla="*/ 1054 w 1057"/>
                              <a:gd name="T5" fmla="*/ 460 h 961"/>
                              <a:gd name="T6" fmla="*/ 574 w 1057"/>
                              <a:gd name="T7" fmla="*/ 0 h 961"/>
                              <a:gd name="T8" fmla="*/ 481 w 1057"/>
                              <a:gd name="T9" fmla="*/ 0 h 961"/>
                              <a:gd name="T10" fmla="*/ 0 w 1057"/>
                              <a:gd name="T11" fmla="*/ 481 h 961"/>
                              <a:gd name="T12" fmla="*/ 480 w 1057"/>
                              <a:gd name="T13" fmla="*/ 961 h 961"/>
                              <a:gd name="T14" fmla="*/ 781 w 1057"/>
                              <a:gd name="T15" fmla="*/ 823 h 961"/>
                              <a:gd name="T16" fmla="*/ 781 w 1057"/>
                              <a:gd name="T17" fmla="*/ 961 h 961"/>
                              <a:gd name="T18" fmla="*/ 527 w 1057"/>
                              <a:gd name="T19" fmla="*/ 735 h 961"/>
                              <a:gd name="T20" fmla="*/ 273 w 1057"/>
                              <a:gd name="T21" fmla="*/ 480 h 961"/>
                              <a:gd name="T22" fmla="*/ 527 w 1057"/>
                              <a:gd name="T23" fmla="*/ 226 h 961"/>
                              <a:gd name="T24" fmla="*/ 782 w 1057"/>
                              <a:gd name="T25" fmla="*/ 480 h 961"/>
                              <a:gd name="T26" fmla="*/ 527 w 1057"/>
                              <a:gd name="T27" fmla="*/ 735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7" h="961">
                                <a:moveTo>
                                  <a:pt x="781" y="961"/>
                                </a:moveTo>
                                <a:cubicBezTo>
                                  <a:pt x="1055" y="961"/>
                                  <a:pt x="1055" y="961"/>
                                  <a:pt x="1055" y="961"/>
                                </a:cubicBezTo>
                                <a:cubicBezTo>
                                  <a:pt x="1055" y="961"/>
                                  <a:pt x="1057" y="585"/>
                                  <a:pt x="1054" y="460"/>
                                </a:cubicBezTo>
                                <a:cubicBezTo>
                                  <a:pt x="1049" y="204"/>
                                  <a:pt x="833" y="0"/>
                                  <a:pt x="574" y="0"/>
                                </a:cubicBezTo>
                                <a:cubicBezTo>
                                  <a:pt x="481" y="0"/>
                                  <a:pt x="481" y="0"/>
                                  <a:pt x="481" y="0"/>
                                </a:cubicBezTo>
                                <a:cubicBezTo>
                                  <a:pt x="215" y="0"/>
                                  <a:pt x="0" y="215"/>
                                  <a:pt x="0" y="481"/>
                                </a:cubicBezTo>
                                <a:cubicBezTo>
                                  <a:pt x="0" y="746"/>
                                  <a:pt x="215" y="961"/>
                                  <a:pt x="480" y="961"/>
                                </a:cubicBezTo>
                                <a:cubicBezTo>
                                  <a:pt x="601" y="961"/>
                                  <a:pt x="708" y="908"/>
                                  <a:pt x="781" y="823"/>
                                </a:cubicBezTo>
                                <a:lnTo>
                                  <a:pt x="781" y="961"/>
                                </a:lnTo>
                                <a:close/>
                                <a:moveTo>
                                  <a:pt x="527" y="735"/>
                                </a:moveTo>
                                <a:cubicBezTo>
                                  <a:pt x="387" y="735"/>
                                  <a:pt x="273" y="621"/>
                                  <a:pt x="273" y="480"/>
                                </a:cubicBezTo>
                                <a:cubicBezTo>
                                  <a:pt x="273" y="340"/>
                                  <a:pt x="387" y="226"/>
                                  <a:pt x="527" y="226"/>
                                </a:cubicBezTo>
                                <a:cubicBezTo>
                                  <a:pt x="668" y="226"/>
                                  <a:pt x="782" y="340"/>
                                  <a:pt x="782" y="480"/>
                                </a:cubicBezTo>
                                <a:cubicBezTo>
                                  <a:pt x="782" y="621"/>
                                  <a:pt x="668" y="735"/>
                                  <a:pt x="527" y="735"/>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84" name="Freeform 20"/>
                        <wps:cNvSpPr>
                          <a:spLocks noEditPoints="1"/>
                        </wps:cNvSpPr>
                        <wps:spPr bwMode="auto">
                          <a:xfrm>
                            <a:off x="5214574" y="220773"/>
                            <a:ext cx="360750" cy="429709"/>
                          </a:xfrm>
                          <a:custGeom>
                            <a:avLst/>
                            <a:gdLst>
                              <a:gd name="T0" fmla="*/ 276 w 1057"/>
                              <a:gd name="T1" fmla="*/ 0 h 1258"/>
                              <a:gd name="T2" fmla="*/ 2 w 1057"/>
                              <a:gd name="T3" fmla="*/ 0 h 1258"/>
                              <a:gd name="T4" fmla="*/ 3 w 1057"/>
                              <a:gd name="T5" fmla="*/ 798 h 1258"/>
                              <a:gd name="T6" fmla="*/ 483 w 1057"/>
                              <a:gd name="T7" fmla="*/ 1258 h 1258"/>
                              <a:gd name="T8" fmla="*/ 576 w 1057"/>
                              <a:gd name="T9" fmla="*/ 1258 h 1258"/>
                              <a:gd name="T10" fmla="*/ 1057 w 1057"/>
                              <a:gd name="T11" fmla="*/ 778 h 1258"/>
                              <a:gd name="T12" fmla="*/ 577 w 1057"/>
                              <a:gd name="T13" fmla="*/ 297 h 1258"/>
                              <a:gd name="T14" fmla="*/ 276 w 1057"/>
                              <a:gd name="T15" fmla="*/ 435 h 1258"/>
                              <a:gd name="T16" fmla="*/ 276 w 1057"/>
                              <a:gd name="T17" fmla="*/ 0 h 1258"/>
                              <a:gd name="T18" fmla="*/ 530 w 1057"/>
                              <a:gd name="T19" fmla="*/ 523 h 1258"/>
                              <a:gd name="T20" fmla="*/ 784 w 1057"/>
                              <a:gd name="T21" fmla="*/ 778 h 1258"/>
                              <a:gd name="T22" fmla="*/ 530 w 1057"/>
                              <a:gd name="T23" fmla="*/ 1032 h 1258"/>
                              <a:gd name="T24" fmla="*/ 275 w 1057"/>
                              <a:gd name="T25" fmla="*/ 778 h 1258"/>
                              <a:gd name="T26" fmla="*/ 530 w 1057"/>
                              <a:gd name="T27" fmla="*/ 523 h 1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7" h="1258">
                                <a:moveTo>
                                  <a:pt x="276" y="0"/>
                                </a:moveTo>
                                <a:cubicBezTo>
                                  <a:pt x="2" y="0"/>
                                  <a:pt x="2" y="0"/>
                                  <a:pt x="2" y="0"/>
                                </a:cubicBezTo>
                                <a:cubicBezTo>
                                  <a:pt x="2" y="0"/>
                                  <a:pt x="0" y="673"/>
                                  <a:pt x="3" y="798"/>
                                </a:cubicBezTo>
                                <a:cubicBezTo>
                                  <a:pt x="9" y="1054"/>
                                  <a:pt x="225" y="1258"/>
                                  <a:pt x="483" y="1258"/>
                                </a:cubicBezTo>
                                <a:cubicBezTo>
                                  <a:pt x="576" y="1258"/>
                                  <a:pt x="576" y="1258"/>
                                  <a:pt x="576" y="1258"/>
                                </a:cubicBezTo>
                                <a:cubicBezTo>
                                  <a:pt x="842" y="1258"/>
                                  <a:pt x="1057" y="1043"/>
                                  <a:pt x="1057" y="778"/>
                                </a:cubicBezTo>
                                <a:cubicBezTo>
                                  <a:pt x="1057" y="512"/>
                                  <a:pt x="842" y="297"/>
                                  <a:pt x="577" y="297"/>
                                </a:cubicBezTo>
                                <a:cubicBezTo>
                                  <a:pt x="456" y="297"/>
                                  <a:pt x="349" y="350"/>
                                  <a:pt x="276" y="435"/>
                                </a:cubicBezTo>
                                <a:lnTo>
                                  <a:pt x="276" y="0"/>
                                </a:lnTo>
                                <a:close/>
                                <a:moveTo>
                                  <a:pt x="530" y="523"/>
                                </a:moveTo>
                                <a:cubicBezTo>
                                  <a:pt x="670" y="523"/>
                                  <a:pt x="784" y="637"/>
                                  <a:pt x="784" y="778"/>
                                </a:cubicBezTo>
                                <a:cubicBezTo>
                                  <a:pt x="784" y="918"/>
                                  <a:pt x="670" y="1032"/>
                                  <a:pt x="530" y="1032"/>
                                </a:cubicBezTo>
                                <a:cubicBezTo>
                                  <a:pt x="389" y="1032"/>
                                  <a:pt x="275" y="918"/>
                                  <a:pt x="275" y="778"/>
                                </a:cubicBezTo>
                                <a:cubicBezTo>
                                  <a:pt x="275" y="637"/>
                                  <a:pt x="389" y="523"/>
                                  <a:pt x="530" y="523"/>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85" name="Freeform 21"/>
                        <wps:cNvSpPr>
                          <a:spLocks noEditPoints="1"/>
                        </wps:cNvSpPr>
                        <wps:spPr bwMode="auto">
                          <a:xfrm>
                            <a:off x="5611862" y="318037"/>
                            <a:ext cx="340680" cy="326785"/>
                          </a:xfrm>
                          <a:custGeom>
                            <a:avLst/>
                            <a:gdLst>
                              <a:gd name="T0" fmla="*/ 298 w 998"/>
                              <a:gd name="T1" fmla="*/ 545 h 957"/>
                              <a:gd name="T2" fmla="*/ 994 w 998"/>
                              <a:gd name="T3" fmla="*/ 545 h 957"/>
                              <a:gd name="T4" fmla="*/ 871 w 998"/>
                              <a:gd name="T5" fmla="*/ 145 h 957"/>
                              <a:gd name="T6" fmla="*/ 495 w 998"/>
                              <a:gd name="T7" fmla="*/ 0 h 957"/>
                              <a:gd name="T8" fmla="*/ 137 w 998"/>
                              <a:gd name="T9" fmla="*/ 131 h 957"/>
                              <a:gd name="T10" fmla="*/ 0 w 998"/>
                              <a:gd name="T11" fmla="*/ 467 h 957"/>
                              <a:gd name="T12" fmla="*/ 146 w 998"/>
                              <a:gd name="T13" fmla="*/ 825 h 957"/>
                              <a:gd name="T14" fmla="*/ 537 w 998"/>
                              <a:gd name="T15" fmla="*/ 957 h 957"/>
                              <a:gd name="T16" fmla="*/ 687 w 998"/>
                              <a:gd name="T17" fmla="*/ 957 h 957"/>
                              <a:gd name="T18" fmla="*/ 825 w 998"/>
                              <a:gd name="T19" fmla="*/ 753 h 957"/>
                              <a:gd name="T20" fmla="*/ 580 w 998"/>
                              <a:gd name="T21" fmla="*/ 753 h 957"/>
                              <a:gd name="T22" fmla="*/ 298 w 998"/>
                              <a:gd name="T23" fmla="*/ 545 h 957"/>
                              <a:gd name="T24" fmla="*/ 364 w 998"/>
                              <a:gd name="T25" fmla="*/ 238 h 957"/>
                              <a:gd name="T26" fmla="*/ 503 w 998"/>
                              <a:gd name="T27" fmla="*/ 189 h 957"/>
                              <a:gd name="T28" fmla="*/ 640 w 998"/>
                              <a:gd name="T29" fmla="*/ 236 h 957"/>
                              <a:gd name="T30" fmla="*/ 704 w 998"/>
                              <a:gd name="T31" fmla="*/ 365 h 957"/>
                              <a:gd name="T32" fmla="*/ 291 w 998"/>
                              <a:gd name="T33" fmla="*/ 365 h 957"/>
                              <a:gd name="T34" fmla="*/ 364 w 998"/>
                              <a:gd name="T35" fmla="*/ 238 h 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98" h="957">
                                <a:moveTo>
                                  <a:pt x="298" y="545"/>
                                </a:moveTo>
                                <a:cubicBezTo>
                                  <a:pt x="994" y="545"/>
                                  <a:pt x="994" y="545"/>
                                  <a:pt x="994" y="545"/>
                                </a:cubicBezTo>
                                <a:cubicBezTo>
                                  <a:pt x="998" y="376"/>
                                  <a:pt x="956" y="243"/>
                                  <a:pt x="871" y="145"/>
                                </a:cubicBezTo>
                                <a:cubicBezTo>
                                  <a:pt x="785" y="48"/>
                                  <a:pt x="660" y="0"/>
                                  <a:pt x="495" y="0"/>
                                </a:cubicBezTo>
                                <a:cubicBezTo>
                                  <a:pt x="347" y="0"/>
                                  <a:pt x="228" y="43"/>
                                  <a:pt x="137" y="131"/>
                                </a:cubicBezTo>
                                <a:cubicBezTo>
                                  <a:pt x="46" y="219"/>
                                  <a:pt x="0" y="331"/>
                                  <a:pt x="0" y="467"/>
                                </a:cubicBezTo>
                                <a:cubicBezTo>
                                  <a:pt x="0" y="619"/>
                                  <a:pt x="49" y="738"/>
                                  <a:pt x="146" y="825"/>
                                </a:cubicBezTo>
                                <a:cubicBezTo>
                                  <a:pt x="238" y="907"/>
                                  <a:pt x="363" y="957"/>
                                  <a:pt x="537" y="957"/>
                                </a:cubicBezTo>
                                <a:cubicBezTo>
                                  <a:pt x="687" y="957"/>
                                  <a:pt x="687" y="957"/>
                                  <a:pt x="687" y="957"/>
                                </a:cubicBezTo>
                                <a:cubicBezTo>
                                  <a:pt x="825" y="753"/>
                                  <a:pt x="825" y="753"/>
                                  <a:pt x="825" y="753"/>
                                </a:cubicBezTo>
                                <a:cubicBezTo>
                                  <a:pt x="580" y="753"/>
                                  <a:pt x="580" y="753"/>
                                  <a:pt x="580" y="753"/>
                                </a:cubicBezTo>
                                <a:cubicBezTo>
                                  <a:pt x="403" y="753"/>
                                  <a:pt x="298" y="628"/>
                                  <a:pt x="298" y="545"/>
                                </a:cubicBezTo>
                                <a:moveTo>
                                  <a:pt x="364" y="238"/>
                                </a:moveTo>
                                <a:cubicBezTo>
                                  <a:pt x="400" y="206"/>
                                  <a:pt x="447" y="189"/>
                                  <a:pt x="503" y="189"/>
                                </a:cubicBezTo>
                                <a:cubicBezTo>
                                  <a:pt x="559" y="189"/>
                                  <a:pt x="604" y="205"/>
                                  <a:pt x="640" y="236"/>
                                </a:cubicBezTo>
                                <a:cubicBezTo>
                                  <a:pt x="675" y="267"/>
                                  <a:pt x="697" y="310"/>
                                  <a:pt x="704" y="365"/>
                                </a:cubicBezTo>
                                <a:cubicBezTo>
                                  <a:pt x="291" y="365"/>
                                  <a:pt x="291" y="365"/>
                                  <a:pt x="291" y="365"/>
                                </a:cubicBezTo>
                                <a:cubicBezTo>
                                  <a:pt x="302" y="313"/>
                                  <a:pt x="327" y="270"/>
                                  <a:pt x="364" y="238"/>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286" name="Rectangle 2286"/>
                        <wps:cNvSpPr>
                          <a:spLocks noChangeArrowheads="1"/>
                        </wps:cNvSpPr>
                        <wps:spPr bwMode="auto">
                          <a:xfrm>
                            <a:off x="5994741" y="330388"/>
                            <a:ext cx="93661" cy="314434"/>
                          </a:xfrm>
                          <a:prstGeom prst="rect">
                            <a:avLst/>
                          </a:prstGeom>
                          <a:solidFill>
                            <a:schemeClr val="tx1"/>
                          </a:solidFill>
                          <a:ln>
                            <a:noFill/>
                          </a:ln>
                        </wps:spPr>
                        <wps:bodyPr vert="horz" wrap="square" lIns="91440" tIns="45720" rIns="91440" bIns="45720" numCol="1" anchor="t" anchorCtr="0" compatLnSpc="1">
                          <a:prstTxWarp prst="textNoShape">
                            <a:avLst/>
                          </a:prstTxWarp>
                        </wps:bodyPr>
                      </wps:wsp>
                      <wps:wsp>
                        <wps:cNvPr id="2287" name="Oval 23"/>
                        <wps:cNvSpPr>
                          <a:spLocks noChangeArrowheads="1"/>
                        </wps:cNvSpPr>
                        <wps:spPr bwMode="auto">
                          <a:xfrm>
                            <a:off x="5992682" y="216656"/>
                            <a:ext cx="97778" cy="91603"/>
                          </a:xfrm>
                          <a:prstGeom prst="ellipse">
                            <a:avLst/>
                          </a:prstGeom>
                          <a:solidFill>
                            <a:schemeClr val="tx1"/>
                          </a:solidFill>
                          <a:ln>
                            <a:noFill/>
                          </a:ln>
                        </wps:spPr>
                        <wps:bodyPr vert="horz" wrap="square" lIns="91440" tIns="45720" rIns="91440" bIns="45720" numCol="1" anchor="t" anchorCtr="0" compatLnSpc="1">
                          <a:prstTxWarp prst="textNoShape">
                            <a:avLst/>
                          </a:prstTxWarp>
                        </wps:bodyPr>
                      </wps:wsp>
                      <wps:wsp>
                        <wps:cNvPr id="2288" name="Rectangle 2288"/>
                        <wps:cNvSpPr>
                          <a:spLocks noChangeArrowheads="1"/>
                        </wps:cNvSpPr>
                        <wps:spPr bwMode="auto">
                          <a:xfrm>
                            <a:off x="6161478" y="220773"/>
                            <a:ext cx="93661" cy="424048"/>
                          </a:xfrm>
                          <a:prstGeom prst="rect">
                            <a:avLst/>
                          </a:prstGeom>
                          <a:solidFill>
                            <a:schemeClr val="tx1"/>
                          </a:solidFill>
                          <a:ln>
                            <a:noFill/>
                          </a:ln>
                        </wps:spPr>
                        <wps:bodyPr vert="horz" wrap="square" lIns="91440" tIns="45720" rIns="91440" bIns="45720" numCol="1" anchor="t" anchorCtr="0" compatLnSpc="1">
                          <a:prstTxWarp prst="textNoShape">
                            <a:avLst/>
                          </a:prstTxWarp>
                        </wps:bodyPr>
                      </wps:wsp>
                      <wps:wsp>
                        <wps:cNvPr id="2289" name="Rectangle 2289"/>
                        <wps:cNvSpPr>
                          <a:spLocks noChangeArrowheads="1"/>
                        </wps:cNvSpPr>
                        <wps:spPr bwMode="auto">
                          <a:xfrm>
                            <a:off x="6328216" y="220773"/>
                            <a:ext cx="93661" cy="424048"/>
                          </a:xfrm>
                          <a:prstGeom prst="rect">
                            <a:avLst/>
                          </a:prstGeom>
                          <a:solidFill>
                            <a:schemeClr val="tx1"/>
                          </a:solidFill>
                          <a:ln>
                            <a:noFill/>
                          </a:ln>
                        </wps:spPr>
                        <wps:bodyPr vert="horz" wrap="square" lIns="91440" tIns="45720" rIns="91440" bIns="45720" numCol="1" anchor="t" anchorCtr="0" compatLnSpc="1">
                          <a:prstTxWarp prst="textNoShape">
                            <a:avLst/>
                          </a:prstTxWarp>
                        </wps:bodyPr>
                      </wps:wsp>
                      <wps:wsp>
                        <wps:cNvPr id="2290" name="Freeform 26"/>
                        <wps:cNvSpPr>
                          <a:spLocks noEditPoints="1"/>
                        </wps:cNvSpPr>
                        <wps:spPr bwMode="auto">
                          <a:xfrm>
                            <a:off x="6461503" y="318037"/>
                            <a:ext cx="340680" cy="326785"/>
                          </a:xfrm>
                          <a:custGeom>
                            <a:avLst/>
                            <a:gdLst>
                              <a:gd name="T0" fmla="*/ 297 w 997"/>
                              <a:gd name="T1" fmla="*/ 545 h 957"/>
                              <a:gd name="T2" fmla="*/ 993 w 997"/>
                              <a:gd name="T3" fmla="*/ 545 h 957"/>
                              <a:gd name="T4" fmla="*/ 870 w 997"/>
                              <a:gd name="T5" fmla="*/ 145 h 957"/>
                              <a:gd name="T6" fmla="*/ 494 w 997"/>
                              <a:gd name="T7" fmla="*/ 0 h 957"/>
                              <a:gd name="T8" fmla="*/ 136 w 997"/>
                              <a:gd name="T9" fmla="*/ 131 h 957"/>
                              <a:gd name="T10" fmla="*/ 0 w 997"/>
                              <a:gd name="T11" fmla="*/ 467 h 957"/>
                              <a:gd name="T12" fmla="*/ 146 w 997"/>
                              <a:gd name="T13" fmla="*/ 825 h 957"/>
                              <a:gd name="T14" fmla="*/ 536 w 997"/>
                              <a:gd name="T15" fmla="*/ 957 h 957"/>
                              <a:gd name="T16" fmla="*/ 686 w 997"/>
                              <a:gd name="T17" fmla="*/ 957 h 957"/>
                              <a:gd name="T18" fmla="*/ 825 w 997"/>
                              <a:gd name="T19" fmla="*/ 753 h 957"/>
                              <a:gd name="T20" fmla="*/ 579 w 997"/>
                              <a:gd name="T21" fmla="*/ 753 h 957"/>
                              <a:gd name="T22" fmla="*/ 297 w 997"/>
                              <a:gd name="T23" fmla="*/ 545 h 957"/>
                              <a:gd name="T24" fmla="*/ 363 w 997"/>
                              <a:gd name="T25" fmla="*/ 238 h 957"/>
                              <a:gd name="T26" fmla="*/ 503 w 997"/>
                              <a:gd name="T27" fmla="*/ 189 h 957"/>
                              <a:gd name="T28" fmla="*/ 639 w 997"/>
                              <a:gd name="T29" fmla="*/ 236 h 957"/>
                              <a:gd name="T30" fmla="*/ 703 w 997"/>
                              <a:gd name="T31" fmla="*/ 365 h 957"/>
                              <a:gd name="T32" fmla="*/ 290 w 997"/>
                              <a:gd name="T33" fmla="*/ 365 h 957"/>
                              <a:gd name="T34" fmla="*/ 363 w 997"/>
                              <a:gd name="T35" fmla="*/ 238 h 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97" h="957">
                                <a:moveTo>
                                  <a:pt x="297" y="545"/>
                                </a:moveTo>
                                <a:cubicBezTo>
                                  <a:pt x="993" y="545"/>
                                  <a:pt x="993" y="545"/>
                                  <a:pt x="993" y="545"/>
                                </a:cubicBezTo>
                                <a:cubicBezTo>
                                  <a:pt x="997" y="376"/>
                                  <a:pt x="956" y="243"/>
                                  <a:pt x="870" y="145"/>
                                </a:cubicBezTo>
                                <a:cubicBezTo>
                                  <a:pt x="785" y="48"/>
                                  <a:pt x="659" y="0"/>
                                  <a:pt x="494" y="0"/>
                                </a:cubicBezTo>
                                <a:cubicBezTo>
                                  <a:pt x="346" y="0"/>
                                  <a:pt x="227" y="43"/>
                                  <a:pt x="136" y="131"/>
                                </a:cubicBezTo>
                                <a:cubicBezTo>
                                  <a:pt x="45" y="219"/>
                                  <a:pt x="0" y="331"/>
                                  <a:pt x="0" y="467"/>
                                </a:cubicBezTo>
                                <a:cubicBezTo>
                                  <a:pt x="0" y="619"/>
                                  <a:pt x="48" y="738"/>
                                  <a:pt x="146" y="825"/>
                                </a:cubicBezTo>
                                <a:cubicBezTo>
                                  <a:pt x="237" y="907"/>
                                  <a:pt x="362" y="957"/>
                                  <a:pt x="536" y="957"/>
                                </a:cubicBezTo>
                                <a:cubicBezTo>
                                  <a:pt x="686" y="957"/>
                                  <a:pt x="686" y="957"/>
                                  <a:pt x="686" y="957"/>
                                </a:cubicBezTo>
                                <a:cubicBezTo>
                                  <a:pt x="825" y="753"/>
                                  <a:pt x="825" y="753"/>
                                  <a:pt x="825" y="753"/>
                                </a:cubicBezTo>
                                <a:cubicBezTo>
                                  <a:pt x="579" y="753"/>
                                  <a:pt x="579" y="753"/>
                                  <a:pt x="579" y="753"/>
                                </a:cubicBezTo>
                                <a:cubicBezTo>
                                  <a:pt x="402" y="753"/>
                                  <a:pt x="297" y="628"/>
                                  <a:pt x="297" y="545"/>
                                </a:cubicBezTo>
                                <a:moveTo>
                                  <a:pt x="363" y="238"/>
                                </a:moveTo>
                                <a:cubicBezTo>
                                  <a:pt x="400" y="206"/>
                                  <a:pt x="446" y="189"/>
                                  <a:pt x="503" y="189"/>
                                </a:cubicBezTo>
                                <a:cubicBezTo>
                                  <a:pt x="558" y="189"/>
                                  <a:pt x="603" y="205"/>
                                  <a:pt x="639" y="236"/>
                                </a:cubicBezTo>
                                <a:cubicBezTo>
                                  <a:pt x="675" y="267"/>
                                  <a:pt x="696" y="310"/>
                                  <a:pt x="703" y="365"/>
                                </a:cubicBezTo>
                                <a:cubicBezTo>
                                  <a:pt x="290" y="365"/>
                                  <a:pt x="290" y="365"/>
                                  <a:pt x="290" y="365"/>
                                </a:cubicBezTo>
                                <a:cubicBezTo>
                                  <a:pt x="302" y="313"/>
                                  <a:pt x="326" y="270"/>
                                  <a:pt x="363" y="238"/>
                                </a:cubicBezTo>
                              </a:path>
                            </a:pathLst>
                          </a:custGeom>
                          <a:solidFill>
                            <a:schemeClr val="tx1"/>
                          </a:solidFill>
                          <a:ln>
                            <a:noFill/>
                          </a:ln>
                        </wps:spPr>
                        <wps:bodyPr vert="horz" wrap="square" lIns="91440" tIns="45720" rIns="91440" bIns="45720" numCol="1" anchor="t" anchorCtr="0" compatLnSpc="1">
                          <a:prstTxWarp prst="textNoShape">
                            <a:avLst/>
                          </a:prstTxWarp>
                        </wps:bodyPr>
                      </wps:wsp>
                    </wpg:grpSp>
                    <wpg:grpSp>
                      <wpg:cNvPr id="2291" name="Groupe 2291"/>
                      <wpg:cNvGrpSpPr/>
                      <wpg:grpSpPr>
                        <a:xfrm>
                          <a:off x="0" y="280516"/>
                          <a:ext cx="1099535" cy="199515"/>
                          <a:chOff x="0" y="280515"/>
                          <a:chExt cx="1819912" cy="330225"/>
                        </a:xfrm>
                      </wpg:grpSpPr>
                      <wps:wsp>
                        <wps:cNvPr id="2292" name="Freeform 31"/>
                        <wps:cNvSpPr>
                          <a:spLocks noEditPoints="1"/>
                        </wps:cNvSpPr>
                        <wps:spPr bwMode="auto">
                          <a:xfrm>
                            <a:off x="0" y="292046"/>
                            <a:ext cx="107979" cy="96447"/>
                          </a:xfrm>
                          <a:custGeom>
                            <a:avLst/>
                            <a:gdLst>
                              <a:gd name="T0" fmla="*/ 72 w 103"/>
                              <a:gd name="T1" fmla="*/ 72 h 92"/>
                              <a:gd name="T2" fmla="*/ 30 w 103"/>
                              <a:gd name="T3" fmla="*/ 72 h 92"/>
                              <a:gd name="T4" fmla="*/ 22 w 103"/>
                              <a:gd name="T5" fmla="*/ 92 h 92"/>
                              <a:gd name="T6" fmla="*/ 0 w 103"/>
                              <a:gd name="T7" fmla="*/ 92 h 92"/>
                              <a:gd name="T8" fmla="*/ 41 w 103"/>
                              <a:gd name="T9" fmla="*/ 0 h 92"/>
                              <a:gd name="T10" fmla="*/ 62 w 103"/>
                              <a:gd name="T11" fmla="*/ 0 h 92"/>
                              <a:gd name="T12" fmla="*/ 103 w 103"/>
                              <a:gd name="T13" fmla="*/ 92 h 92"/>
                              <a:gd name="T14" fmla="*/ 81 w 103"/>
                              <a:gd name="T15" fmla="*/ 92 h 92"/>
                              <a:gd name="T16" fmla="*/ 72 w 103"/>
                              <a:gd name="T17" fmla="*/ 72 h 92"/>
                              <a:gd name="T18" fmla="*/ 66 w 103"/>
                              <a:gd name="T19" fmla="*/ 56 h 92"/>
                              <a:gd name="T20" fmla="*/ 51 w 103"/>
                              <a:gd name="T21" fmla="*/ 21 h 92"/>
                              <a:gd name="T22" fmla="*/ 37 w 103"/>
                              <a:gd name="T23" fmla="*/ 56 h 92"/>
                              <a:gd name="T24" fmla="*/ 66 w 103"/>
                              <a:gd name="T25" fmla="*/ 56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 h="92">
                                <a:moveTo>
                                  <a:pt x="72" y="72"/>
                                </a:moveTo>
                                <a:lnTo>
                                  <a:pt x="30" y="72"/>
                                </a:lnTo>
                                <a:lnTo>
                                  <a:pt x="22" y="92"/>
                                </a:lnTo>
                                <a:lnTo>
                                  <a:pt x="0" y="92"/>
                                </a:lnTo>
                                <a:lnTo>
                                  <a:pt x="41" y="0"/>
                                </a:lnTo>
                                <a:lnTo>
                                  <a:pt x="62" y="0"/>
                                </a:lnTo>
                                <a:lnTo>
                                  <a:pt x="103" y="92"/>
                                </a:lnTo>
                                <a:lnTo>
                                  <a:pt x="81" y="92"/>
                                </a:lnTo>
                                <a:lnTo>
                                  <a:pt x="72" y="72"/>
                                </a:lnTo>
                                <a:close/>
                                <a:moveTo>
                                  <a:pt x="66" y="56"/>
                                </a:moveTo>
                                <a:lnTo>
                                  <a:pt x="51" y="21"/>
                                </a:lnTo>
                                <a:lnTo>
                                  <a:pt x="37" y="56"/>
                                </a:lnTo>
                                <a:lnTo>
                                  <a:pt x="66"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93" name="Freeform 32"/>
                        <wps:cNvSpPr>
                          <a:spLocks/>
                        </wps:cNvSpPr>
                        <wps:spPr bwMode="auto">
                          <a:xfrm>
                            <a:off x="116366" y="313013"/>
                            <a:ext cx="66046" cy="76528"/>
                          </a:xfrm>
                          <a:custGeom>
                            <a:avLst/>
                            <a:gdLst>
                              <a:gd name="T0" fmla="*/ 30 w 145"/>
                              <a:gd name="T1" fmla="*/ 161 h 166"/>
                              <a:gd name="T2" fmla="*/ 0 w 145"/>
                              <a:gd name="T3" fmla="*/ 148 h 166"/>
                              <a:gd name="T4" fmla="*/ 15 w 145"/>
                              <a:gd name="T5" fmla="*/ 115 h 166"/>
                              <a:gd name="T6" fmla="*/ 41 w 145"/>
                              <a:gd name="T7" fmla="*/ 126 h 166"/>
                              <a:gd name="T8" fmla="*/ 71 w 145"/>
                              <a:gd name="T9" fmla="*/ 130 h 166"/>
                              <a:gd name="T10" fmla="*/ 101 w 145"/>
                              <a:gd name="T11" fmla="*/ 116 h 166"/>
                              <a:gd name="T12" fmla="*/ 93 w 145"/>
                              <a:gd name="T13" fmla="*/ 106 h 166"/>
                              <a:gd name="T14" fmla="*/ 68 w 145"/>
                              <a:gd name="T15" fmla="*/ 101 h 166"/>
                              <a:gd name="T16" fmla="*/ 35 w 145"/>
                              <a:gd name="T17" fmla="*/ 94 h 166"/>
                              <a:gd name="T18" fmla="*/ 13 w 145"/>
                              <a:gd name="T19" fmla="*/ 80 h 166"/>
                              <a:gd name="T20" fmla="*/ 3 w 145"/>
                              <a:gd name="T21" fmla="*/ 52 h 166"/>
                              <a:gd name="T22" fmla="*/ 12 w 145"/>
                              <a:gd name="T23" fmla="*/ 25 h 166"/>
                              <a:gd name="T24" fmla="*/ 38 w 145"/>
                              <a:gd name="T25" fmla="*/ 6 h 166"/>
                              <a:gd name="T26" fmla="*/ 78 w 145"/>
                              <a:gd name="T27" fmla="*/ 0 h 166"/>
                              <a:gd name="T28" fmla="*/ 112 w 145"/>
                              <a:gd name="T29" fmla="*/ 4 h 166"/>
                              <a:gd name="T30" fmla="*/ 140 w 145"/>
                              <a:gd name="T31" fmla="*/ 14 h 166"/>
                              <a:gd name="T32" fmla="*/ 124 w 145"/>
                              <a:gd name="T33" fmla="*/ 47 h 166"/>
                              <a:gd name="T34" fmla="*/ 78 w 145"/>
                              <a:gd name="T35" fmla="*/ 35 h 166"/>
                              <a:gd name="T36" fmla="*/ 56 w 145"/>
                              <a:gd name="T37" fmla="*/ 39 h 166"/>
                              <a:gd name="T38" fmla="*/ 48 w 145"/>
                              <a:gd name="T39" fmla="*/ 50 h 166"/>
                              <a:gd name="T40" fmla="*/ 56 w 145"/>
                              <a:gd name="T41" fmla="*/ 61 h 166"/>
                              <a:gd name="T42" fmla="*/ 82 w 145"/>
                              <a:gd name="T43" fmla="*/ 66 h 166"/>
                              <a:gd name="T44" fmla="*/ 114 w 145"/>
                              <a:gd name="T45" fmla="*/ 73 h 166"/>
                              <a:gd name="T46" fmla="*/ 136 w 145"/>
                              <a:gd name="T47" fmla="*/ 87 h 166"/>
                              <a:gd name="T48" fmla="*/ 145 w 145"/>
                              <a:gd name="T49" fmla="*/ 114 h 166"/>
                              <a:gd name="T50" fmla="*/ 136 w 145"/>
                              <a:gd name="T51" fmla="*/ 141 h 166"/>
                              <a:gd name="T52" fmla="*/ 110 w 145"/>
                              <a:gd name="T53" fmla="*/ 159 h 166"/>
                              <a:gd name="T54" fmla="*/ 69 w 145"/>
                              <a:gd name="T55" fmla="*/ 166 h 166"/>
                              <a:gd name="T56" fmla="*/ 30 w 145"/>
                              <a:gd name="T57" fmla="*/ 16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5" h="166">
                                <a:moveTo>
                                  <a:pt x="30" y="161"/>
                                </a:moveTo>
                                <a:cubicBezTo>
                                  <a:pt x="17" y="157"/>
                                  <a:pt x="7" y="153"/>
                                  <a:pt x="0" y="148"/>
                                </a:cubicBezTo>
                                <a:cubicBezTo>
                                  <a:pt x="15" y="115"/>
                                  <a:pt x="15" y="115"/>
                                  <a:pt x="15" y="115"/>
                                </a:cubicBezTo>
                                <a:cubicBezTo>
                                  <a:pt x="22" y="119"/>
                                  <a:pt x="31" y="123"/>
                                  <a:pt x="41" y="126"/>
                                </a:cubicBezTo>
                                <a:cubicBezTo>
                                  <a:pt x="51" y="129"/>
                                  <a:pt x="61" y="130"/>
                                  <a:pt x="71" y="130"/>
                                </a:cubicBezTo>
                                <a:cubicBezTo>
                                  <a:pt x="91" y="130"/>
                                  <a:pt x="101" y="125"/>
                                  <a:pt x="101" y="116"/>
                                </a:cubicBezTo>
                                <a:cubicBezTo>
                                  <a:pt x="101" y="111"/>
                                  <a:pt x="98" y="108"/>
                                  <a:pt x="93" y="106"/>
                                </a:cubicBezTo>
                                <a:cubicBezTo>
                                  <a:pt x="87" y="104"/>
                                  <a:pt x="79" y="102"/>
                                  <a:pt x="68" y="101"/>
                                </a:cubicBezTo>
                                <a:cubicBezTo>
                                  <a:pt x="55" y="99"/>
                                  <a:pt x="44" y="96"/>
                                  <a:pt x="35" y="94"/>
                                </a:cubicBezTo>
                                <a:cubicBezTo>
                                  <a:pt x="27" y="91"/>
                                  <a:pt x="19" y="87"/>
                                  <a:pt x="13" y="80"/>
                                </a:cubicBezTo>
                                <a:cubicBezTo>
                                  <a:pt x="7" y="73"/>
                                  <a:pt x="3" y="64"/>
                                  <a:pt x="3" y="52"/>
                                </a:cubicBezTo>
                                <a:cubicBezTo>
                                  <a:pt x="3" y="42"/>
                                  <a:pt x="6" y="33"/>
                                  <a:pt x="12" y="25"/>
                                </a:cubicBezTo>
                                <a:cubicBezTo>
                                  <a:pt x="18" y="17"/>
                                  <a:pt x="27" y="11"/>
                                  <a:pt x="38" y="6"/>
                                </a:cubicBezTo>
                                <a:cubicBezTo>
                                  <a:pt x="49" y="2"/>
                                  <a:pt x="63" y="0"/>
                                  <a:pt x="78" y="0"/>
                                </a:cubicBezTo>
                                <a:cubicBezTo>
                                  <a:pt x="89" y="0"/>
                                  <a:pt x="101" y="1"/>
                                  <a:pt x="112" y="4"/>
                                </a:cubicBezTo>
                                <a:cubicBezTo>
                                  <a:pt x="123" y="6"/>
                                  <a:pt x="133" y="10"/>
                                  <a:pt x="140" y="14"/>
                                </a:cubicBezTo>
                                <a:cubicBezTo>
                                  <a:pt x="124" y="47"/>
                                  <a:pt x="124" y="47"/>
                                  <a:pt x="124" y="47"/>
                                </a:cubicBezTo>
                                <a:cubicBezTo>
                                  <a:pt x="110" y="39"/>
                                  <a:pt x="95" y="35"/>
                                  <a:pt x="78" y="35"/>
                                </a:cubicBezTo>
                                <a:cubicBezTo>
                                  <a:pt x="68" y="35"/>
                                  <a:pt x="61" y="37"/>
                                  <a:pt x="56" y="39"/>
                                </a:cubicBezTo>
                                <a:cubicBezTo>
                                  <a:pt x="51" y="42"/>
                                  <a:pt x="48" y="46"/>
                                  <a:pt x="48" y="50"/>
                                </a:cubicBezTo>
                                <a:cubicBezTo>
                                  <a:pt x="48" y="55"/>
                                  <a:pt x="51" y="59"/>
                                  <a:pt x="56" y="61"/>
                                </a:cubicBezTo>
                                <a:cubicBezTo>
                                  <a:pt x="62" y="63"/>
                                  <a:pt x="70" y="64"/>
                                  <a:pt x="82" y="66"/>
                                </a:cubicBezTo>
                                <a:cubicBezTo>
                                  <a:pt x="95" y="68"/>
                                  <a:pt x="106" y="71"/>
                                  <a:pt x="114" y="73"/>
                                </a:cubicBezTo>
                                <a:cubicBezTo>
                                  <a:pt x="123" y="76"/>
                                  <a:pt x="130" y="80"/>
                                  <a:pt x="136" y="87"/>
                                </a:cubicBezTo>
                                <a:cubicBezTo>
                                  <a:pt x="142" y="93"/>
                                  <a:pt x="145" y="103"/>
                                  <a:pt x="145" y="114"/>
                                </a:cubicBezTo>
                                <a:cubicBezTo>
                                  <a:pt x="145" y="124"/>
                                  <a:pt x="142" y="133"/>
                                  <a:pt x="136" y="141"/>
                                </a:cubicBezTo>
                                <a:cubicBezTo>
                                  <a:pt x="130" y="149"/>
                                  <a:pt x="122" y="155"/>
                                  <a:pt x="110" y="159"/>
                                </a:cubicBezTo>
                                <a:cubicBezTo>
                                  <a:pt x="99" y="163"/>
                                  <a:pt x="85" y="166"/>
                                  <a:pt x="69" y="166"/>
                                </a:cubicBezTo>
                                <a:cubicBezTo>
                                  <a:pt x="56" y="166"/>
                                  <a:pt x="43" y="164"/>
                                  <a:pt x="30" y="16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94" name="Freeform 33"/>
                        <wps:cNvSpPr>
                          <a:spLocks/>
                        </wps:cNvSpPr>
                        <wps:spPr bwMode="auto">
                          <a:xfrm>
                            <a:off x="194991" y="313013"/>
                            <a:ext cx="67094" cy="76528"/>
                          </a:xfrm>
                          <a:custGeom>
                            <a:avLst/>
                            <a:gdLst>
                              <a:gd name="T0" fmla="*/ 31 w 146"/>
                              <a:gd name="T1" fmla="*/ 161 h 166"/>
                              <a:gd name="T2" fmla="*/ 0 w 146"/>
                              <a:gd name="T3" fmla="*/ 148 h 166"/>
                              <a:gd name="T4" fmla="*/ 16 w 146"/>
                              <a:gd name="T5" fmla="*/ 115 h 166"/>
                              <a:gd name="T6" fmla="*/ 42 w 146"/>
                              <a:gd name="T7" fmla="*/ 126 h 166"/>
                              <a:gd name="T8" fmla="*/ 72 w 146"/>
                              <a:gd name="T9" fmla="*/ 130 h 166"/>
                              <a:gd name="T10" fmla="*/ 101 w 146"/>
                              <a:gd name="T11" fmla="*/ 116 h 166"/>
                              <a:gd name="T12" fmla="*/ 93 w 146"/>
                              <a:gd name="T13" fmla="*/ 106 h 166"/>
                              <a:gd name="T14" fmla="*/ 69 w 146"/>
                              <a:gd name="T15" fmla="*/ 101 h 166"/>
                              <a:gd name="T16" fmla="*/ 36 w 146"/>
                              <a:gd name="T17" fmla="*/ 94 h 166"/>
                              <a:gd name="T18" fmla="*/ 14 w 146"/>
                              <a:gd name="T19" fmla="*/ 80 h 166"/>
                              <a:gd name="T20" fmla="*/ 4 w 146"/>
                              <a:gd name="T21" fmla="*/ 52 h 166"/>
                              <a:gd name="T22" fmla="*/ 13 w 146"/>
                              <a:gd name="T23" fmla="*/ 25 h 166"/>
                              <a:gd name="T24" fmla="*/ 39 w 146"/>
                              <a:gd name="T25" fmla="*/ 6 h 166"/>
                              <a:gd name="T26" fmla="*/ 79 w 146"/>
                              <a:gd name="T27" fmla="*/ 0 h 166"/>
                              <a:gd name="T28" fmla="*/ 113 w 146"/>
                              <a:gd name="T29" fmla="*/ 4 h 166"/>
                              <a:gd name="T30" fmla="*/ 141 w 146"/>
                              <a:gd name="T31" fmla="*/ 14 h 166"/>
                              <a:gd name="T32" fmla="*/ 125 w 146"/>
                              <a:gd name="T33" fmla="*/ 47 h 166"/>
                              <a:gd name="T34" fmla="*/ 79 w 146"/>
                              <a:gd name="T35" fmla="*/ 35 h 166"/>
                              <a:gd name="T36" fmla="*/ 56 w 146"/>
                              <a:gd name="T37" fmla="*/ 39 h 166"/>
                              <a:gd name="T38" fmla="*/ 49 w 146"/>
                              <a:gd name="T39" fmla="*/ 50 h 166"/>
                              <a:gd name="T40" fmla="*/ 57 w 146"/>
                              <a:gd name="T41" fmla="*/ 61 h 166"/>
                              <a:gd name="T42" fmla="*/ 83 w 146"/>
                              <a:gd name="T43" fmla="*/ 66 h 166"/>
                              <a:gd name="T44" fmla="*/ 115 w 146"/>
                              <a:gd name="T45" fmla="*/ 73 h 166"/>
                              <a:gd name="T46" fmla="*/ 137 w 146"/>
                              <a:gd name="T47" fmla="*/ 87 h 166"/>
                              <a:gd name="T48" fmla="*/ 146 w 146"/>
                              <a:gd name="T49" fmla="*/ 114 h 166"/>
                              <a:gd name="T50" fmla="*/ 137 w 146"/>
                              <a:gd name="T51" fmla="*/ 141 h 166"/>
                              <a:gd name="T52" fmla="*/ 111 w 146"/>
                              <a:gd name="T53" fmla="*/ 159 h 166"/>
                              <a:gd name="T54" fmla="*/ 70 w 146"/>
                              <a:gd name="T55" fmla="*/ 166 h 166"/>
                              <a:gd name="T56" fmla="*/ 31 w 146"/>
                              <a:gd name="T57" fmla="*/ 16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6" h="166">
                                <a:moveTo>
                                  <a:pt x="31" y="161"/>
                                </a:moveTo>
                                <a:cubicBezTo>
                                  <a:pt x="18" y="157"/>
                                  <a:pt x="8" y="153"/>
                                  <a:pt x="0" y="148"/>
                                </a:cubicBezTo>
                                <a:cubicBezTo>
                                  <a:pt x="16" y="115"/>
                                  <a:pt x="16" y="115"/>
                                  <a:pt x="16" y="115"/>
                                </a:cubicBezTo>
                                <a:cubicBezTo>
                                  <a:pt x="23" y="119"/>
                                  <a:pt x="32" y="123"/>
                                  <a:pt x="42" y="126"/>
                                </a:cubicBezTo>
                                <a:cubicBezTo>
                                  <a:pt x="52" y="129"/>
                                  <a:pt x="62" y="130"/>
                                  <a:pt x="72" y="130"/>
                                </a:cubicBezTo>
                                <a:cubicBezTo>
                                  <a:pt x="92" y="130"/>
                                  <a:pt x="101" y="125"/>
                                  <a:pt x="101" y="116"/>
                                </a:cubicBezTo>
                                <a:cubicBezTo>
                                  <a:pt x="101" y="111"/>
                                  <a:pt x="99" y="108"/>
                                  <a:pt x="93" y="106"/>
                                </a:cubicBezTo>
                                <a:cubicBezTo>
                                  <a:pt x="88" y="104"/>
                                  <a:pt x="80" y="102"/>
                                  <a:pt x="69" y="101"/>
                                </a:cubicBezTo>
                                <a:cubicBezTo>
                                  <a:pt x="55" y="99"/>
                                  <a:pt x="45" y="96"/>
                                  <a:pt x="36" y="94"/>
                                </a:cubicBezTo>
                                <a:cubicBezTo>
                                  <a:pt x="27" y="91"/>
                                  <a:pt x="20" y="87"/>
                                  <a:pt x="14" y="80"/>
                                </a:cubicBezTo>
                                <a:cubicBezTo>
                                  <a:pt x="7" y="73"/>
                                  <a:pt x="4" y="64"/>
                                  <a:pt x="4" y="52"/>
                                </a:cubicBezTo>
                                <a:cubicBezTo>
                                  <a:pt x="4" y="42"/>
                                  <a:pt x="7" y="33"/>
                                  <a:pt x="13" y="25"/>
                                </a:cubicBezTo>
                                <a:cubicBezTo>
                                  <a:pt x="19" y="17"/>
                                  <a:pt x="28" y="11"/>
                                  <a:pt x="39" y="6"/>
                                </a:cubicBezTo>
                                <a:cubicBezTo>
                                  <a:pt x="50" y="2"/>
                                  <a:pt x="63" y="0"/>
                                  <a:pt x="79" y="0"/>
                                </a:cubicBezTo>
                                <a:cubicBezTo>
                                  <a:pt x="90" y="0"/>
                                  <a:pt x="101" y="1"/>
                                  <a:pt x="113" y="4"/>
                                </a:cubicBezTo>
                                <a:cubicBezTo>
                                  <a:pt x="124" y="6"/>
                                  <a:pt x="133" y="10"/>
                                  <a:pt x="141" y="14"/>
                                </a:cubicBezTo>
                                <a:cubicBezTo>
                                  <a:pt x="125" y="47"/>
                                  <a:pt x="125" y="47"/>
                                  <a:pt x="125" y="47"/>
                                </a:cubicBezTo>
                                <a:cubicBezTo>
                                  <a:pt x="111" y="39"/>
                                  <a:pt x="96" y="35"/>
                                  <a:pt x="79" y="35"/>
                                </a:cubicBezTo>
                                <a:cubicBezTo>
                                  <a:pt x="69" y="35"/>
                                  <a:pt x="61" y="37"/>
                                  <a:pt x="56" y="39"/>
                                </a:cubicBezTo>
                                <a:cubicBezTo>
                                  <a:pt x="51" y="42"/>
                                  <a:pt x="49" y="46"/>
                                  <a:pt x="49" y="50"/>
                                </a:cubicBezTo>
                                <a:cubicBezTo>
                                  <a:pt x="49" y="55"/>
                                  <a:pt x="52" y="59"/>
                                  <a:pt x="57" y="61"/>
                                </a:cubicBezTo>
                                <a:cubicBezTo>
                                  <a:pt x="62" y="63"/>
                                  <a:pt x="71" y="64"/>
                                  <a:pt x="83" y="66"/>
                                </a:cubicBezTo>
                                <a:cubicBezTo>
                                  <a:pt x="96" y="68"/>
                                  <a:pt x="107" y="71"/>
                                  <a:pt x="115" y="73"/>
                                </a:cubicBezTo>
                                <a:cubicBezTo>
                                  <a:pt x="123" y="76"/>
                                  <a:pt x="131" y="80"/>
                                  <a:pt x="137" y="87"/>
                                </a:cubicBezTo>
                                <a:cubicBezTo>
                                  <a:pt x="143" y="93"/>
                                  <a:pt x="146" y="103"/>
                                  <a:pt x="146" y="114"/>
                                </a:cubicBezTo>
                                <a:cubicBezTo>
                                  <a:pt x="146" y="124"/>
                                  <a:pt x="143" y="133"/>
                                  <a:pt x="137" y="141"/>
                                </a:cubicBezTo>
                                <a:cubicBezTo>
                                  <a:pt x="131" y="149"/>
                                  <a:pt x="122" y="155"/>
                                  <a:pt x="111" y="159"/>
                                </a:cubicBezTo>
                                <a:cubicBezTo>
                                  <a:pt x="99" y="163"/>
                                  <a:pt x="86" y="166"/>
                                  <a:pt x="70" y="166"/>
                                </a:cubicBezTo>
                                <a:cubicBezTo>
                                  <a:pt x="57" y="166"/>
                                  <a:pt x="44" y="164"/>
                                  <a:pt x="31" y="16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95" name="Freeform 34"/>
                        <wps:cNvSpPr>
                          <a:spLocks/>
                        </wps:cNvSpPr>
                        <wps:spPr bwMode="auto">
                          <a:xfrm>
                            <a:off x="282003" y="314062"/>
                            <a:ext cx="74432" cy="75480"/>
                          </a:xfrm>
                          <a:custGeom>
                            <a:avLst/>
                            <a:gdLst>
                              <a:gd name="T0" fmla="*/ 163 w 163"/>
                              <a:gd name="T1" fmla="*/ 0 h 164"/>
                              <a:gd name="T2" fmla="*/ 163 w 163"/>
                              <a:gd name="T3" fmla="*/ 161 h 164"/>
                              <a:gd name="T4" fmla="*/ 119 w 163"/>
                              <a:gd name="T5" fmla="*/ 161 h 164"/>
                              <a:gd name="T6" fmla="*/ 119 w 163"/>
                              <a:gd name="T7" fmla="*/ 142 h 164"/>
                              <a:gd name="T8" fmla="*/ 96 w 163"/>
                              <a:gd name="T9" fmla="*/ 158 h 164"/>
                              <a:gd name="T10" fmla="*/ 69 w 163"/>
                              <a:gd name="T11" fmla="*/ 164 h 164"/>
                              <a:gd name="T12" fmla="*/ 18 w 163"/>
                              <a:gd name="T13" fmla="*/ 145 h 164"/>
                              <a:gd name="T14" fmla="*/ 0 w 163"/>
                              <a:gd name="T15" fmla="*/ 91 h 164"/>
                              <a:gd name="T16" fmla="*/ 0 w 163"/>
                              <a:gd name="T17" fmla="*/ 0 h 164"/>
                              <a:gd name="T18" fmla="*/ 46 w 163"/>
                              <a:gd name="T19" fmla="*/ 0 h 164"/>
                              <a:gd name="T20" fmla="*/ 46 w 163"/>
                              <a:gd name="T21" fmla="*/ 84 h 164"/>
                              <a:gd name="T22" fmla="*/ 79 w 163"/>
                              <a:gd name="T23" fmla="*/ 123 h 164"/>
                              <a:gd name="T24" fmla="*/ 106 w 163"/>
                              <a:gd name="T25" fmla="*/ 112 h 164"/>
                              <a:gd name="T26" fmla="*/ 116 w 163"/>
                              <a:gd name="T27" fmla="*/ 80 h 164"/>
                              <a:gd name="T28" fmla="*/ 116 w 163"/>
                              <a:gd name="T29" fmla="*/ 0 h 164"/>
                              <a:gd name="T30" fmla="*/ 163 w 163"/>
                              <a:gd name="T31"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3" h="164">
                                <a:moveTo>
                                  <a:pt x="163" y="0"/>
                                </a:moveTo>
                                <a:cubicBezTo>
                                  <a:pt x="163" y="161"/>
                                  <a:pt x="163" y="161"/>
                                  <a:pt x="163" y="161"/>
                                </a:cubicBezTo>
                                <a:cubicBezTo>
                                  <a:pt x="119" y="161"/>
                                  <a:pt x="119" y="161"/>
                                  <a:pt x="119" y="161"/>
                                </a:cubicBezTo>
                                <a:cubicBezTo>
                                  <a:pt x="119" y="142"/>
                                  <a:pt x="119" y="142"/>
                                  <a:pt x="119" y="142"/>
                                </a:cubicBezTo>
                                <a:cubicBezTo>
                                  <a:pt x="112" y="149"/>
                                  <a:pt x="105" y="154"/>
                                  <a:pt x="96" y="158"/>
                                </a:cubicBezTo>
                                <a:cubicBezTo>
                                  <a:pt x="88" y="162"/>
                                  <a:pt x="79" y="164"/>
                                  <a:pt x="69" y="164"/>
                                </a:cubicBezTo>
                                <a:cubicBezTo>
                                  <a:pt x="47" y="164"/>
                                  <a:pt x="31" y="157"/>
                                  <a:pt x="18" y="145"/>
                                </a:cubicBezTo>
                                <a:cubicBezTo>
                                  <a:pt x="6" y="133"/>
                                  <a:pt x="0" y="115"/>
                                  <a:pt x="0" y="91"/>
                                </a:cubicBezTo>
                                <a:cubicBezTo>
                                  <a:pt x="0" y="0"/>
                                  <a:pt x="0" y="0"/>
                                  <a:pt x="0" y="0"/>
                                </a:cubicBezTo>
                                <a:cubicBezTo>
                                  <a:pt x="46" y="0"/>
                                  <a:pt x="46" y="0"/>
                                  <a:pt x="46" y="0"/>
                                </a:cubicBezTo>
                                <a:cubicBezTo>
                                  <a:pt x="46" y="84"/>
                                  <a:pt x="46" y="84"/>
                                  <a:pt x="46" y="84"/>
                                </a:cubicBezTo>
                                <a:cubicBezTo>
                                  <a:pt x="46" y="110"/>
                                  <a:pt x="57" y="123"/>
                                  <a:pt x="79" y="123"/>
                                </a:cubicBezTo>
                                <a:cubicBezTo>
                                  <a:pt x="90" y="123"/>
                                  <a:pt x="99" y="120"/>
                                  <a:pt x="106" y="112"/>
                                </a:cubicBezTo>
                                <a:cubicBezTo>
                                  <a:pt x="113" y="105"/>
                                  <a:pt x="116" y="94"/>
                                  <a:pt x="116" y="80"/>
                                </a:cubicBezTo>
                                <a:cubicBezTo>
                                  <a:pt x="116" y="0"/>
                                  <a:pt x="116" y="0"/>
                                  <a:pt x="116" y="0"/>
                                </a:cubicBezTo>
                                <a:lnTo>
                                  <a:pt x="1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96" name="Freeform 35"/>
                        <wps:cNvSpPr>
                          <a:spLocks/>
                        </wps:cNvSpPr>
                        <wps:spPr bwMode="auto">
                          <a:xfrm>
                            <a:off x="382643" y="313013"/>
                            <a:ext cx="45079" cy="75480"/>
                          </a:xfrm>
                          <a:custGeom>
                            <a:avLst/>
                            <a:gdLst>
                              <a:gd name="T0" fmla="*/ 67 w 100"/>
                              <a:gd name="T1" fmla="*/ 6 h 163"/>
                              <a:gd name="T2" fmla="*/ 100 w 100"/>
                              <a:gd name="T3" fmla="*/ 0 h 163"/>
                              <a:gd name="T4" fmla="*/ 100 w 100"/>
                              <a:gd name="T5" fmla="*/ 43 h 163"/>
                              <a:gd name="T6" fmla="*/ 89 w 100"/>
                              <a:gd name="T7" fmla="*/ 42 h 163"/>
                              <a:gd name="T8" fmla="*/ 58 w 100"/>
                              <a:gd name="T9" fmla="*/ 54 h 163"/>
                              <a:gd name="T10" fmla="*/ 47 w 100"/>
                              <a:gd name="T11" fmla="*/ 87 h 163"/>
                              <a:gd name="T12" fmla="*/ 47 w 100"/>
                              <a:gd name="T13" fmla="*/ 163 h 163"/>
                              <a:gd name="T14" fmla="*/ 0 w 100"/>
                              <a:gd name="T15" fmla="*/ 163 h 163"/>
                              <a:gd name="T16" fmla="*/ 0 w 100"/>
                              <a:gd name="T17" fmla="*/ 2 h 163"/>
                              <a:gd name="T18" fmla="*/ 44 w 100"/>
                              <a:gd name="T19" fmla="*/ 2 h 163"/>
                              <a:gd name="T20" fmla="*/ 44 w 100"/>
                              <a:gd name="T21" fmla="*/ 23 h 163"/>
                              <a:gd name="T22" fmla="*/ 67 w 100"/>
                              <a:gd name="T23" fmla="*/ 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163">
                                <a:moveTo>
                                  <a:pt x="67" y="6"/>
                                </a:moveTo>
                                <a:cubicBezTo>
                                  <a:pt x="77" y="2"/>
                                  <a:pt x="87" y="0"/>
                                  <a:pt x="100" y="0"/>
                                </a:cubicBezTo>
                                <a:cubicBezTo>
                                  <a:pt x="100" y="43"/>
                                  <a:pt x="100" y="43"/>
                                  <a:pt x="100" y="43"/>
                                </a:cubicBezTo>
                                <a:cubicBezTo>
                                  <a:pt x="95" y="43"/>
                                  <a:pt x="91" y="42"/>
                                  <a:pt x="89" y="42"/>
                                </a:cubicBezTo>
                                <a:cubicBezTo>
                                  <a:pt x="76" y="42"/>
                                  <a:pt x="65" y="46"/>
                                  <a:pt x="58" y="54"/>
                                </a:cubicBezTo>
                                <a:cubicBezTo>
                                  <a:pt x="50" y="61"/>
                                  <a:pt x="47" y="72"/>
                                  <a:pt x="47" y="87"/>
                                </a:cubicBezTo>
                                <a:cubicBezTo>
                                  <a:pt x="47" y="163"/>
                                  <a:pt x="47" y="163"/>
                                  <a:pt x="47" y="163"/>
                                </a:cubicBezTo>
                                <a:cubicBezTo>
                                  <a:pt x="0" y="163"/>
                                  <a:pt x="0" y="163"/>
                                  <a:pt x="0" y="163"/>
                                </a:cubicBezTo>
                                <a:cubicBezTo>
                                  <a:pt x="0" y="2"/>
                                  <a:pt x="0" y="2"/>
                                  <a:pt x="0" y="2"/>
                                </a:cubicBezTo>
                                <a:cubicBezTo>
                                  <a:pt x="44" y="2"/>
                                  <a:pt x="44" y="2"/>
                                  <a:pt x="44" y="2"/>
                                </a:cubicBezTo>
                                <a:cubicBezTo>
                                  <a:pt x="44" y="23"/>
                                  <a:pt x="44" y="23"/>
                                  <a:pt x="44" y="23"/>
                                </a:cubicBezTo>
                                <a:cubicBezTo>
                                  <a:pt x="50" y="16"/>
                                  <a:pt x="58" y="10"/>
                                  <a:pt x="67" y="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97" name="Freeform 36"/>
                        <wps:cNvSpPr>
                          <a:spLocks noEditPoints="1"/>
                        </wps:cNvSpPr>
                        <wps:spPr bwMode="auto">
                          <a:xfrm>
                            <a:off x="443447" y="313013"/>
                            <a:ext cx="70239" cy="76528"/>
                          </a:xfrm>
                          <a:custGeom>
                            <a:avLst/>
                            <a:gdLst>
                              <a:gd name="T0" fmla="*/ 133 w 153"/>
                              <a:gd name="T1" fmla="*/ 18 h 166"/>
                              <a:gd name="T2" fmla="*/ 153 w 153"/>
                              <a:gd name="T3" fmla="*/ 71 h 166"/>
                              <a:gd name="T4" fmla="*/ 153 w 153"/>
                              <a:gd name="T5" fmla="*/ 163 h 166"/>
                              <a:gd name="T6" fmla="*/ 109 w 153"/>
                              <a:gd name="T7" fmla="*/ 163 h 166"/>
                              <a:gd name="T8" fmla="*/ 109 w 153"/>
                              <a:gd name="T9" fmla="*/ 143 h 166"/>
                              <a:gd name="T10" fmla="*/ 60 w 153"/>
                              <a:gd name="T11" fmla="*/ 166 h 166"/>
                              <a:gd name="T12" fmla="*/ 28 w 153"/>
                              <a:gd name="T13" fmla="*/ 159 h 166"/>
                              <a:gd name="T14" fmla="*/ 7 w 153"/>
                              <a:gd name="T15" fmla="*/ 142 h 166"/>
                              <a:gd name="T16" fmla="*/ 0 w 153"/>
                              <a:gd name="T17" fmla="*/ 117 h 166"/>
                              <a:gd name="T18" fmla="*/ 17 w 153"/>
                              <a:gd name="T19" fmla="*/ 82 h 166"/>
                              <a:gd name="T20" fmla="*/ 69 w 153"/>
                              <a:gd name="T21" fmla="*/ 69 h 166"/>
                              <a:gd name="T22" fmla="*/ 106 w 153"/>
                              <a:gd name="T23" fmla="*/ 69 h 166"/>
                              <a:gd name="T24" fmla="*/ 97 w 153"/>
                              <a:gd name="T25" fmla="*/ 45 h 166"/>
                              <a:gd name="T26" fmla="*/ 69 w 153"/>
                              <a:gd name="T27" fmla="*/ 37 h 166"/>
                              <a:gd name="T28" fmla="*/ 44 w 153"/>
                              <a:gd name="T29" fmla="*/ 41 h 166"/>
                              <a:gd name="T30" fmla="*/ 23 w 153"/>
                              <a:gd name="T31" fmla="*/ 52 h 166"/>
                              <a:gd name="T32" fmla="*/ 6 w 153"/>
                              <a:gd name="T33" fmla="*/ 19 h 166"/>
                              <a:gd name="T34" fmla="*/ 38 w 153"/>
                              <a:gd name="T35" fmla="*/ 5 h 166"/>
                              <a:gd name="T36" fmla="*/ 76 w 153"/>
                              <a:gd name="T37" fmla="*/ 0 h 166"/>
                              <a:gd name="T38" fmla="*/ 133 w 153"/>
                              <a:gd name="T39" fmla="*/ 18 h 166"/>
                              <a:gd name="T40" fmla="*/ 93 w 153"/>
                              <a:gd name="T41" fmla="*/ 129 h 166"/>
                              <a:gd name="T42" fmla="*/ 106 w 153"/>
                              <a:gd name="T43" fmla="*/ 112 h 166"/>
                              <a:gd name="T44" fmla="*/ 106 w 153"/>
                              <a:gd name="T45" fmla="*/ 96 h 166"/>
                              <a:gd name="T46" fmla="*/ 74 w 153"/>
                              <a:gd name="T47" fmla="*/ 96 h 166"/>
                              <a:gd name="T48" fmla="*/ 46 w 153"/>
                              <a:gd name="T49" fmla="*/ 115 h 166"/>
                              <a:gd name="T50" fmla="*/ 53 w 153"/>
                              <a:gd name="T51" fmla="*/ 129 h 166"/>
                              <a:gd name="T52" fmla="*/ 72 w 153"/>
                              <a:gd name="T53" fmla="*/ 134 h 166"/>
                              <a:gd name="T54" fmla="*/ 93 w 153"/>
                              <a:gd name="T55" fmla="*/ 129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3" h="166">
                                <a:moveTo>
                                  <a:pt x="133" y="18"/>
                                </a:moveTo>
                                <a:cubicBezTo>
                                  <a:pt x="146" y="30"/>
                                  <a:pt x="153" y="47"/>
                                  <a:pt x="153" y="71"/>
                                </a:cubicBezTo>
                                <a:cubicBezTo>
                                  <a:pt x="153" y="163"/>
                                  <a:pt x="153" y="163"/>
                                  <a:pt x="153" y="163"/>
                                </a:cubicBezTo>
                                <a:cubicBezTo>
                                  <a:pt x="109" y="163"/>
                                  <a:pt x="109" y="163"/>
                                  <a:pt x="109" y="163"/>
                                </a:cubicBezTo>
                                <a:cubicBezTo>
                                  <a:pt x="109" y="143"/>
                                  <a:pt x="109" y="143"/>
                                  <a:pt x="109" y="143"/>
                                </a:cubicBezTo>
                                <a:cubicBezTo>
                                  <a:pt x="101" y="158"/>
                                  <a:pt x="84" y="166"/>
                                  <a:pt x="60" y="166"/>
                                </a:cubicBezTo>
                                <a:cubicBezTo>
                                  <a:pt x="48" y="166"/>
                                  <a:pt x="37" y="163"/>
                                  <a:pt x="28" y="159"/>
                                </a:cubicBezTo>
                                <a:cubicBezTo>
                                  <a:pt x="19" y="155"/>
                                  <a:pt x="12" y="149"/>
                                  <a:pt x="7" y="142"/>
                                </a:cubicBezTo>
                                <a:cubicBezTo>
                                  <a:pt x="3" y="135"/>
                                  <a:pt x="0" y="126"/>
                                  <a:pt x="0" y="117"/>
                                </a:cubicBezTo>
                                <a:cubicBezTo>
                                  <a:pt x="0" y="102"/>
                                  <a:pt x="6" y="90"/>
                                  <a:pt x="17" y="82"/>
                                </a:cubicBezTo>
                                <a:cubicBezTo>
                                  <a:pt x="28" y="73"/>
                                  <a:pt x="46" y="69"/>
                                  <a:pt x="69" y="69"/>
                                </a:cubicBezTo>
                                <a:cubicBezTo>
                                  <a:pt x="106" y="69"/>
                                  <a:pt x="106" y="69"/>
                                  <a:pt x="106" y="69"/>
                                </a:cubicBezTo>
                                <a:cubicBezTo>
                                  <a:pt x="106" y="58"/>
                                  <a:pt x="103" y="51"/>
                                  <a:pt x="97" y="45"/>
                                </a:cubicBezTo>
                                <a:cubicBezTo>
                                  <a:pt x="91" y="40"/>
                                  <a:pt x="82" y="37"/>
                                  <a:pt x="69" y="37"/>
                                </a:cubicBezTo>
                                <a:cubicBezTo>
                                  <a:pt x="61" y="37"/>
                                  <a:pt x="52" y="38"/>
                                  <a:pt x="44" y="41"/>
                                </a:cubicBezTo>
                                <a:cubicBezTo>
                                  <a:pt x="36" y="44"/>
                                  <a:pt x="29" y="47"/>
                                  <a:pt x="23" y="52"/>
                                </a:cubicBezTo>
                                <a:cubicBezTo>
                                  <a:pt x="6" y="19"/>
                                  <a:pt x="6" y="19"/>
                                  <a:pt x="6" y="19"/>
                                </a:cubicBezTo>
                                <a:cubicBezTo>
                                  <a:pt x="15" y="13"/>
                                  <a:pt x="26" y="8"/>
                                  <a:pt x="38" y="5"/>
                                </a:cubicBezTo>
                                <a:cubicBezTo>
                                  <a:pt x="50" y="2"/>
                                  <a:pt x="63" y="0"/>
                                  <a:pt x="76" y="0"/>
                                </a:cubicBezTo>
                                <a:cubicBezTo>
                                  <a:pt x="101" y="0"/>
                                  <a:pt x="120" y="6"/>
                                  <a:pt x="133" y="18"/>
                                </a:cubicBezTo>
                                <a:close/>
                                <a:moveTo>
                                  <a:pt x="93" y="129"/>
                                </a:moveTo>
                                <a:cubicBezTo>
                                  <a:pt x="100" y="125"/>
                                  <a:pt x="104" y="119"/>
                                  <a:pt x="106" y="112"/>
                                </a:cubicBezTo>
                                <a:cubicBezTo>
                                  <a:pt x="106" y="96"/>
                                  <a:pt x="106" y="96"/>
                                  <a:pt x="106" y="96"/>
                                </a:cubicBezTo>
                                <a:cubicBezTo>
                                  <a:pt x="74" y="96"/>
                                  <a:pt x="74" y="96"/>
                                  <a:pt x="74" y="96"/>
                                </a:cubicBezTo>
                                <a:cubicBezTo>
                                  <a:pt x="55" y="96"/>
                                  <a:pt x="46" y="102"/>
                                  <a:pt x="46" y="115"/>
                                </a:cubicBezTo>
                                <a:cubicBezTo>
                                  <a:pt x="46" y="121"/>
                                  <a:pt x="48" y="125"/>
                                  <a:pt x="53" y="129"/>
                                </a:cubicBezTo>
                                <a:cubicBezTo>
                                  <a:pt x="57" y="132"/>
                                  <a:pt x="64" y="134"/>
                                  <a:pt x="72" y="134"/>
                                </a:cubicBezTo>
                                <a:cubicBezTo>
                                  <a:pt x="80" y="134"/>
                                  <a:pt x="87" y="132"/>
                                  <a:pt x="93" y="12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98" name="Freeform 37"/>
                        <wps:cNvSpPr>
                          <a:spLocks/>
                        </wps:cNvSpPr>
                        <wps:spPr bwMode="auto">
                          <a:xfrm>
                            <a:off x="538845" y="313013"/>
                            <a:ext cx="75480" cy="75480"/>
                          </a:xfrm>
                          <a:custGeom>
                            <a:avLst/>
                            <a:gdLst>
                              <a:gd name="T0" fmla="*/ 146 w 165"/>
                              <a:gd name="T1" fmla="*/ 18 h 163"/>
                              <a:gd name="T2" fmla="*/ 165 w 165"/>
                              <a:gd name="T3" fmla="*/ 71 h 163"/>
                              <a:gd name="T4" fmla="*/ 165 w 165"/>
                              <a:gd name="T5" fmla="*/ 163 h 163"/>
                              <a:gd name="T6" fmla="*/ 118 w 165"/>
                              <a:gd name="T7" fmla="*/ 163 h 163"/>
                              <a:gd name="T8" fmla="*/ 118 w 165"/>
                              <a:gd name="T9" fmla="*/ 78 h 163"/>
                              <a:gd name="T10" fmla="*/ 110 w 165"/>
                              <a:gd name="T11" fmla="*/ 50 h 163"/>
                              <a:gd name="T12" fmla="*/ 86 w 165"/>
                              <a:gd name="T13" fmla="*/ 40 h 163"/>
                              <a:gd name="T14" fmla="*/ 57 w 165"/>
                              <a:gd name="T15" fmla="*/ 51 h 163"/>
                              <a:gd name="T16" fmla="*/ 47 w 165"/>
                              <a:gd name="T17" fmla="*/ 84 h 163"/>
                              <a:gd name="T18" fmla="*/ 47 w 165"/>
                              <a:gd name="T19" fmla="*/ 163 h 163"/>
                              <a:gd name="T20" fmla="*/ 0 w 165"/>
                              <a:gd name="T21" fmla="*/ 163 h 163"/>
                              <a:gd name="T22" fmla="*/ 0 w 165"/>
                              <a:gd name="T23" fmla="*/ 2 h 163"/>
                              <a:gd name="T24" fmla="*/ 45 w 165"/>
                              <a:gd name="T25" fmla="*/ 2 h 163"/>
                              <a:gd name="T26" fmla="*/ 45 w 165"/>
                              <a:gd name="T27" fmla="*/ 21 h 163"/>
                              <a:gd name="T28" fmla="*/ 68 w 165"/>
                              <a:gd name="T29" fmla="*/ 5 h 163"/>
                              <a:gd name="T30" fmla="*/ 98 w 165"/>
                              <a:gd name="T31" fmla="*/ 0 h 163"/>
                              <a:gd name="T32" fmla="*/ 146 w 165"/>
                              <a:gd name="T33" fmla="*/ 1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5" h="163">
                                <a:moveTo>
                                  <a:pt x="146" y="18"/>
                                </a:moveTo>
                                <a:cubicBezTo>
                                  <a:pt x="159" y="30"/>
                                  <a:pt x="165" y="48"/>
                                  <a:pt x="165" y="71"/>
                                </a:cubicBezTo>
                                <a:cubicBezTo>
                                  <a:pt x="165" y="163"/>
                                  <a:pt x="165" y="163"/>
                                  <a:pt x="165" y="163"/>
                                </a:cubicBezTo>
                                <a:cubicBezTo>
                                  <a:pt x="118" y="163"/>
                                  <a:pt x="118" y="163"/>
                                  <a:pt x="118" y="163"/>
                                </a:cubicBezTo>
                                <a:cubicBezTo>
                                  <a:pt x="118" y="78"/>
                                  <a:pt x="118" y="78"/>
                                  <a:pt x="118" y="78"/>
                                </a:cubicBezTo>
                                <a:cubicBezTo>
                                  <a:pt x="118" y="65"/>
                                  <a:pt x="115" y="56"/>
                                  <a:pt x="110" y="50"/>
                                </a:cubicBezTo>
                                <a:cubicBezTo>
                                  <a:pt x="104" y="43"/>
                                  <a:pt x="96" y="40"/>
                                  <a:pt x="86" y="40"/>
                                </a:cubicBezTo>
                                <a:cubicBezTo>
                                  <a:pt x="74" y="40"/>
                                  <a:pt x="64" y="44"/>
                                  <a:pt x="57" y="51"/>
                                </a:cubicBezTo>
                                <a:cubicBezTo>
                                  <a:pt x="50" y="58"/>
                                  <a:pt x="47" y="69"/>
                                  <a:pt x="47" y="84"/>
                                </a:cubicBezTo>
                                <a:cubicBezTo>
                                  <a:pt x="47" y="163"/>
                                  <a:pt x="47" y="163"/>
                                  <a:pt x="47" y="163"/>
                                </a:cubicBezTo>
                                <a:cubicBezTo>
                                  <a:pt x="0" y="163"/>
                                  <a:pt x="0" y="163"/>
                                  <a:pt x="0" y="163"/>
                                </a:cubicBezTo>
                                <a:cubicBezTo>
                                  <a:pt x="0" y="2"/>
                                  <a:pt x="0" y="2"/>
                                  <a:pt x="0" y="2"/>
                                </a:cubicBezTo>
                                <a:cubicBezTo>
                                  <a:pt x="45" y="2"/>
                                  <a:pt x="45" y="2"/>
                                  <a:pt x="45" y="2"/>
                                </a:cubicBezTo>
                                <a:cubicBezTo>
                                  <a:pt x="45" y="21"/>
                                  <a:pt x="45" y="21"/>
                                  <a:pt x="45" y="21"/>
                                </a:cubicBezTo>
                                <a:cubicBezTo>
                                  <a:pt x="51" y="14"/>
                                  <a:pt x="59" y="9"/>
                                  <a:pt x="68" y="5"/>
                                </a:cubicBezTo>
                                <a:cubicBezTo>
                                  <a:pt x="77" y="2"/>
                                  <a:pt x="87" y="0"/>
                                  <a:pt x="98" y="0"/>
                                </a:cubicBezTo>
                                <a:cubicBezTo>
                                  <a:pt x="118" y="0"/>
                                  <a:pt x="134" y="6"/>
                                  <a:pt x="146" y="1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99" name="Freeform 38"/>
                        <wps:cNvSpPr>
                          <a:spLocks/>
                        </wps:cNvSpPr>
                        <wps:spPr bwMode="auto">
                          <a:xfrm>
                            <a:off x="635292" y="313013"/>
                            <a:ext cx="73384" cy="76528"/>
                          </a:xfrm>
                          <a:custGeom>
                            <a:avLst/>
                            <a:gdLst>
                              <a:gd name="T0" fmla="*/ 43 w 162"/>
                              <a:gd name="T1" fmla="*/ 155 h 166"/>
                              <a:gd name="T2" fmla="*/ 11 w 162"/>
                              <a:gd name="T3" fmla="*/ 125 h 166"/>
                              <a:gd name="T4" fmla="*/ 0 w 162"/>
                              <a:gd name="T5" fmla="*/ 83 h 166"/>
                              <a:gd name="T6" fmla="*/ 11 w 162"/>
                              <a:gd name="T7" fmla="*/ 40 h 166"/>
                              <a:gd name="T8" fmla="*/ 43 w 162"/>
                              <a:gd name="T9" fmla="*/ 10 h 166"/>
                              <a:gd name="T10" fmla="*/ 90 w 162"/>
                              <a:gd name="T11" fmla="*/ 0 h 166"/>
                              <a:gd name="T12" fmla="*/ 134 w 162"/>
                              <a:gd name="T13" fmla="*/ 10 h 166"/>
                              <a:gd name="T14" fmla="*/ 162 w 162"/>
                              <a:gd name="T15" fmla="*/ 41 h 166"/>
                              <a:gd name="T16" fmla="*/ 126 w 162"/>
                              <a:gd name="T17" fmla="*/ 60 h 166"/>
                              <a:gd name="T18" fmla="*/ 89 w 162"/>
                              <a:gd name="T19" fmla="*/ 38 h 166"/>
                              <a:gd name="T20" fmla="*/ 59 w 162"/>
                              <a:gd name="T21" fmla="*/ 50 h 166"/>
                              <a:gd name="T22" fmla="*/ 47 w 162"/>
                              <a:gd name="T23" fmla="*/ 83 h 166"/>
                              <a:gd name="T24" fmla="*/ 59 w 162"/>
                              <a:gd name="T25" fmla="*/ 115 h 166"/>
                              <a:gd name="T26" fmla="*/ 89 w 162"/>
                              <a:gd name="T27" fmla="*/ 127 h 166"/>
                              <a:gd name="T28" fmla="*/ 126 w 162"/>
                              <a:gd name="T29" fmla="*/ 105 h 166"/>
                              <a:gd name="T30" fmla="*/ 162 w 162"/>
                              <a:gd name="T31" fmla="*/ 125 h 166"/>
                              <a:gd name="T32" fmla="*/ 134 w 162"/>
                              <a:gd name="T33" fmla="*/ 155 h 166"/>
                              <a:gd name="T34" fmla="*/ 90 w 162"/>
                              <a:gd name="T35" fmla="*/ 166 h 166"/>
                              <a:gd name="T36" fmla="*/ 43 w 162"/>
                              <a:gd name="T37" fmla="*/ 155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2" h="166">
                                <a:moveTo>
                                  <a:pt x="43" y="155"/>
                                </a:moveTo>
                                <a:cubicBezTo>
                                  <a:pt x="30" y="148"/>
                                  <a:pt x="19" y="138"/>
                                  <a:pt x="11" y="125"/>
                                </a:cubicBezTo>
                                <a:cubicBezTo>
                                  <a:pt x="4" y="113"/>
                                  <a:pt x="0" y="99"/>
                                  <a:pt x="0" y="83"/>
                                </a:cubicBezTo>
                                <a:cubicBezTo>
                                  <a:pt x="0" y="67"/>
                                  <a:pt x="4" y="52"/>
                                  <a:pt x="11" y="40"/>
                                </a:cubicBezTo>
                                <a:cubicBezTo>
                                  <a:pt x="19" y="27"/>
                                  <a:pt x="30" y="18"/>
                                  <a:pt x="43" y="10"/>
                                </a:cubicBezTo>
                                <a:cubicBezTo>
                                  <a:pt x="57" y="3"/>
                                  <a:pt x="73" y="0"/>
                                  <a:pt x="90" y="0"/>
                                </a:cubicBezTo>
                                <a:cubicBezTo>
                                  <a:pt x="107" y="0"/>
                                  <a:pt x="121" y="3"/>
                                  <a:pt x="134" y="10"/>
                                </a:cubicBezTo>
                                <a:cubicBezTo>
                                  <a:pt x="147" y="18"/>
                                  <a:pt x="156" y="28"/>
                                  <a:pt x="162" y="41"/>
                                </a:cubicBezTo>
                                <a:cubicBezTo>
                                  <a:pt x="126" y="60"/>
                                  <a:pt x="126" y="60"/>
                                  <a:pt x="126" y="60"/>
                                </a:cubicBezTo>
                                <a:cubicBezTo>
                                  <a:pt x="117" y="46"/>
                                  <a:pt x="105" y="38"/>
                                  <a:pt x="89" y="38"/>
                                </a:cubicBezTo>
                                <a:cubicBezTo>
                                  <a:pt x="77" y="38"/>
                                  <a:pt x="67" y="42"/>
                                  <a:pt x="59" y="50"/>
                                </a:cubicBezTo>
                                <a:cubicBezTo>
                                  <a:pt x="51" y="58"/>
                                  <a:pt x="47" y="69"/>
                                  <a:pt x="47" y="83"/>
                                </a:cubicBezTo>
                                <a:cubicBezTo>
                                  <a:pt x="47" y="96"/>
                                  <a:pt x="51" y="107"/>
                                  <a:pt x="59" y="115"/>
                                </a:cubicBezTo>
                                <a:cubicBezTo>
                                  <a:pt x="67" y="123"/>
                                  <a:pt x="77" y="127"/>
                                  <a:pt x="89" y="127"/>
                                </a:cubicBezTo>
                                <a:cubicBezTo>
                                  <a:pt x="105" y="127"/>
                                  <a:pt x="117" y="120"/>
                                  <a:pt x="126" y="105"/>
                                </a:cubicBezTo>
                                <a:cubicBezTo>
                                  <a:pt x="162" y="125"/>
                                  <a:pt x="162" y="125"/>
                                  <a:pt x="162" y="125"/>
                                </a:cubicBezTo>
                                <a:cubicBezTo>
                                  <a:pt x="156" y="138"/>
                                  <a:pt x="147" y="148"/>
                                  <a:pt x="134" y="155"/>
                                </a:cubicBezTo>
                                <a:cubicBezTo>
                                  <a:pt x="121" y="162"/>
                                  <a:pt x="107" y="166"/>
                                  <a:pt x="90" y="166"/>
                                </a:cubicBezTo>
                                <a:cubicBezTo>
                                  <a:pt x="73" y="166"/>
                                  <a:pt x="57" y="162"/>
                                  <a:pt x="43" y="15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00" name="Freeform 39"/>
                        <wps:cNvSpPr>
                          <a:spLocks noEditPoints="1"/>
                        </wps:cNvSpPr>
                        <wps:spPr bwMode="auto">
                          <a:xfrm>
                            <a:off x="723352" y="313013"/>
                            <a:ext cx="76529" cy="76528"/>
                          </a:xfrm>
                          <a:custGeom>
                            <a:avLst/>
                            <a:gdLst>
                              <a:gd name="T0" fmla="*/ 168 w 169"/>
                              <a:gd name="T1" fmla="*/ 96 h 166"/>
                              <a:gd name="T2" fmla="*/ 47 w 169"/>
                              <a:gd name="T3" fmla="*/ 96 h 166"/>
                              <a:gd name="T4" fmla="*/ 62 w 169"/>
                              <a:gd name="T5" fmla="*/ 119 h 166"/>
                              <a:gd name="T6" fmla="*/ 93 w 169"/>
                              <a:gd name="T7" fmla="*/ 128 h 166"/>
                              <a:gd name="T8" fmla="*/ 115 w 169"/>
                              <a:gd name="T9" fmla="*/ 124 h 166"/>
                              <a:gd name="T10" fmla="*/ 133 w 169"/>
                              <a:gd name="T11" fmla="*/ 113 h 166"/>
                              <a:gd name="T12" fmla="*/ 158 w 169"/>
                              <a:gd name="T13" fmla="*/ 140 h 166"/>
                              <a:gd name="T14" fmla="*/ 92 w 169"/>
                              <a:gd name="T15" fmla="*/ 166 h 166"/>
                              <a:gd name="T16" fmla="*/ 43 w 169"/>
                              <a:gd name="T17" fmla="*/ 155 h 166"/>
                              <a:gd name="T18" fmla="*/ 11 w 169"/>
                              <a:gd name="T19" fmla="*/ 125 h 166"/>
                              <a:gd name="T20" fmla="*/ 0 w 169"/>
                              <a:gd name="T21" fmla="*/ 83 h 166"/>
                              <a:gd name="T22" fmla="*/ 11 w 169"/>
                              <a:gd name="T23" fmla="*/ 40 h 166"/>
                              <a:gd name="T24" fmla="*/ 42 w 169"/>
                              <a:gd name="T25" fmla="*/ 10 h 166"/>
                              <a:gd name="T26" fmla="*/ 86 w 169"/>
                              <a:gd name="T27" fmla="*/ 0 h 166"/>
                              <a:gd name="T28" fmla="*/ 128 w 169"/>
                              <a:gd name="T29" fmla="*/ 10 h 166"/>
                              <a:gd name="T30" fmla="*/ 158 w 169"/>
                              <a:gd name="T31" fmla="*/ 39 h 166"/>
                              <a:gd name="T32" fmla="*/ 169 w 169"/>
                              <a:gd name="T33" fmla="*/ 83 h 166"/>
                              <a:gd name="T34" fmla="*/ 168 w 169"/>
                              <a:gd name="T35" fmla="*/ 96 h 166"/>
                              <a:gd name="T36" fmla="*/ 59 w 169"/>
                              <a:gd name="T37" fmla="*/ 44 h 166"/>
                              <a:gd name="T38" fmla="*/ 46 w 169"/>
                              <a:gd name="T39" fmla="*/ 69 h 166"/>
                              <a:gd name="T40" fmla="*/ 125 w 169"/>
                              <a:gd name="T41" fmla="*/ 69 h 166"/>
                              <a:gd name="T42" fmla="*/ 112 w 169"/>
                              <a:gd name="T43" fmla="*/ 44 h 166"/>
                              <a:gd name="T44" fmla="*/ 86 w 169"/>
                              <a:gd name="T45" fmla="*/ 35 h 166"/>
                              <a:gd name="T46" fmla="*/ 59 w 169"/>
                              <a:gd name="T47" fmla="*/ 44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9" h="166">
                                <a:moveTo>
                                  <a:pt x="168" y="96"/>
                                </a:moveTo>
                                <a:cubicBezTo>
                                  <a:pt x="47" y="96"/>
                                  <a:pt x="47" y="96"/>
                                  <a:pt x="47" y="96"/>
                                </a:cubicBezTo>
                                <a:cubicBezTo>
                                  <a:pt x="49" y="106"/>
                                  <a:pt x="54" y="114"/>
                                  <a:pt x="62" y="119"/>
                                </a:cubicBezTo>
                                <a:cubicBezTo>
                                  <a:pt x="70" y="125"/>
                                  <a:pt x="81" y="128"/>
                                  <a:pt x="93" y="128"/>
                                </a:cubicBezTo>
                                <a:cubicBezTo>
                                  <a:pt x="101" y="128"/>
                                  <a:pt x="109" y="127"/>
                                  <a:pt x="115" y="124"/>
                                </a:cubicBezTo>
                                <a:cubicBezTo>
                                  <a:pt x="122" y="122"/>
                                  <a:pt x="128" y="118"/>
                                  <a:pt x="133" y="113"/>
                                </a:cubicBezTo>
                                <a:cubicBezTo>
                                  <a:pt x="158" y="140"/>
                                  <a:pt x="158" y="140"/>
                                  <a:pt x="158" y="140"/>
                                </a:cubicBezTo>
                                <a:cubicBezTo>
                                  <a:pt x="143" y="157"/>
                                  <a:pt x="121" y="166"/>
                                  <a:pt x="92" y="166"/>
                                </a:cubicBezTo>
                                <a:cubicBezTo>
                                  <a:pt x="73" y="166"/>
                                  <a:pt x="57" y="162"/>
                                  <a:pt x="43" y="155"/>
                                </a:cubicBezTo>
                                <a:cubicBezTo>
                                  <a:pt x="29" y="148"/>
                                  <a:pt x="19" y="138"/>
                                  <a:pt x="11" y="125"/>
                                </a:cubicBezTo>
                                <a:cubicBezTo>
                                  <a:pt x="4" y="113"/>
                                  <a:pt x="0" y="99"/>
                                  <a:pt x="0" y="83"/>
                                </a:cubicBezTo>
                                <a:cubicBezTo>
                                  <a:pt x="0" y="67"/>
                                  <a:pt x="3" y="53"/>
                                  <a:pt x="11" y="40"/>
                                </a:cubicBezTo>
                                <a:cubicBezTo>
                                  <a:pt x="18" y="27"/>
                                  <a:pt x="29" y="18"/>
                                  <a:pt x="42" y="10"/>
                                </a:cubicBezTo>
                                <a:cubicBezTo>
                                  <a:pt x="55" y="3"/>
                                  <a:pt x="69" y="0"/>
                                  <a:pt x="86" y="0"/>
                                </a:cubicBezTo>
                                <a:cubicBezTo>
                                  <a:pt x="101" y="0"/>
                                  <a:pt x="116" y="3"/>
                                  <a:pt x="128" y="10"/>
                                </a:cubicBezTo>
                                <a:cubicBezTo>
                                  <a:pt x="141" y="17"/>
                                  <a:pt x="151" y="27"/>
                                  <a:pt x="158" y="39"/>
                                </a:cubicBezTo>
                                <a:cubicBezTo>
                                  <a:pt x="166" y="52"/>
                                  <a:pt x="169" y="67"/>
                                  <a:pt x="169" y="83"/>
                                </a:cubicBezTo>
                                <a:cubicBezTo>
                                  <a:pt x="169" y="84"/>
                                  <a:pt x="169" y="88"/>
                                  <a:pt x="168" y="96"/>
                                </a:cubicBezTo>
                                <a:close/>
                                <a:moveTo>
                                  <a:pt x="59" y="44"/>
                                </a:moveTo>
                                <a:cubicBezTo>
                                  <a:pt x="52" y="50"/>
                                  <a:pt x="48" y="58"/>
                                  <a:pt x="46" y="69"/>
                                </a:cubicBezTo>
                                <a:cubicBezTo>
                                  <a:pt x="125" y="69"/>
                                  <a:pt x="125" y="69"/>
                                  <a:pt x="125" y="69"/>
                                </a:cubicBezTo>
                                <a:cubicBezTo>
                                  <a:pt x="124" y="58"/>
                                  <a:pt x="119" y="50"/>
                                  <a:pt x="112" y="44"/>
                                </a:cubicBezTo>
                                <a:cubicBezTo>
                                  <a:pt x="105" y="38"/>
                                  <a:pt x="96" y="35"/>
                                  <a:pt x="86" y="35"/>
                                </a:cubicBezTo>
                                <a:cubicBezTo>
                                  <a:pt x="75" y="35"/>
                                  <a:pt x="66" y="38"/>
                                  <a:pt x="59" y="44"/>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01" name="Freeform 40"/>
                        <wps:cNvSpPr>
                          <a:spLocks noEditPoints="1"/>
                        </wps:cNvSpPr>
                        <wps:spPr bwMode="auto">
                          <a:xfrm>
                            <a:off x="861732" y="290998"/>
                            <a:ext cx="91206" cy="98544"/>
                          </a:xfrm>
                          <a:custGeom>
                            <a:avLst/>
                            <a:gdLst>
                              <a:gd name="T0" fmla="*/ 175 w 200"/>
                              <a:gd name="T1" fmla="*/ 216 h 216"/>
                              <a:gd name="T2" fmla="*/ 150 w 200"/>
                              <a:gd name="T3" fmla="*/ 192 h 216"/>
                              <a:gd name="T4" fmla="*/ 80 w 200"/>
                              <a:gd name="T5" fmla="*/ 216 h 216"/>
                              <a:gd name="T6" fmla="*/ 39 w 200"/>
                              <a:gd name="T7" fmla="*/ 208 h 216"/>
                              <a:gd name="T8" fmla="*/ 10 w 200"/>
                              <a:gd name="T9" fmla="*/ 188 h 216"/>
                              <a:gd name="T10" fmla="*/ 0 w 200"/>
                              <a:gd name="T11" fmla="*/ 158 h 216"/>
                              <a:gd name="T12" fmla="*/ 11 w 200"/>
                              <a:gd name="T13" fmla="*/ 124 h 216"/>
                              <a:gd name="T14" fmla="*/ 46 w 200"/>
                              <a:gd name="T15" fmla="*/ 96 h 216"/>
                              <a:gd name="T16" fmla="*/ 30 w 200"/>
                              <a:gd name="T17" fmla="*/ 74 h 216"/>
                              <a:gd name="T18" fmla="*/ 24 w 200"/>
                              <a:gd name="T19" fmla="*/ 52 h 216"/>
                              <a:gd name="T20" fmla="*/ 33 w 200"/>
                              <a:gd name="T21" fmla="*/ 25 h 216"/>
                              <a:gd name="T22" fmla="*/ 55 w 200"/>
                              <a:gd name="T23" fmla="*/ 7 h 216"/>
                              <a:gd name="T24" fmla="*/ 90 w 200"/>
                              <a:gd name="T25" fmla="*/ 0 h 216"/>
                              <a:gd name="T26" fmla="*/ 133 w 200"/>
                              <a:gd name="T27" fmla="*/ 13 h 216"/>
                              <a:gd name="T28" fmla="*/ 150 w 200"/>
                              <a:gd name="T29" fmla="*/ 48 h 216"/>
                              <a:gd name="T30" fmla="*/ 140 w 200"/>
                              <a:gd name="T31" fmla="*/ 77 h 216"/>
                              <a:gd name="T32" fmla="*/ 109 w 200"/>
                              <a:gd name="T33" fmla="*/ 101 h 216"/>
                              <a:gd name="T34" fmla="*/ 147 w 200"/>
                              <a:gd name="T35" fmla="*/ 137 h 216"/>
                              <a:gd name="T36" fmla="*/ 158 w 200"/>
                              <a:gd name="T37" fmla="*/ 104 h 216"/>
                              <a:gd name="T38" fmla="*/ 195 w 200"/>
                              <a:gd name="T39" fmla="*/ 116 h 216"/>
                              <a:gd name="T40" fmla="*/ 176 w 200"/>
                              <a:gd name="T41" fmla="*/ 163 h 216"/>
                              <a:gd name="T42" fmla="*/ 200 w 200"/>
                              <a:gd name="T43" fmla="*/ 186 h 216"/>
                              <a:gd name="T44" fmla="*/ 175 w 200"/>
                              <a:gd name="T45" fmla="*/ 216 h 216"/>
                              <a:gd name="T46" fmla="*/ 122 w 200"/>
                              <a:gd name="T47" fmla="*/ 167 h 216"/>
                              <a:gd name="T48" fmla="*/ 72 w 200"/>
                              <a:gd name="T49" fmla="*/ 120 h 216"/>
                              <a:gd name="T50" fmla="*/ 52 w 200"/>
                              <a:gd name="T51" fmla="*/ 136 h 216"/>
                              <a:gd name="T52" fmla="*/ 46 w 200"/>
                              <a:gd name="T53" fmla="*/ 153 h 216"/>
                              <a:gd name="T54" fmla="*/ 56 w 200"/>
                              <a:gd name="T55" fmla="*/ 172 h 216"/>
                              <a:gd name="T56" fmla="*/ 83 w 200"/>
                              <a:gd name="T57" fmla="*/ 179 h 216"/>
                              <a:gd name="T58" fmla="*/ 122 w 200"/>
                              <a:gd name="T59" fmla="*/ 167 h 216"/>
                              <a:gd name="T60" fmla="*/ 73 w 200"/>
                              <a:gd name="T61" fmla="*/ 37 h 216"/>
                              <a:gd name="T62" fmla="*/ 67 w 200"/>
                              <a:gd name="T63" fmla="*/ 51 h 216"/>
                              <a:gd name="T64" fmla="*/ 70 w 200"/>
                              <a:gd name="T65" fmla="*/ 63 h 216"/>
                              <a:gd name="T66" fmla="*/ 83 w 200"/>
                              <a:gd name="T67" fmla="*/ 78 h 216"/>
                              <a:gd name="T68" fmla="*/ 104 w 200"/>
                              <a:gd name="T69" fmla="*/ 63 h 216"/>
                              <a:gd name="T70" fmla="*/ 110 w 200"/>
                              <a:gd name="T71" fmla="*/ 49 h 216"/>
                              <a:gd name="T72" fmla="*/ 105 w 200"/>
                              <a:gd name="T73" fmla="*/ 37 h 216"/>
                              <a:gd name="T74" fmla="*/ 90 w 200"/>
                              <a:gd name="T75" fmla="*/ 32 h 216"/>
                              <a:gd name="T76" fmla="*/ 73 w 200"/>
                              <a:gd name="T77" fmla="*/ 37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0" h="216">
                                <a:moveTo>
                                  <a:pt x="175" y="216"/>
                                </a:moveTo>
                                <a:cubicBezTo>
                                  <a:pt x="150" y="192"/>
                                  <a:pt x="150" y="192"/>
                                  <a:pt x="150" y="192"/>
                                </a:cubicBezTo>
                                <a:cubicBezTo>
                                  <a:pt x="130" y="208"/>
                                  <a:pt x="106" y="216"/>
                                  <a:pt x="80" y="216"/>
                                </a:cubicBezTo>
                                <a:cubicBezTo>
                                  <a:pt x="65" y="216"/>
                                  <a:pt x="51" y="213"/>
                                  <a:pt x="39" y="208"/>
                                </a:cubicBezTo>
                                <a:cubicBezTo>
                                  <a:pt x="27" y="204"/>
                                  <a:pt x="17" y="197"/>
                                  <a:pt x="10" y="188"/>
                                </a:cubicBezTo>
                                <a:cubicBezTo>
                                  <a:pt x="3" y="179"/>
                                  <a:pt x="0" y="169"/>
                                  <a:pt x="0" y="158"/>
                                </a:cubicBezTo>
                                <a:cubicBezTo>
                                  <a:pt x="0" y="145"/>
                                  <a:pt x="4" y="134"/>
                                  <a:pt x="11" y="124"/>
                                </a:cubicBezTo>
                                <a:cubicBezTo>
                                  <a:pt x="18" y="114"/>
                                  <a:pt x="30" y="105"/>
                                  <a:pt x="46" y="96"/>
                                </a:cubicBezTo>
                                <a:cubicBezTo>
                                  <a:pt x="38" y="88"/>
                                  <a:pt x="33" y="81"/>
                                  <a:pt x="30" y="74"/>
                                </a:cubicBezTo>
                                <a:cubicBezTo>
                                  <a:pt x="26" y="66"/>
                                  <a:pt x="24" y="59"/>
                                  <a:pt x="24" y="52"/>
                                </a:cubicBezTo>
                                <a:cubicBezTo>
                                  <a:pt x="24" y="41"/>
                                  <a:pt x="27" y="32"/>
                                  <a:pt x="33" y="25"/>
                                </a:cubicBezTo>
                                <a:cubicBezTo>
                                  <a:pt x="38" y="17"/>
                                  <a:pt x="46" y="11"/>
                                  <a:pt x="55" y="7"/>
                                </a:cubicBezTo>
                                <a:cubicBezTo>
                                  <a:pt x="65" y="2"/>
                                  <a:pt x="77" y="0"/>
                                  <a:pt x="90" y="0"/>
                                </a:cubicBezTo>
                                <a:cubicBezTo>
                                  <a:pt x="108" y="0"/>
                                  <a:pt x="122" y="4"/>
                                  <a:pt x="133" y="13"/>
                                </a:cubicBezTo>
                                <a:cubicBezTo>
                                  <a:pt x="144" y="22"/>
                                  <a:pt x="150" y="33"/>
                                  <a:pt x="150" y="48"/>
                                </a:cubicBezTo>
                                <a:cubicBezTo>
                                  <a:pt x="150" y="59"/>
                                  <a:pt x="147" y="69"/>
                                  <a:pt x="140" y="77"/>
                                </a:cubicBezTo>
                                <a:cubicBezTo>
                                  <a:pt x="134" y="85"/>
                                  <a:pt x="123" y="93"/>
                                  <a:pt x="109" y="101"/>
                                </a:cubicBezTo>
                                <a:cubicBezTo>
                                  <a:pt x="147" y="137"/>
                                  <a:pt x="147" y="137"/>
                                  <a:pt x="147" y="137"/>
                                </a:cubicBezTo>
                                <a:cubicBezTo>
                                  <a:pt x="152" y="127"/>
                                  <a:pt x="155" y="116"/>
                                  <a:pt x="158" y="104"/>
                                </a:cubicBezTo>
                                <a:cubicBezTo>
                                  <a:pt x="195" y="116"/>
                                  <a:pt x="195" y="116"/>
                                  <a:pt x="195" y="116"/>
                                </a:cubicBezTo>
                                <a:cubicBezTo>
                                  <a:pt x="191" y="134"/>
                                  <a:pt x="185" y="150"/>
                                  <a:pt x="176" y="163"/>
                                </a:cubicBezTo>
                                <a:cubicBezTo>
                                  <a:pt x="200" y="186"/>
                                  <a:pt x="200" y="186"/>
                                  <a:pt x="200" y="186"/>
                                </a:cubicBezTo>
                                <a:lnTo>
                                  <a:pt x="175" y="216"/>
                                </a:lnTo>
                                <a:close/>
                                <a:moveTo>
                                  <a:pt x="122" y="167"/>
                                </a:moveTo>
                                <a:cubicBezTo>
                                  <a:pt x="72" y="120"/>
                                  <a:pt x="72" y="120"/>
                                  <a:pt x="72" y="120"/>
                                </a:cubicBezTo>
                                <a:cubicBezTo>
                                  <a:pt x="62" y="125"/>
                                  <a:pt x="56" y="130"/>
                                  <a:pt x="52" y="136"/>
                                </a:cubicBezTo>
                                <a:cubicBezTo>
                                  <a:pt x="48" y="141"/>
                                  <a:pt x="46" y="147"/>
                                  <a:pt x="46" y="153"/>
                                </a:cubicBezTo>
                                <a:cubicBezTo>
                                  <a:pt x="46" y="161"/>
                                  <a:pt x="49" y="167"/>
                                  <a:pt x="56" y="172"/>
                                </a:cubicBezTo>
                                <a:cubicBezTo>
                                  <a:pt x="63" y="177"/>
                                  <a:pt x="72" y="179"/>
                                  <a:pt x="83" y="179"/>
                                </a:cubicBezTo>
                                <a:cubicBezTo>
                                  <a:pt x="98" y="179"/>
                                  <a:pt x="111" y="175"/>
                                  <a:pt x="122" y="167"/>
                                </a:cubicBezTo>
                                <a:close/>
                                <a:moveTo>
                                  <a:pt x="73" y="37"/>
                                </a:moveTo>
                                <a:cubicBezTo>
                                  <a:pt x="69" y="41"/>
                                  <a:pt x="67" y="45"/>
                                  <a:pt x="67" y="51"/>
                                </a:cubicBezTo>
                                <a:cubicBezTo>
                                  <a:pt x="67" y="55"/>
                                  <a:pt x="68" y="59"/>
                                  <a:pt x="70" y="63"/>
                                </a:cubicBezTo>
                                <a:cubicBezTo>
                                  <a:pt x="72" y="66"/>
                                  <a:pt x="77" y="71"/>
                                  <a:pt x="83" y="78"/>
                                </a:cubicBezTo>
                                <a:cubicBezTo>
                                  <a:pt x="93" y="72"/>
                                  <a:pt x="100" y="67"/>
                                  <a:pt x="104" y="63"/>
                                </a:cubicBezTo>
                                <a:cubicBezTo>
                                  <a:pt x="108" y="59"/>
                                  <a:pt x="110" y="54"/>
                                  <a:pt x="110" y="49"/>
                                </a:cubicBezTo>
                                <a:cubicBezTo>
                                  <a:pt x="110" y="44"/>
                                  <a:pt x="108" y="40"/>
                                  <a:pt x="105" y="37"/>
                                </a:cubicBezTo>
                                <a:cubicBezTo>
                                  <a:pt x="101" y="33"/>
                                  <a:pt x="96" y="32"/>
                                  <a:pt x="90" y="32"/>
                                </a:cubicBezTo>
                                <a:cubicBezTo>
                                  <a:pt x="83" y="32"/>
                                  <a:pt x="77" y="34"/>
                                  <a:pt x="73" y="37"/>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02" name="Freeform 41"/>
                        <wps:cNvSpPr>
                          <a:spLocks noEditPoints="1"/>
                        </wps:cNvSpPr>
                        <wps:spPr bwMode="auto">
                          <a:xfrm>
                            <a:off x="1020032" y="292046"/>
                            <a:ext cx="82819" cy="96447"/>
                          </a:xfrm>
                          <a:custGeom>
                            <a:avLst/>
                            <a:gdLst>
                              <a:gd name="T0" fmla="*/ 139 w 182"/>
                              <a:gd name="T1" fmla="*/ 9 h 209"/>
                              <a:gd name="T2" fmla="*/ 171 w 182"/>
                              <a:gd name="T3" fmla="*/ 35 h 209"/>
                              <a:gd name="T4" fmla="*/ 182 w 182"/>
                              <a:gd name="T5" fmla="*/ 76 h 209"/>
                              <a:gd name="T6" fmla="*/ 171 w 182"/>
                              <a:gd name="T7" fmla="*/ 116 h 209"/>
                              <a:gd name="T8" fmla="*/ 139 w 182"/>
                              <a:gd name="T9" fmla="*/ 142 h 209"/>
                              <a:gd name="T10" fmla="*/ 91 w 182"/>
                              <a:gd name="T11" fmla="*/ 151 h 209"/>
                              <a:gd name="T12" fmla="*/ 49 w 182"/>
                              <a:gd name="T13" fmla="*/ 151 h 209"/>
                              <a:gd name="T14" fmla="*/ 49 w 182"/>
                              <a:gd name="T15" fmla="*/ 209 h 209"/>
                              <a:gd name="T16" fmla="*/ 0 w 182"/>
                              <a:gd name="T17" fmla="*/ 209 h 209"/>
                              <a:gd name="T18" fmla="*/ 0 w 182"/>
                              <a:gd name="T19" fmla="*/ 0 h 209"/>
                              <a:gd name="T20" fmla="*/ 91 w 182"/>
                              <a:gd name="T21" fmla="*/ 0 h 209"/>
                              <a:gd name="T22" fmla="*/ 139 w 182"/>
                              <a:gd name="T23" fmla="*/ 9 h 209"/>
                              <a:gd name="T24" fmla="*/ 121 w 182"/>
                              <a:gd name="T25" fmla="*/ 103 h 209"/>
                              <a:gd name="T26" fmla="*/ 133 w 182"/>
                              <a:gd name="T27" fmla="*/ 76 h 209"/>
                              <a:gd name="T28" fmla="*/ 121 w 182"/>
                              <a:gd name="T29" fmla="*/ 49 h 209"/>
                              <a:gd name="T30" fmla="*/ 88 w 182"/>
                              <a:gd name="T31" fmla="*/ 39 h 209"/>
                              <a:gd name="T32" fmla="*/ 49 w 182"/>
                              <a:gd name="T33" fmla="*/ 39 h 209"/>
                              <a:gd name="T34" fmla="*/ 49 w 182"/>
                              <a:gd name="T35" fmla="*/ 112 h 209"/>
                              <a:gd name="T36" fmla="*/ 88 w 182"/>
                              <a:gd name="T37" fmla="*/ 112 h 209"/>
                              <a:gd name="T38" fmla="*/ 121 w 182"/>
                              <a:gd name="T39" fmla="*/ 10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2" h="209">
                                <a:moveTo>
                                  <a:pt x="139" y="9"/>
                                </a:moveTo>
                                <a:cubicBezTo>
                                  <a:pt x="153" y="15"/>
                                  <a:pt x="163" y="24"/>
                                  <a:pt x="171" y="35"/>
                                </a:cubicBezTo>
                                <a:cubicBezTo>
                                  <a:pt x="178" y="47"/>
                                  <a:pt x="182" y="60"/>
                                  <a:pt x="182" y="76"/>
                                </a:cubicBezTo>
                                <a:cubicBezTo>
                                  <a:pt x="182" y="91"/>
                                  <a:pt x="178" y="105"/>
                                  <a:pt x="171" y="116"/>
                                </a:cubicBezTo>
                                <a:cubicBezTo>
                                  <a:pt x="163" y="127"/>
                                  <a:pt x="153" y="136"/>
                                  <a:pt x="139" y="142"/>
                                </a:cubicBezTo>
                                <a:cubicBezTo>
                                  <a:pt x="126" y="148"/>
                                  <a:pt x="109" y="151"/>
                                  <a:pt x="91" y="151"/>
                                </a:cubicBezTo>
                                <a:cubicBezTo>
                                  <a:pt x="49" y="151"/>
                                  <a:pt x="49" y="151"/>
                                  <a:pt x="49" y="151"/>
                                </a:cubicBezTo>
                                <a:cubicBezTo>
                                  <a:pt x="49" y="209"/>
                                  <a:pt x="49" y="209"/>
                                  <a:pt x="49" y="209"/>
                                </a:cubicBezTo>
                                <a:cubicBezTo>
                                  <a:pt x="0" y="209"/>
                                  <a:pt x="0" y="209"/>
                                  <a:pt x="0" y="209"/>
                                </a:cubicBezTo>
                                <a:cubicBezTo>
                                  <a:pt x="0" y="0"/>
                                  <a:pt x="0" y="0"/>
                                  <a:pt x="0" y="0"/>
                                </a:cubicBezTo>
                                <a:cubicBezTo>
                                  <a:pt x="91" y="0"/>
                                  <a:pt x="91" y="0"/>
                                  <a:pt x="91" y="0"/>
                                </a:cubicBezTo>
                                <a:cubicBezTo>
                                  <a:pt x="109" y="0"/>
                                  <a:pt x="126" y="3"/>
                                  <a:pt x="139" y="9"/>
                                </a:cubicBezTo>
                                <a:close/>
                                <a:moveTo>
                                  <a:pt x="121" y="103"/>
                                </a:moveTo>
                                <a:cubicBezTo>
                                  <a:pt x="129" y="96"/>
                                  <a:pt x="133" y="87"/>
                                  <a:pt x="133" y="76"/>
                                </a:cubicBezTo>
                                <a:cubicBezTo>
                                  <a:pt x="133" y="64"/>
                                  <a:pt x="129" y="55"/>
                                  <a:pt x="121" y="49"/>
                                </a:cubicBezTo>
                                <a:cubicBezTo>
                                  <a:pt x="114" y="42"/>
                                  <a:pt x="103" y="39"/>
                                  <a:pt x="88" y="39"/>
                                </a:cubicBezTo>
                                <a:cubicBezTo>
                                  <a:pt x="49" y="39"/>
                                  <a:pt x="49" y="39"/>
                                  <a:pt x="49" y="39"/>
                                </a:cubicBezTo>
                                <a:cubicBezTo>
                                  <a:pt x="49" y="112"/>
                                  <a:pt x="49" y="112"/>
                                  <a:pt x="49" y="112"/>
                                </a:cubicBezTo>
                                <a:cubicBezTo>
                                  <a:pt x="88" y="112"/>
                                  <a:pt x="88" y="112"/>
                                  <a:pt x="88" y="112"/>
                                </a:cubicBezTo>
                                <a:cubicBezTo>
                                  <a:pt x="103" y="112"/>
                                  <a:pt x="114" y="109"/>
                                  <a:pt x="121" y="103"/>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03" name="Freeform 42"/>
                        <wps:cNvSpPr>
                          <a:spLocks/>
                        </wps:cNvSpPr>
                        <wps:spPr bwMode="auto">
                          <a:xfrm>
                            <a:off x="1125913" y="313013"/>
                            <a:ext cx="45079" cy="75480"/>
                          </a:xfrm>
                          <a:custGeom>
                            <a:avLst/>
                            <a:gdLst>
                              <a:gd name="T0" fmla="*/ 67 w 100"/>
                              <a:gd name="T1" fmla="*/ 6 h 163"/>
                              <a:gd name="T2" fmla="*/ 100 w 100"/>
                              <a:gd name="T3" fmla="*/ 0 h 163"/>
                              <a:gd name="T4" fmla="*/ 100 w 100"/>
                              <a:gd name="T5" fmla="*/ 43 h 163"/>
                              <a:gd name="T6" fmla="*/ 89 w 100"/>
                              <a:gd name="T7" fmla="*/ 42 h 163"/>
                              <a:gd name="T8" fmla="*/ 58 w 100"/>
                              <a:gd name="T9" fmla="*/ 54 h 163"/>
                              <a:gd name="T10" fmla="*/ 47 w 100"/>
                              <a:gd name="T11" fmla="*/ 87 h 163"/>
                              <a:gd name="T12" fmla="*/ 47 w 100"/>
                              <a:gd name="T13" fmla="*/ 163 h 163"/>
                              <a:gd name="T14" fmla="*/ 0 w 100"/>
                              <a:gd name="T15" fmla="*/ 163 h 163"/>
                              <a:gd name="T16" fmla="*/ 0 w 100"/>
                              <a:gd name="T17" fmla="*/ 2 h 163"/>
                              <a:gd name="T18" fmla="*/ 45 w 100"/>
                              <a:gd name="T19" fmla="*/ 2 h 163"/>
                              <a:gd name="T20" fmla="*/ 45 w 100"/>
                              <a:gd name="T21" fmla="*/ 23 h 163"/>
                              <a:gd name="T22" fmla="*/ 67 w 100"/>
                              <a:gd name="T23" fmla="*/ 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163">
                                <a:moveTo>
                                  <a:pt x="67" y="6"/>
                                </a:moveTo>
                                <a:cubicBezTo>
                                  <a:pt x="77" y="2"/>
                                  <a:pt x="87" y="0"/>
                                  <a:pt x="100" y="0"/>
                                </a:cubicBezTo>
                                <a:cubicBezTo>
                                  <a:pt x="100" y="43"/>
                                  <a:pt x="100" y="43"/>
                                  <a:pt x="100" y="43"/>
                                </a:cubicBezTo>
                                <a:cubicBezTo>
                                  <a:pt x="95" y="43"/>
                                  <a:pt x="91" y="42"/>
                                  <a:pt x="89" y="42"/>
                                </a:cubicBezTo>
                                <a:cubicBezTo>
                                  <a:pt x="76" y="42"/>
                                  <a:pt x="66" y="46"/>
                                  <a:pt x="58" y="54"/>
                                </a:cubicBezTo>
                                <a:cubicBezTo>
                                  <a:pt x="50" y="61"/>
                                  <a:pt x="47" y="72"/>
                                  <a:pt x="47" y="87"/>
                                </a:cubicBezTo>
                                <a:cubicBezTo>
                                  <a:pt x="47" y="163"/>
                                  <a:pt x="47" y="163"/>
                                  <a:pt x="47" y="163"/>
                                </a:cubicBezTo>
                                <a:cubicBezTo>
                                  <a:pt x="0" y="163"/>
                                  <a:pt x="0" y="163"/>
                                  <a:pt x="0" y="163"/>
                                </a:cubicBezTo>
                                <a:cubicBezTo>
                                  <a:pt x="0" y="2"/>
                                  <a:pt x="0" y="2"/>
                                  <a:pt x="0" y="2"/>
                                </a:cubicBezTo>
                                <a:cubicBezTo>
                                  <a:pt x="45" y="2"/>
                                  <a:pt x="45" y="2"/>
                                  <a:pt x="45" y="2"/>
                                </a:cubicBezTo>
                                <a:cubicBezTo>
                                  <a:pt x="45" y="23"/>
                                  <a:pt x="45" y="23"/>
                                  <a:pt x="45" y="23"/>
                                </a:cubicBezTo>
                                <a:cubicBezTo>
                                  <a:pt x="50" y="16"/>
                                  <a:pt x="58" y="10"/>
                                  <a:pt x="67" y="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4" name="Freeform 43"/>
                        <wps:cNvSpPr>
                          <a:spLocks noEditPoints="1"/>
                        </wps:cNvSpPr>
                        <wps:spPr bwMode="auto">
                          <a:xfrm>
                            <a:off x="1185669" y="313013"/>
                            <a:ext cx="80722" cy="76528"/>
                          </a:xfrm>
                          <a:custGeom>
                            <a:avLst/>
                            <a:gdLst>
                              <a:gd name="T0" fmla="*/ 43 w 177"/>
                              <a:gd name="T1" fmla="*/ 155 h 166"/>
                              <a:gd name="T2" fmla="*/ 11 w 177"/>
                              <a:gd name="T3" fmla="*/ 125 h 166"/>
                              <a:gd name="T4" fmla="*/ 0 w 177"/>
                              <a:gd name="T5" fmla="*/ 83 h 166"/>
                              <a:gd name="T6" fmla="*/ 11 w 177"/>
                              <a:gd name="T7" fmla="*/ 40 h 166"/>
                              <a:gd name="T8" fmla="*/ 43 w 177"/>
                              <a:gd name="T9" fmla="*/ 10 h 166"/>
                              <a:gd name="T10" fmla="*/ 88 w 177"/>
                              <a:gd name="T11" fmla="*/ 0 h 166"/>
                              <a:gd name="T12" fmla="*/ 134 w 177"/>
                              <a:gd name="T13" fmla="*/ 10 h 166"/>
                              <a:gd name="T14" fmla="*/ 165 w 177"/>
                              <a:gd name="T15" fmla="*/ 40 h 166"/>
                              <a:gd name="T16" fmla="*/ 177 w 177"/>
                              <a:gd name="T17" fmla="*/ 83 h 166"/>
                              <a:gd name="T18" fmla="*/ 165 w 177"/>
                              <a:gd name="T19" fmla="*/ 125 h 166"/>
                              <a:gd name="T20" fmla="*/ 134 w 177"/>
                              <a:gd name="T21" fmla="*/ 155 h 166"/>
                              <a:gd name="T22" fmla="*/ 88 w 177"/>
                              <a:gd name="T23" fmla="*/ 166 h 166"/>
                              <a:gd name="T24" fmla="*/ 43 w 177"/>
                              <a:gd name="T25" fmla="*/ 155 h 166"/>
                              <a:gd name="T26" fmla="*/ 118 w 177"/>
                              <a:gd name="T27" fmla="*/ 115 h 166"/>
                              <a:gd name="T28" fmla="*/ 129 w 177"/>
                              <a:gd name="T29" fmla="*/ 83 h 166"/>
                              <a:gd name="T30" fmla="*/ 118 w 177"/>
                              <a:gd name="T31" fmla="*/ 50 h 166"/>
                              <a:gd name="T32" fmla="*/ 88 w 177"/>
                              <a:gd name="T33" fmla="*/ 38 h 166"/>
                              <a:gd name="T34" fmla="*/ 59 w 177"/>
                              <a:gd name="T35" fmla="*/ 50 h 166"/>
                              <a:gd name="T36" fmla="*/ 47 w 177"/>
                              <a:gd name="T37" fmla="*/ 83 h 166"/>
                              <a:gd name="T38" fmla="*/ 59 w 177"/>
                              <a:gd name="T39" fmla="*/ 115 h 166"/>
                              <a:gd name="T40" fmla="*/ 88 w 177"/>
                              <a:gd name="T41" fmla="*/ 127 h 166"/>
                              <a:gd name="T42" fmla="*/ 118 w 177"/>
                              <a:gd name="T43" fmla="*/ 115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7" h="166">
                                <a:moveTo>
                                  <a:pt x="43" y="155"/>
                                </a:moveTo>
                                <a:cubicBezTo>
                                  <a:pt x="29" y="148"/>
                                  <a:pt x="19" y="138"/>
                                  <a:pt x="11" y="125"/>
                                </a:cubicBezTo>
                                <a:cubicBezTo>
                                  <a:pt x="4" y="113"/>
                                  <a:pt x="0" y="99"/>
                                  <a:pt x="0" y="83"/>
                                </a:cubicBezTo>
                                <a:cubicBezTo>
                                  <a:pt x="0" y="67"/>
                                  <a:pt x="4" y="52"/>
                                  <a:pt x="11" y="40"/>
                                </a:cubicBezTo>
                                <a:cubicBezTo>
                                  <a:pt x="19" y="27"/>
                                  <a:pt x="29" y="18"/>
                                  <a:pt x="43" y="10"/>
                                </a:cubicBezTo>
                                <a:cubicBezTo>
                                  <a:pt x="56" y="3"/>
                                  <a:pt x="71" y="0"/>
                                  <a:pt x="88" y="0"/>
                                </a:cubicBezTo>
                                <a:cubicBezTo>
                                  <a:pt x="105" y="0"/>
                                  <a:pt x="120" y="3"/>
                                  <a:pt x="134" y="10"/>
                                </a:cubicBezTo>
                                <a:cubicBezTo>
                                  <a:pt x="147" y="18"/>
                                  <a:pt x="158" y="27"/>
                                  <a:pt x="165" y="40"/>
                                </a:cubicBezTo>
                                <a:cubicBezTo>
                                  <a:pt x="173" y="52"/>
                                  <a:pt x="177" y="67"/>
                                  <a:pt x="177" y="83"/>
                                </a:cubicBezTo>
                                <a:cubicBezTo>
                                  <a:pt x="177" y="99"/>
                                  <a:pt x="173" y="113"/>
                                  <a:pt x="165" y="125"/>
                                </a:cubicBezTo>
                                <a:cubicBezTo>
                                  <a:pt x="158" y="138"/>
                                  <a:pt x="147" y="148"/>
                                  <a:pt x="134" y="155"/>
                                </a:cubicBezTo>
                                <a:cubicBezTo>
                                  <a:pt x="120" y="162"/>
                                  <a:pt x="105" y="166"/>
                                  <a:pt x="88" y="166"/>
                                </a:cubicBezTo>
                                <a:cubicBezTo>
                                  <a:pt x="71" y="166"/>
                                  <a:pt x="56" y="162"/>
                                  <a:pt x="43" y="155"/>
                                </a:cubicBezTo>
                                <a:close/>
                                <a:moveTo>
                                  <a:pt x="118" y="115"/>
                                </a:moveTo>
                                <a:cubicBezTo>
                                  <a:pt x="126" y="107"/>
                                  <a:pt x="129" y="96"/>
                                  <a:pt x="129" y="83"/>
                                </a:cubicBezTo>
                                <a:cubicBezTo>
                                  <a:pt x="129" y="69"/>
                                  <a:pt x="126" y="58"/>
                                  <a:pt x="118" y="50"/>
                                </a:cubicBezTo>
                                <a:cubicBezTo>
                                  <a:pt x="110" y="42"/>
                                  <a:pt x="100" y="38"/>
                                  <a:pt x="88" y="38"/>
                                </a:cubicBezTo>
                                <a:cubicBezTo>
                                  <a:pt x="76" y="38"/>
                                  <a:pt x="67" y="42"/>
                                  <a:pt x="59" y="50"/>
                                </a:cubicBezTo>
                                <a:cubicBezTo>
                                  <a:pt x="51" y="58"/>
                                  <a:pt x="47" y="69"/>
                                  <a:pt x="47" y="83"/>
                                </a:cubicBezTo>
                                <a:cubicBezTo>
                                  <a:pt x="47" y="96"/>
                                  <a:pt x="51" y="107"/>
                                  <a:pt x="59" y="115"/>
                                </a:cubicBezTo>
                                <a:cubicBezTo>
                                  <a:pt x="67" y="123"/>
                                  <a:pt x="76" y="127"/>
                                  <a:pt x="88" y="127"/>
                                </a:cubicBezTo>
                                <a:cubicBezTo>
                                  <a:pt x="100" y="127"/>
                                  <a:pt x="110" y="123"/>
                                  <a:pt x="118" y="11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5" name="Freeform 44"/>
                        <wps:cNvSpPr>
                          <a:spLocks/>
                        </wps:cNvSpPr>
                        <wps:spPr bwMode="auto">
                          <a:xfrm>
                            <a:off x="1278970" y="298336"/>
                            <a:ext cx="55562" cy="91205"/>
                          </a:xfrm>
                          <a:custGeom>
                            <a:avLst/>
                            <a:gdLst>
                              <a:gd name="T0" fmla="*/ 122 w 122"/>
                              <a:gd name="T1" fmla="*/ 188 h 199"/>
                              <a:gd name="T2" fmla="*/ 106 w 122"/>
                              <a:gd name="T3" fmla="*/ 196 h 199"/>
                              <a:gd name="T4" fmla="*/ 85 w 122"/>
                              <a:gd name="T5" fmla="*/ 199 h 199"/>
                              <a:gd name="T6" fmla="*/ 40 w 122"/>
                              <a:gd name="T7" fmla="*/ 184 h 199"/>
                              <a:gd name="T8" fmla="*/ 24 w 122"/>
                              <a:gd name="T9" fmla="*/ 141 h 199"/>
                              <a:gd name="T10" fmla="*/ 24 w 122"/>
                              <a:gd name="T11" fmla="*/ 75 h 199"/>
                              <a:gd name="T12" fmla="*/ 0 w 122"/>
                              <a:gd name="T13" fmla="*/ 75 h 199"/>
                              <a:gd name="T14" fmla="*/ 0 w 122"/>
                              <a:gd name="T15" fmla="*/ 39 h 199"/>
                              <a:gd name="T16" fmla="*/ 24 w 122"/>
                              <a:gd name="T17" fmla="*/ 39 h 199"/>
                              <a:gd name="T18" fmla="*/ 24 w 122"/>
                              <a:gd name="T19" fmla="*/ 0 h 199"/>
                              <a:gd name="T20" fmla="*/ 71 w 122"/>
                              <a:gd name="T21" fmla="*/ 0 h 199"/>
                              <a:gd name="T22" fmla="*/ 71 w 122"/>
                              <a:gd name="T23" fmla="*/ 39 h 199"/>
                              <a:gd name="T24" fmla="*/ 111 w 122"/>
                              <a:gd name="T25" fmla="*/ 39 h 199"/>
                              <a:gd name="T26" fmla="*/ 111 w 122"/>
                              <a:gd name="T27" fmla="*/ 75 h 199"/>
                              <a:gd name="T28" fmla="*/ 71 w 122"/>
                              <a:gd name="T29" fmla="*/ 75 h 199"/>
                              <a:gd name="T30" fmla="*/ 71 w 122"/>
                              <a:gd name="T31" fmla="*/ 140 h 199"/>
                              <a:gd name="T32" fmla="*/ 76 w 122"/>
                              <a:gd name="T33" fmla="*/ 156 h 199"/>
                              <a:gd name="T34" fmla="*/ 91 w 122"/>
                              <a:gd name="T35" fmla="*/ 161 h 199"/>
                              <a:gd name="T36" fmla="*/ 110 w 122"/>
                              <a:gd name="T37" fmla="*/ 155 h 199"/>
                              <a:gd name="T38" fmla="*/ 122 w 122"/>
                              <a:gd name="T39" fmla="*/ 18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 h="199">
                                <a:moveTo>
                                  <a:pt x="122" y="188"/>
                                </a:moveTo>
                                <a:cubicBezTo>
                                  <a:pt x="118" y="192"/>
                                  <a:pt x="112" y="194"/>
                                  <a:pt x="106" y="196"/>
                                </a:cubicBezTo>
                                <a:cubicBezTo>
                                  <a:pt x="99" y="198"/>
                                  <a:pt x="92" y="199"/>
                                  <a:pt x="85" y="199"/>
                                </a:cubicBezTo>
                                <a:cubicBezTo>
                                  <a:pt x="65" y="199"/>
                                  <a:pt x="51" y="194"/>
                                  <a:pt x="40" y="184"/>
                                </a:cubicBezTo>
                                <a:cubicBezTo>
                                  <a:pt x="30" y="174"/>
                                  <a:pt x="24" y="160"/>
                                  <a:pt x="24" y="141"/>
                                </a:cubicBezTo>
                                <a:cubicBezTo>
                                  <a:pt x="24" y="75"/>
                                  <a:pt x="24" y="75"/>
                                  <a:pt x="24" y="75"/>
                                </a:cubicBezTo>
                                <a:cubicBezTo>
                                  <a:pt x="0" y="75"/>
                                  <a:pt x="0" y="75"/>
                                  <a:pt x="0" y="75"/>
                                </a:cubicBezTo>
                                <a:cubicBezTo>
                                  <a:pt x="0" y="39"/>
                                  <a:pt x="0" y="39"/>
                                  <a:pt x="0" y="39"/>
                                </a:cubicBezTo>
                                <a:cubicBezTo>
                                  <a:pt x="24" y="39"/>
                                  <a:pt x="24" y="39"/>
                                  <a:pt x="24" y="39"/>
                                </a:cubicBezTo>
                                <a:cubicBezTo>
                                  <a:pt x="24" y="0"/>
                                  <a:pt x="24" y="0"/>
                                  <a:pt x="24" y="0"/>
                                </a:cubicBezTo>
                                <a:cubicBezTo>
                                  <a:pt x="71" y="0"/>
                                  <a:pt x="71" y="0"/>
                                  <a:pt x="71" y="0"/>
                                </a:cubicBezTo>
                                <a:cubicBezTo>
                                  <a:pt x="71" y="39"/>
                                  <a:pt x="71" y="39"/>
                                  <a:pt x="71" y="39"/>
                                </a:cubicBezTo>
                                <a:cubicBezTo>
                                  <a:pt x="111" y="39"/>
                                  <a:pt x="111" y="39"/>
                                  <a:pt x="111" y="39"/>
                                </a:cubicBezTo>
                                <a:cubicBezTo>
                                  <a:pt x="111" y="75"/>
                                  <a:pt x="111" y="75"/>
                                  <a:pt x="111" y="75"/>
                                </a:cubicBezTo>
                                <a:cubicBezTo>
                                  <a:pt x="71" y="75"/>
                                  <a:pt x="71" y="75"/>
                                  <a:pt x="71" y="75"/>
                                </a:cubicBezTo>
                                <a:cubicBezTo>
                                  <a:pt x="71" y="140"/>
                                  <a:pt x="71" y="140"/>
                                  <a:pt x="71" y="140"/>
                                </a:cubicBezTo>
                                <a:cubicBezTo>
                                  <a:pt x="71" y="147"/>
                                  <a:pt x="73" y="152"/>
                                  <a:pt x="76" y="156"/>
                                </a:cubicBezTo>
                                <a:cubicBezTo>
                                  <a:pt x="80" y="160"/>
                                  <a:pt x="85" y="161"/>
                                  <a:pt x="91" y="161"/>
                                </a:cubicBezTo>
                                <a:cubicBezTo>
                                  <a:pt x="98" y="161"/>
                                  <a:pt x="105" y="159"/>
                                  <a:pt x="110" y="155"/>
                                </a:cubicBezTo>
                                <a:lnTo>
                                  <a:pt x="122"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6" name="Freeform 45"/>
                        <wps:cNvSpPr>
                          <a:spLocks noEditPoints="1"/>
                        </wps:cNvSpPr>
                        <wps:spPr bwMode="auto">
                          <a:xfrm>
                            <a:off x="1348161" y="313013"/>
                            <a:ext cx="77577" cy="76528"/>
                          </a:xfrm>
                          <a:custGeom>
                            <a:avLst/>
                            <a:gdLst>
                              <a:gd name="T0" fmla="*/ 169 w 170"/>
                              <a:gd name="T1" fmla="*/ 96 h 166"/>
                              <a:gd name="T2" fmla="*/ 47 w 170"/>
                              <a:gd name="T3" fmla="*/ 96 h 166"/>
                              <a:gd name="T4" fmla="*/ 63 w 170"/>
                              <a:gd name="T5" fmla="*/ 119 h 166"/>
                              <a:gd name="T6" fmla="*/ 94 w 170"/>
                              <a:gd name="T7" fmla="*/ 128 h 166"/>
                              <a:gd name="T8" fmla="*/ 116 w 170"/>
                              <a:gd name="T9" fmla="*/ 124 h 166"/>
                              <a:gd name="T10" fmla="*/ 134 w 170"/>
                              <a:gd name="T11" fmla="*/ 113 h 166"/>
                              <a:gd name="T12" fmla="*/ 159 w 170"/>
                              <a:gd name="T13" fmla="*/ 140 h 166"/>
                              <a:gd name="T14" fmla="*/ 92 w 170"/>
                              <a:gd name="T15" fmla="*/ 166 h 166"/>
                              <a:gd name="T16" fmla="*/ 44 w 170"/>
                              <a:gd name="T17" fmla="*/ 155 h 166"/>
                              <a:gd name="T18" fmla="*/ 12 w 170"/>
                              <a:gd name="T19" fmla="*/ 125 h 166"/>
                              <a:gd name="T20" fmla="*/ 0 w 170"/>
                              <a:gd name="T21" fmla="*/ 83 h 166"/>
                              <a:gd name="T22" fmla="*/ 12 w 170"/>
                              <a:gd name="T23" fmla="*/ 40 h 166"/>
                              <a:gd name="T24" fmla="*/ 43 w 170"/>
                              <a:gd name="T25" fmla="*/ 10 h 166"/>
                              <a:gd name="T26" fmla="*/ 86 w 170"/>
                              <a:gd name="T27" fmla="*/ 0 h 166"/>
                              <a:gd name="T28" fmla="*/ 129 w 170"/>
                              <a:gd name="T29" fmla="*/ 10 h 166"/>
                              <a:gd name="T30" fmla="*/ 159 w 170"/>
                              <a:gd name="T31" fmla="*/ 39 h 166"/>
                              <a:gd name="T32" fmla="*/ 170 w 170"/>
                              <a:gd name="T33" fmla="*/ 83 h 166"/>
                              <a:gd name="T34" fmla="*/ 169 w 170"/>
                              <a:gd name="T35" fmla="*/ 96 h 166"/>
                              <a:gd name="T36" fmla="*/ 60 w 170"/>
                              <a:gd name="T37" fmla="*/ 44 h 166"/>
                              <a:gd name="T38" fmla="*/ 47 w 170"/>
                              <a:gd name="T39" fmla="*/ 69 h 166"/>
                              <a:gd name="T40" fmla="*/ 126 w 170"/>
                              <a:gd name="T41" fmla="*/ 69 h 166"/>
                              <a:gd name="T42" fmla="*/ 113 w 170"/>
                              <a:gd name="T43" fmla="*/ 44 h 166"/>
                              <a:gd name="T44" fmla="*/ 87 w 170"/>
                              <a:gd name="T45" fmla="*/ 35 h 166"/>
                              <a:gd name="T46" fmla="*/ 60 w 170"/>
                              <a:gd name="T47" fmla="*/ 44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0" h="166">
                                <a:moveTo>
                                  <a:pt x="169" y="96"/>
                                </a:moveTo>
                                <a:cubicBezTo>
                                  <a:pt x="47" y="96"/>
                                  <a:pt x="47" y="96"/>
                                  <a:pt x="47" y="96"/>
                                </a:cubicBezTo>
                                <a:cubicBezTo>
                                  <a:pt x="50" y="106"/>
                                  <a:pt x="55" y="114"/>
                                  <a:pt x="63" y="119"/>
                                </a:cubicBezTo>
                                <a:cubicBezTo>
                                  <a:pt x="71" y="125"/>
                                  <a:pt x="81" y="128"/>
                                  <a:pt x="94" y="128"/>
                                </a:cubicBezTo>
                                <a:cubicBezTo>
                                  <a:pt x="102" y="128"/>
                                  <a:pt x="109" y="127"/>
                                  <a:pt x="116" y="124"/>
                                </a:cubicBezTo>
                                <a:cubicBezTo>
                                  <a:pt x="122" y="122"/>
                                  <a:pt x="128" y="118"/>
                                  <a:pt x="134" y="113"/>
                                </a:cubicBezTo>
                                <a:cubicBezTo>
                                  <a:pt x="159" y="140"/>
                                  <a:pt x="159" y="140"/>
                                  <a:pt x="159" y="140"/>
                                </a:cubicBezTo>
                                <a:cubicBezTo>
                                  <a:pt x="144" y="157"/>
                                  <a:pt x="121" y="166"/>
                                  <a:pt x="92" y="166"/>
                                </a:cubicBezTo>
                                <a:cubicBezTo>
                                  <a:pt x="74" y="166"/>
                                  <a:pt x="58" y="162"/>
                                  <a:pt x="44" y="155"/>
                                </a:cubicBezTo>
                                <a:cubicBezTo>
                                  <a:pt x="30" y="148"/>
                                  <a:pt x="19" y="138"/>
                                  <a:pt x="12" y="125"/>
                                </a:cubicBezTo>
                                <a:cubicBezTo>
                                  <a:pt x="4" y="113"/>
                                  <a:pt x="0" y="99"/>
                                  <a:pt x="0" y="83"/>
                                </a:cubicBezTo>
                                <a:cubicBezTo>
                                  <a:pt x="0" y="67"/>
                                  <a:pt x="4" y="53"/>
                                  <a:pt x="12" y="40"/>
                                </a:cubicBezTo>
                                <a:cubicBezTo>
                                  <a:pt x="19" y="27"/>
                                  <a:pt x="29" y="18"/>
                                  <a:pt x="43" y="10"/>
                                </a:cubicBezTo>
                                <a:cubicBezTo>
                                  <a:pt x="56" y="3"/>
                                  <a:pt x="70" y="0"/>
                                  <a:pt x="86" y="0"/>
                                </a:cubicBezTo>
                                <a:cubicBezTo>
                                  <a:pt x="102" y="0"/>
                                  <a:pt x="116" y="3"/>
                                  <a:pt x="129" y="10"/>
                                </a:cubicBezTo>
                                <a:cubicBezTo>
                                  <a:pt x="142" y="17"/>
                                  <a:pt x="152" y="27"/>
                                  <a:pt x="159" y="39"/>
                                </a:cubicBezTo>
                                <a:cubicBezTo>
                                  <a:pt x="166" y="52"/>
                                  <a:pt x="170" y="67"/>
                                  <a:pt x="170" y="83"/>
                                </a:cubicBezTo>
                                <a:cubicBezTo>
                                  <a:pt x="170" y="84"/>
                                  <a:pt x="170" y="88"/>
                                  <a:pt x="169" y="96"/>
                                </a:cubicBezTo>
                                <a:close/>
                                <a:moveTo>
                                  <a:pt x="60" y="44"/>
                                </a:moveTo>
                                <a:cubicBezTo>
                                  <a:pt x="53" y="50"/>
                                  <a:pt x="48" y="58"/>
                                  <a:pt x="47" y="69"/>
                                </a:cubicBezTo>
                                <a:cubicBezTo>
                                  <a:pt x="126" y="69"/>
                                  <a:pt x="126" y="69"/>
                                  <a:pt x="126" y="69"/>
                                </a:cubicBezTo>
                                <a:cubicBezTo>
                                  <a:pt x="125" y="58"/>
                                  <a:pt x="120" y="50"/>
                                  <a:pt x="113" y="44"/>
                                </a:cubicBezTo>
                                <a:cubicBezTo>
                                  <a:pt x="106" y="38"/>
                                  <a:pt x="97" y="35"/>
                                  <a:pt x="87" y="35"/>
                                </a:cubicBezTo>
                                <a:cubicBezTo>
                                  <a:pt x="76" y="35"/>
                                  <a:pt x="67" y="38"/>
                                  <a:pt x="60" y="44"/>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7" name="Freeform 46"/>
                        <wps:cNvSpPr>
                          <a:spLocks/>
                        </wps:cNvSpPr>
                        <wps:spPr bwMode="auto">
                          <a:xfrm>
                            <a:off x="1441463" y="313013"/>
                            <a:ext cx="73384" cy="76528"/>
                          </a:xfrm>
                          <a:custGeom>
                            <a:avLst/>
                            <a:gdLst>
                              <a:gd name="T0" fmla="*/ 44 w 162"/>
                              <a:gd name="T1" fmla="*/ 155 h 166"/>
                              <a:gd name="T2" fmla="*/ 12 w 162"/>
                              <a:gd name="T3" fmla="*/ 125 h 166"/>
                              <a:gd name="T4" fmla="*/ 0 w 162"/>
                              <a:gd name="T5" fmla="*/ 83 h 166"/>
                              <a:gd name="T6" fmla="*/ 12 w 162"/>
                              <a:gd name="T7" fmla="*/ 40 h 166"/>
                              <a:gd name="T8" fmla="*/ 44 w 162"/>
                              <a:gd name="T9" fmla="*/ 10 h 166"/>
                              <a:gd name="T10" fmla="*/ 90 w 162"/>
                              <a:gd name="T11" fmla="*/ 0 h 166"/>
                              <a:gd name="T12" fmla="*/ 134 w 162"/>
                              <a:gd name="T13" fmla="*/ 10 h 166"/>
                              <a:gd name="T14" fmla="*/ 162 w 162"/>
                              <a:gd name="T15" fmla="*/ 41 h 166"/>
                              <a:gd name="T16" fmla="*/ 126 w 162"/>
                              <a:gd name="T17" fmla="*/ 60 h 166"/>
                              <a:gd name="T18" fmla="*/ 90 w 162"/>
                              <a:gd name="T19" fmla="*/ 38 h 166"/>
                              <a:gd name="T20" fmla="*/ 59 w 162"/>
                              <a:gd name="T21" fmla="*/ 50 h 166"/>
                              <a:gd name="T22" fmla="*/ 47 w 162"/>
                              <a:gd name="T23" fmla="*/ 83 h 166"/>
                              <a:gd name="T24" fmla="*/ 59 w 162"/>
                              <a:gd name="T25" fmla="*/ 115 h 166"/>
                              <a:gd name="T26" fmla="*/ 90 w 162"/>
                              <a:gd name="T27" fmla="*/ 127 h 166"/>
                              <a:gd name="T28" fmla="*/ 126 w 162"/>
                              <a:gd name="T29" fmla="*/ 105 h 166"/>
                              <a:gd name="T30" fmla="*/ 162 w 162"/>
                              <a:gd name="T31" fmla="*/ 125 h 166"/>
                              <a:gd name="T32" fmla="*/ 134 w 162"/>
                              <a:gd name="T33" fmla="*/ 155 h 166"/>
                              <a:gd name="T34" fmla="*/ 90 w 162"/>
                              <a:gd name="T35" fmla="*/ 166 h 166"/>
                              <a:gd name="T36" fmla="*/ 44 w 162"/>
                              <a:gd name="T37" fmla="*/ 155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2" h="166">
                                <a:moveTo>
                                  <a:pt x="44" y="155"/>
                                </a:moveTo>
                                <a:cubicBezTo>
                                  <a:pt x="30" y="148"/>
                                  <a:pt x="19" y="138"/>
                                  <a:pt x="12" y="125"/>
                                </a:cubicBezTo>
                                <a:cubicBezTo>
                                  <a:pt x="4" y="113"/>
                                  <a:pt x="0" y="99"/>
                                  <a:pt x="0" y="83"/>
                                </a:cubicBezTo>
                                <a:cubicBezTo>
                                  <a:pt x="0" y="67"/>
                                  <a:pt x="4" y="52"/>
                                  <a:pt x="12" y="40"/>
                                </a:cubicBezTo>
                                <a:cubicBezTo>
                                  <a:pt x="19" y="27"/>
                                  <a:pt x="30" y="18"/>
                                  <a:pt x="44" y="10"/>
                                </a:cubicBezTo>
                                <a:cubicBezTo>
                                  <a:pt x="57" y="3"/>
                                  <a:pt x="73" y="0"/>
                                  <a:pt x="90" y="0"/>
                                </a:cubicBezTo>
                                <a:cubicBezTo>
                                  <a:pt x="107" y="0"/>
                                  <a:pt x="122" y="3"/>
                                  <a:pt x="134" y="10"/>
                                </a:cubicBezTo>
                                <a:cubicBezTo>
                                  <a:pt x="147" y="18"/>
                                  <a:pt x="156" y="28"/>
                                  <a:pt x="162" y="41"/>
                                </a:cubicBezTo>
                                <a:cubicBezTo>
                                  <a:pt x="126" y="60"/>
                                  <a:pt x="126" y="60"/>
                                  <a:pt x="126" y="60"/>
                                </a:cubicBezTo>
                                <a:cubicBezTo>
                                  <a:pt x="117" y="46"/>
                                  <a:pt x="105" y="38"/>
                                  <a:pt x="90" y="38"/>
                                </a:cubicBezTo>
                                <a:cubicBezTo>
                                  <a:pt x="77" y="38"/>
                                  <a:pt x="67" y="42"/>
                                  <a:pt x="59" y="50"/>
                                </a:cubicBezTo>
                                <a:cubicBezTo>
                                  <a:pt x="51" y="58"/>
                                  <a:pt x="47" y="69"/>
                                  <a:pt x="47" y="83"/>
                                </a:cubicBezTo>
                                <a:cubicBezTo>
                                  <a:pt x="47" y="96"/>
                                  <a:pt x="51" y="107"/>
                                  <a:pt x="59" y="115"/>
                                </a:cubicBezTo>
                                <a:cubicBezTo>
                                  <a:pt x="67" y="123"/>
                                  <a:pt x="77" y="127"/>
                                  <a:pt x="90" y="127"/>
                                </a:cubicBezTo>
                                <a:cubicBezTo>
                                  <a:pt x="106" y="127"/>
                                  <a:pt x="118" y="120"/>
                                  <a:pt x="126" y="105"/>
                                </a:cubicBezTo>
                                <a:cubicBezTo>
                                  <a:pt x="162" y="125"/>
                                  <a:pt x="162" y="125"/>
                                  <a:pt x="162" y="125"/>
                                </a:cubicBezTo>
                                <a:cubicBezTo>
                                  <a:pt x="156" y="138"/>
                                  <a:pt x="147" y="148"/>
                                  <a:pt x="134" y="155"/>
                                </a:cubicBezTo>
                                <a:cubicBezTo>
                                  <a:pt x="122" y="162"/>
                                  <a:pt x="107" y="166"/>
                                  <a:pt x="90" y="166"/>
                                </a:cubicBezTo>
                                <a:cubicBezTo>
                                  <a:pt x="73" y="166"/>
                                  <a:pt x="57" y="162"/>
                                  <a:pt x="44" y="15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8" name="Freeform 47"/>
                        <wps:cNvSpPr>
                          <a:spLocks/>
                        </wps:cNvSpPr>
                        <wps:spPr bwMode="auto">
                          <a:xfrm>
                            <a:off x="1525330" y="298336"/>
                            <a:ext cx="56610" cy="91205"/>
                          </a:xfrm>
                          <a:custGeom>
                            <a:avLst/>
                            <a:gdLst>
                              <a:gd name="T0" fmla="*/ 123 w 123"/>
                              <a:gd name="T1" fmla="*/ 188 h 199"/>
                              <a:gd name="T2" fmla="*/ 106 w 123"/>
                              <a:gd name="T3" fmla="*/ 196 h 199"/>
                              <a:gd name="T4" fmla="*/ 85 w 123"/>
                              <a:gd name="T5" fmla="*/ 199 h 199"/>
                              <a:gd name="T6" fmla="*/ 40 w 123"/>
                              <a:gd name="T7" fmla="*/ 184 h 199"/>
                              <a:gd name="T8" fmla="*/ 25 w 123"/>
                              <a:gd name="T9" fmla="*/ 141 h 199"/>
                              <a:gd name="T10" fmla="*/ 25 w 123"/>
                              <a:gd name="T11" fmla="*/ 75 h 199"/>
                              <a:gd name="T12" fmla="*/ 0 w 123"/>
                              <a:gd name="T13" fmla="*/ 75 h 199"/>
                              <a:gd name="T14" fmla="*/ 0 w 123"/>
                              <a:gd name="T15" fmla="*/ 39 h 199"/>
                              <a:gd name="T16" fmla="*/ 25 w 123"/>
                              <a:gd name="T17" fmla="*/ 39 h 199"/>
                              <a:gd name="T18" fmla="*/ 25 w 123"/>
                              <a:gd name="T19" fmla="*/ 0 h 199"/>
                              <a:gd name="T20" fmla="*/ 71 w 123"/>
                              <a:gd name="T21" fmla="*/ 0 h 199"/>
                              <a:gd name="T22" fmla="*/ 71 w 123"/>
                              <a:gd name="T23" fmla="*/ 39 h 199"/>
                              <a:gd name="T24" fmla="*/ 111 w 123"/>
                              <a:gd name="T25" fmla="*/ 39 h 199"/>
                              <a:gd name="T26" fmla="*/ 111 w 123"/>
                              <a:gd name="T27" fmla="*/ 75 h 199"/>
                              <a:gd name="T28" fmla="*/ 71 w 123"/>
                              <a:gd name="T29" fmla="*/ 75 h 199"/>
                              <a:gd name="T30" fmla="*/ 71 w 123"/>
                              <a:gd name="T31" fmla="*/ 140 h 199"/>
                              <a:gd name="T32" fmla="*/ 76 w 123"/>
                              <a:gd name="T33" fmla="*/ 156 h 199"/>
                              <a:gd name="T34" fmla="*/ 91 w 123"/>
                              <a:gd name="T35" fmla="*/ 161 h 199"/>
                              <a:gd name="T36" fmla="*/ 110 w 123"/>
                              <a:gd name="T37" fmla="*/ 155 h 199"/>
                              <a:gd name="T38" fmla="*/ 123 w 123"/>
                              <a:gd name="T39" fmla="*/ 18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3" h="199">
                                <a:moveTo>
                                  <a:pt x="123" y="188"/>
                                </a:moveTo>
                                <a:cubicBezTo>
                                  <a:pt x="118" y="192"/>
                                  <a:pt x="112" y="194"/>
                                  <a:pt x="106" y="196"/>
                                </a:cubicBezTo>
                                <a:cubicBezTo>
                                  <a:pt x="99" y="198"/>
                                  <a:pt x="92" y="199"/>
                                  <a:pt x="85" y="199"/>
                                </a:cubicBezTo>
                                <a:cubicBezTo>
                                  <a:pt x="66" y="199"/>
                                  <a:pt x="51" y="194"/>
                                  <a:pt x="40" y="184"/>
                                </a:cubicBezTo>
                                <a:cubicBezTo>
                                  <a:pt x="30" y="174"/>
                                  <a:pt x="25" y="160"/>
                                  <a:pt x="25" y="141"/>
                                </a:cubicBezTo>
                                <a:cubicBezTo>
                                  <a:pt x="25" y="75"/>
                                  <a:pt x="25" y="75"/>
                                  <a:pt x="25" y="75"/>
                                </a:cubicBezTo>
                                <a:cubicBezTo>
                                  <a:pt x="0" y="75"/>
                                  <a:pt x="0" y="75"/>
                                  <a:pt x="0" y="75"/>
                                </a:cubicBezTo>
                                <a:cubicBezTo>
                                  <a:pt x="0" y="39"/>
                                  <a:pt x="0" y="39"/>
                                  <a:pt x="0" y="39"/>
                                </a:cubicBezTo>
                                <a:cubicBezTo>
                                  <a:pt x="25" y="39"/>
                                  <a:pt x="25" y="39"/>
                                  <a:pt x="25" y="39"/>
                                </a:cubicBezTo>
                                <a:cubicBezTo>
                                  <a:pt x="25" y="0"/>
                                  <a:pt x="25" y="0"/>
                                  <a:pt x="25" y="0"/>
                                </a:cubicBezTo>
                                <a:cubicBezTo>
                                  <a:pt x="71" y="0"/>
                                  <a:pt x="71" y="0"/>
                                  <a:pt x="71" y="0"/>
                                </a:cubicBezTo>
                                <a:cubicBezTo>
                                  <a:pt x="71" y="39"/>
                                  <a:pt x="71" y="39"/>
                                  <a:pt x="71" y="39"/>
                                </a:cubicBezTo>
                                <a:cubicBezTo>
                                  <a:pt x="111" y="39"/>
                                  <a:pt x="111" y="39"/>
                                  <a:pt x="111" y="39"/>
                                </a:cubicBezTo>
                                <a:cubicBezTo>
                                  <a:pt x="111" y="75"/>
                                  <a:pt x="111" y="75"/>
                                  <a:pt x="111" y="75"/>
                                </a:cubicBezTo>
                                <a:cubicBezTo>
                                  <a:pt x="71" y="75"/>
                                  <a:pt x="71" y="75"/>
                                  <a:pt x="71" y="75"/>
                                </a:cubicBezTo>
                                <a:cubicBezTo>
                                  <a:pt x="71" y="140"/>
                                  <a:pt x="71" y="140"/>
                                  <a:pt x="71" y="140"/>
                                </a:cubicBezTo>
                                <a:cubicBezTo>
                                  <a:pt x="71" y="147"/>
                                  <a:pt x="73" y="152"/>
                                  <a:pt x="76" y="156"/>
                                </a:cubicBezTo>
                                <a:cubicBezTo>
                                  <a:pt x="80" y="160"/>
                                  <a:pt x="85" y="161"/>
                                  <a:pt x="91" y="161"/>
                                </a:cubicBezTo>
                                <a:cubicBezTo>
                                  <a:pt x="99" y="161"/>
                                  <a:pt x="105" y="159"/>
                                  <a:pt x="110" y="155"/>
                                </a:cubicBezTo>
                                <a:lnTo>
                                  <a:pt x="123"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9" name="Freeform 48"/>
                        <wps:cNvSpPr>
                          <a:spLocks noEditPoints="1"/>
                        </wps:cNvSpPr>
                        <wps:spPr bwMode="auto">
                          <a:xfrm>
                            <a:off x="1597665" y="280515"/>
                            <a:ext cx="26209" cy="107978"/>
                          </a:xfrm>
                          <a:custGeom>
                            <a:avLst/>
                            <a:gdLst>
                              <a:gd name="T0" fmla="*/ 8 w 58"/>
                              <a:gd name="T1" fmla="*/ 44 h 235"/>
                              <a:gd name="T2" fmla="*/ 0 w 58"/>
                              <a:gd name="T3" fmla="*/ 26 h 235"/>
                              <a:gd name="T4" fmla="*/ 8 w 58"/>
                              <a:gd name="T5" fmla="*/ 7 h 235"/>
                              <a:gd name="T6" fmla="*/ 29 w 58"/>
                              <a:gd name="T7" fmla="*/ 0 h 235"/>
                              <a:gd name="T8" fmla="*/ 50 w 58"/>
                              <a:gd name="T9" fmla="*/ 7 h 235"/>
                              <a:gd name="T10" fmla="*/ 58 w 58"/>
                              <a:gd name="T11" fmla="*/ 25 h 235"/>
                              <a:gd name="T12" fmla="*/ 50 w 58"/>
                              <a:gd name="T13" fmla="*/ 44 h 235"/>
                              <a:gd name="T14" fmla="*/ 29 w 58"/>
                              <a:gd name="T15" fmla="*/ 52 h 235"/>
                              <a:gd name="T16" fmla="*/ 8 w 58"/>
                              <a:gd name="T17" fmla="*/ 44 h 235"/>
                              <a:gd name="T18" fmla="*/ 6 w 58"/>
                              <a:gd name="T19" fmla="*/ 74 h 235"/>
                              <a:gd name="T20" fmla="*/ 53 w 58"/>
                              <a:gd name="T21" fmla="*/ 74 h 235"/>
                              <a:gd name="T22" fmla="*/ 53 w 58"/>
                              <a:gd name="T23" fmla="*/ 235 h 235"/>
                              <a:gd name="T24" fmla="*/ 6 w 58"/>
                              <a:gd name="T25" fmla="*/ 235 h 235"/>
                              <a:gd name="T26" fmla="*/ 6 w 58"/>
                              <a:gd name="T27" fmla="*/ 74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8" h="235">
                                <a:moveTo>
                                  <a:pt x="8" y="44"/>
                                </a:moveTo>
                                <a:cubicBezTo>
                                  <a:pt x="3" y="39"/>
                                  <a:pt x="0" y="33"/>
                                  <a:pt x="0" y="26"/>
                                </a:cubicBezTo>
                                <a:cubicBezTo>
                                  <a:pt x="0" y="18"/>
                                  <a:pt x="3" y="12"/>
                                  <a:pt x="8" y="7"/>
                                </a:cubicBezTo>
                                <a:cubicBezTo>
                                  <a:pt x="14" y="2"/>
                                  <a:pt x="21" y="0"/>
                                  <a:pt x="29" y="0"/>
                                </a:cubicBezTo>
                                <a:cubicBezTo>
                                  <a:pt x="38" y="0"/>
                                  <a:pt x="45" y="2"/>
                                  <a:pt x="50" y="7"/>
                                </a:cubicBezTo>
                                <a:cubicBezTo>
                                  <a:pt x="56" y="12"/>
                                  <a:pt x="58" y="18"/>
                                  <a:pt x="58" y="25"/>
                                </a:cubicBezTo>
                                <a:cubicBezTo>
                                  <a:pt x="58" y="33"/>
                                  <a:pt x="56" y="39"/>
                                  <a:pt x="50" y="44"/>
                                </a:cubicBezTo>
                                <a:cubicBezTo>
                                  <a:pt x="45" y="49"/>
                                  <a:pt x="38" y="52"/>
                                  <a:pt x="29" y="52"/>
                                </a:cubicBezTo>
                                <a:cubicBezTo>
                                  <a:pt x="21" y="52"/>
                                  <a:pt x="14" y="49"/>
                                  <a:pt x="8" y="44"/>
                                </a:cubicBezTo>
                                <a:close/>
                                <a:moveTo>
                                  <a:pt x="6" y="74"/>
                                </a:moveTo>
                                <a:cubicBezTo>
                                  <a:pt x="53" y="74"/>
                                  <a:pt x="53" y="74"/>
                                  <a:pt x="53" y="74"/>
                                </a:cubicBezTo>
                                <a:cubicBezTo>
                                  <a:pt x="53" y="235"/>
                                  <a:pt x="53" y="235"/>
                                  <a:pt x="53" y="235"/>
                                </a:cubicBezTo>
                                <a:cubicBezTo>
                                  <a:pt x="6" y="235"/>
                                  <a:pt x="6" y="235"/>
                                  <a:pt x="6" y="235"/>
                                </a:cubicBezTo>
                                <a:lnTo>
                                  <a:pt x="6"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0" name="Freeform 49"/>
                        <wps:cNvSpPr>
                          <a:spLocks noEditPoints="1"/>
                        </wps:cNvSpPr>
                        <wps:spPr bwMode="auto">
                          <a:xfrm>
                            <a:off x="1642743" y="313013"/>
                            <a:ext cx="80722" cy="76528"/>
                          </a:xfrm>
                          <a:custGeom>
                            <a:avLst/>
                            <a:gdLst>
                              <a:gd name="T0" fmla="*/ 43 w 177"/>
                              <a:gd name="T1" fmla="*/ 155 h 166"/>
                              <a:gd name="T2" fmla="*/ 11 w 177"/>
                              <a:gd name="T3" fmla="*/ 125 h 166"/>
                              <a:gd name="T4" fmla="*/ 0 w 177"/>
                              <a:gd name="T5" fmla="*/ 83 h 166"/>
                              <a:gd name="T6" fmla="*/ 11 w 177"/>
                              <a:gd name="T7" fmla="*/ 40 h 166"/>
                              <a:gd name="T8" fmla="*/ 43 w 177"/>
                              <a:gd name="T9" fmla="*/ 10 h 166"/>
                              <a:gd name="T10" fmla="*/ 89 w 177"/>
                              <a:gd name="T11" fmla="*/ 0 h 166"/>
                              <a:gd name="T12" fmla="*/ 134 w 177"/>
                              <a:gd name="T13" fmla="*/ 10 h 166"/>
                              <a:gd name="T14" fmla="*/ 165 w 177"/>
                              <a:gd name="T15" fmla="*/ 40 h 166"/>
                              <a:gd name="T16" fmla="*/ 177 w 177"/>
                              <a:gd name="T17" fmla="*/ 83 h 166"/>
                              <a:gd name="T18" fmla="*/ 165 w 177"/>
                              <a:gd name="T19" fmla="*/ 125 h 166"/>
                              <a:gd name="T20" fmla="*/ 134 w 177"/>
                              <a:gd name="T21" fmla="*/ 155 h 166"/>
                              <a:gd name="T22" fmla="*/ 89 w 177"/>
                              <a:gd name="T23" fmla="*/ 166 h 166"/>
                              <a:gd name="T24" fmla="*/ 43 w 177"/>
                              <a:gd name="T25" fmla="*/ 155 h 166"/>
                              <a:gd name="T26" fmla="*/ 118 w 177"/>
                              <a:gd name="T27" fmla="*/ 115 h 166"/>
                              <a:gd name="T28" fmla="*/ 130 w 177"/>
                              <a:gd name="T29" fmla="*/ 83 h 166"/>
                              <a:gd name="T30" fmla="*/ 118 w 177"/>
                              <a:gd name="T31" fmla="*/ 50 h 166"/>
                              <a:gd name="T32" fmla="*/ 89 w 177"/>
                              <a:gd name="T33" fmla="*/ 38 h 166"/>
                              <a:gd name="T34" fmla="*/ 59 w 177"/>
                              <a:gd name="T35" fmla="*/ 50 h 166"/>
                              <a:gd name="T36" fmla="*/ 47 w 177"/>
                              <a:gd name="T37" fmla="*/ 83 h 166"/>
                              <a:gd name="T38" fmla="*/ 59 w 177"/>
                              <a:gd name="T39" fmla="*/ 115 h 166"/>
                              <a:gd name="T40" fmla="*/ 89 w 177"/>
                              <a:gd name="T41" fmla="*/ 127 h 166"/>
                              <a:gd name="T42" fmla="*/ 118 w 177"/>
                              <a:gd name="T43" fmla="*/ 115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7" h="166">
                                <a:moveTo>
                                  <a:pt x="43" y="155"/>
                                </a:moveTo>
                                <a:cubicBezTo>
                                  <a:pt x="29" y="148"/>
                                  <a:pt x="19" y="138"/>
                                  <a:pt x="11" y="125"/>
                                </a:cubicBezTo>
                                <a:cubicBezTo>
                                  <a:pt x="4" y="113"/>
                                  <a:pt x="0" y="99"/>
                                  <a:pt x="0" y="83"/>
                                </a:cubicBezTo>
                                <a:cubicBezTo>
                                  <a:pt x="0" y="67"/>
                                  <a:pt x="4" y="52"/>
                                  <a:pt x="11" y="40"/>
                                </a:cubicBezTo>
                                <a:cubicBezTo>
                                  <a:pt x="19" y="27"/>
                                  <a:pt x="29" y="18"/>
                                  <a:pt x="43" y="10"/>
                                </a:cubicBezTo>
                                <a:cubicBezTo>
                                  <a:pt x="56" y="3"/>
                                  <a:pt x="72" y="0"/>
                                  <a:pt x="89" y="0"/>
                                </a:cubicBezTo>
                                <a:cubicBezTo>
                                  <a:pt x="106" y="0"/>
                                  <a:pt x="121" y="3"/>
                                  <a:pt x="134" y="10"/>
                                </a:cubicBezTo>
                                <a:cubicBezTo>
                                  <a:pt x="147" y="18"/>
                                  <a:pt x="158" y="27"/>
                                  <a:pt x="165" y="40"/>
                                </a:cubicBezTo>
                                <a:cubicBezTo>
                                  <a:pt x="173" y="52"/>
                                  <a:pt x="177" y="67"/>
                                  <a:pt x="177" y="83"/>
                                </a:cubicBezTo>
                                <a:cubicBezTo>
                                  <a:pt x="177" y="99"/>
                                  <a:pt x="173" y="113"/>
                                  <a:pt x="165" y="125"/>
                                </a:cubicBezTo>
                                <a:cubicBezTo>
                                  <a:pt x="158" y="138"/>
                                  <a:pt x="147" y="148"/>
                                  <a:pt x="134" y="155"/>
                                </a:cubicBezTo>
                                <a:cubicBezTo>
                                  <a:pt x="121" y="162"/>
                                  <a:pt x="106" y="166"/>
                                  <a:pt x="89" y="166"/>
                                </a:cubicBezTo>
                                <a:cubicBezTo>
                                  <a:pt x="72" y="166"/>
                                  <a:pt x="56" y="162"/>
                                  <a:pt x="43" y="155"/>
                                </a:cubicBezTo>
                                <a:close/>
                                <a:moveTo>
                                  <a:pt x="118" y="115"/>
                                </a:moveTo>
                                <a:cubicBezTo>
                                  <a:pt x="126" y="107"/>
                                  <a:pt x="130" y="96"/>
                                  <a:pt x="130" y="83"/>
                                </a:cubicBezTo>
                                <a:cubicBezTo>
                                  <a:pt x="130" y="69"/>
                                  <a:pt x="126" y="58"/>
                                  <a:pt x="118" y="50"/>
                                </a:cubicBezTo>
                                <a:cubicBezTo>
                                  <a:pt x="110" y="42"/>
                                  <a:pt x="101" y="38"/>
                                  <a:pt x="89" y="38"/>
                                </a:cubicBezTo>
                                <a:cubicBezTo>
                                  <a:pt x="77" y="38"/>
                                  <a:pt x="67" y="42"/>
                                  <a:pt x="59" y="50"/>
                                </a:cubicBezTo>
                                <a:cubicBezTo>
                                  <a:pt x="51" y="58"/>
                                  <a:pt x="47" y="69"/>
                                  <a:pt x="47" y="83"/>
                                </a:cubicBezTo>
                                <a:cubicBezTo>
                                  <a:pt x="47" y="96"/>
                                  <a:pt x="51" y="107"/>
                                  <a:pt x="59" y="115"/>
                                </a:cubicBezTo>
                                <a:cubicBezTo>
                                  <a:pt x="67" y="123"/>
                                  <a:pt x="77" y="127"/>
                                  <a:pt x="89" y="127"/>
                                </a:cubicBezTo>
                                <a:cubicBezTo>
                                  <a:pt x="101" y="127"/>
                                  <a:pt x="110" y="123"/>
                                  <a:pt x="118" y="11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1" name="Freeform 50"/>
                        <wps:cNvSpPr>
                          <a:spLocks/>
                        </wps:cNvSpPr>
                        <wps:spPr bwMode="auto">
                          <a:xfrm>
                            <a:off x="1745480" y="313013"/>
                            <a:ext cx="74432" cy="75480"/>
                          </a:xfrm>
                          <a:custGeom>
                            <a:avLst/>
                            <a:gdLst>
                              <a:gd name="T0" fmla="*/ 146 w 164"/>
                              <a:gd name="T1" fmla="*/ 18 h 163"/>
                              <a:gd name="T2" fmla="*/ 164 w 164"/>
                              <a:gd name="T3" fmla="*/ 71 h 163"/>
                              <a:gd name="T4" fmla="*/ 164 w 164"/>
                              <a:gd name="T5" fmla="*/ 163 h 163"/>
                              <a:gd name="T6" fmla="*/ 118 w 164"/>
                              <a:gd name="T7" fmla="*/ 163 h 163"/>
                              <a:gd name="T8" fmla="*/ 118 w 164"/>
                              <a:gd name="T9" fmla="*/ 78 h 163"/>
                              <a:gd name="T10" fmla="*/ 109 w 164"/>
                              <a:gd name="T11" fmla="*/ 50 h 163"/>
                              <a:gd name="T12" fmla="*/ 85 w 164"/>
                              <a:gd name="T13" fmla="*/ 40 h 163"/>
                              <a:gd name="T14" fmla="*/ 57 w 164"/>
                              <a:gd name="T15" fmla="*/ 51 h 163"/>
                              <a:gd name="T16" fmla="*/ 47 w 164"/>
                              <a:gd name="T17" fmla="*/ 84 h 163"/>
                              <a:gd name="T18" fmla="*/ 47 w 164"/>
                              <a:gd name="T19" fmla="*/ 163 h 163"/>
                              <a:gd name="T20" fmla="*/ 0 w 164"/>
                              <a:gd name="T21" fmla="*/ 163 h 163"/>
                              <a:gd name="T22" fmla="*/ 0 w 164"/>
                              <a:gd name="T23" fmla="*/ 2 h 163"/>
                              <a:gd name="T24" fmla="*/ 44 w 164"/>
                              <a:gd name="T25" fmla="*/ 2 h 163"/>
                              <a:gd name="T26" fmla="*/ 44 w 164"/>
                              <a:gd name="T27" fmla="*/ 21 h 163"/>
                              <a:gd name="T28" fmla="*/ 67 w 164"/>
                              <a:gd name="T29" fmla="*/ 5 h 163"/>
                              <a:gd name="T30" fmla="*/ 98 w 164"/>
                              <a:gd name="T31" fmla="*/ 0 h 163"/>
                              <a:gd name="T32" fmla="*/ 146 w 164"/>
                              <a:gd name="T33" fmla="*/ 1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63">
                                <a:moveTo>
                                  <a:pt x="146" y="18"/>
                                </a:moveTo>
                                <a:cubicBezTo>
                                  <a:pt x="158" y="30"/>
                                  <a:pt x="164" y="48"/>
                                  <a:pt x="164" y="71"/>
                                </a:cubicBezTo>
                                <a:cubicBezTo>
                                  <a:pt x="164" y="163"/>
                                  <a:pt x="164" y="163"/>
                                  <a:pt x="164" y="163"/>
                                </a:cubicBezTo>
                                <a:cubicBezTo>
                                  <a:pt x="118" y="163"/>
                                  <a:pt x="118" y="163"/>
                                  <a:pt x="118" y="163"/>
                                </a:cubicBezTo>
                                <a:cubicBezTo>
                                  <a:pt x="118" y="78"/>
                                  <a:pt x="118" y="78"/>
                                  <a:pt x="118" y="78"/>
                                </a:cubicBezTo>
                                <a:cubicBezTo>
                                  <a:pt x="118" y="65"/>
                                  <a:pt x="115" y="56"/>
                                  <a:pt x="109" y="50"/>
                                </a:cubicBezTo>
                                <a:cubicBezTo>
                                  <a:pt x="104" y="43"/>
                                  <a:pt x="96" y="40"/>
                                  <a:pt x="85" y="40"/>
                                </a:cubicBezTo>
                                <a:cubicBezTo>
                                  <a:pt x="73" y="40"/>
                                  <a:pt x="64" y="44"/>
                                  <a:pt x="57" y="51"/>
                                </a:cubicBezTo>
                                <a:cubicBezTo>
                                  <a:pt x="50" y="58"/>
                                  <a:pt x="47" y="69"/>
                                  <a:pt x="47" y="84"/>
                                </a:cubicBezTo>
                                <a:cubicBezTo>
                                  <a:pt x="47" y="163"/>
                                  <a:pt x="47" y="163"/>
                                  <a:pt x="47" y="163"/>
                                </a:cubicBezTo>
                                <a:cubicBezTo>
                                  <a:pt x="0" y="163"/>
                                  <a:pt x="0" y="163"/>
                                  <a:pt x="0" y="163"/>
                                </a:cubicBezTo>
                                <a:cubicBezTo>
                                  <a:pt x="0" y="2"/>
                                  <a:pt x="0" y="2"/>
                                  <a:pt x="0" y="2"/>
                                </a:cubicBezTo>
                                <a:cubicBezTo>
                                  <a:pt x="44" y="2"/>
                                  <a:pt x="44" y="2"/>
                                  <a:pt x="44" y="2"/>
                                </a:cubicBezTo>
                                <a:cubicBezTo>
                                  <a:pt x="44" y="21"/>
                                  <a:pt x="44" y="21"/>
                                  <a:pt x="44" y="21"/>
                                </a:cubicBezTo>
                                <a:cubicBezTo>
                                  <a:pt x="51" y="14"/>
                                  <a:pt x="58" y="9"/>
                                  <a:pt x="67" y="5"/>
                                </a:cubicBezTo>
                                <a:cubicBezTo>
                                  <a:pt x="77" y="2"/>
                                  <a:pt x="87" y="0"/>
                                  <a:pt x="98" y="0"/>
                                </a:cubicBezTo>
                                <a:cubicBezTo>
                                  <a:pt x="118" y="0"/>
                                  <a:pt x="134" y="6"/>
                                  <a:pt x="146" y="1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2" name="Freeform 51"/>
                        <wps:cNvSpPr>
                          <a:spLocks noEditPoints="1"/>
                        </wps:cNvSpPr>
                        <wps:spPr bwMode="auto">
                          <a:xfrm>
                            <a:off x="12580" y="459780"/>
                            <a:ext cx="74432" cy="123704"/>
                          </a:xfrm>
                          <a:custGeom>
                            <a:avLst/>
                            <a:gdLst>
                              <a:gd name="T0" fmla="*/ 71 w 71"/>
                              <a:gd name="T1" fmla="*/ 101 h 118"/>
                              <a:gd name="T2" fmla="*/ 71 w 71"/>
                              <a:gd name="T3" fmla="*/ 118 h 118"/>
                              <a:gd name="T4" fmla="*/ 0 w 71"/>
                              <a:gd name="T5" fmla="*/ 118 h 118"/>
                              <a:gd name="T6" fmla="*/ 0 w 71"/>
                              <a:gd name="T7" fmla="*/ 27 h 118"/>
                              <a:gd name="T8" fmla="*/ 70 w 71"/>
                              <a:gd name="T9" fmla="*/ 27 h 118"/>
                              <a:gd name="T10" fmla="*/ 70 w 71"/>
                              <a:gd name="T11" fmla="*/ 44 h 118"/>
                              <a:gd name="T12" fmla="*/ 22 w 71"/>
                              <a:gd name="T13" fmla="*/ 44 h 118"/>
                              <a:gd name="T14" fmla="*/ 22 w 71"/>
                              <a:gd name="T15" fmla="*/ 63 h 118"/>
                              <a:gd name="T16" fmla="*/ 64 w 71"/>
                              <a:gd name="T17" fmla="*/ 63 h 118"/>
                              <a:gd name="T18" fmla="*/ 64 w 71"/>
                              <a:gd name="T19" fmla="*/ 80 h 118"/>
                              <a:gd name="T20" fmla="*/ 22 w 71"/>
                              <a:gd name="T21" fmla="*/ 80 h 118"/>
                              <a:gd name="T22" fmla="*/ 22 w 71"/>
                              <a:gd name="T23" fmla="*/ 101 h 118"/>
                              <a:gd name="T24" fmla="*/ 71 w 71"/>
                              <a:gd name="T25" fmla="*/ 101 h 118"/>
                              <a:gd name="T26" fmla="*/ 41 w 71"/>
                              <a:gd name="T27" fmla="*/ 0 h 118"/>
                              <a:gd name="T28" fmla="*/ 63 w 71"/>
                              <a:gd name="T29" fmla="*/ 0 h 118"/>
                              <a:gd name="T30" fmla="*/ 39 w 71"/>
                              <a:gd name="T31" fmla="*/ 19 h 118"/>
                              <a:gd name="T32" fmla="*/ 23 w 71"/>
                              <a:gd name="T33" fmla="*/ 19 h 118"/>
                              <a:gd name="T34" fmla="*/ 41 w 71"/>
                              <a:gd name="T35"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1" h="118">
                                <a:moveTo>
                                  <a:pt x="71" y="101"/>
                                </a:moveTo>
                                <a:lnTo>
                                  <a:pt x="71" y="118"/>
                                </a:lnTo>
                                <a:lnTo>
                                  <a:pt x="0" y="118"/>
                                </a:lnTo>
                                <a:lnTo>
                                  <a:pt x="0" y="27"/>
                                </a:lnTo>
                                <a:lnTo>
                                  <a:pt x="70" y="27"/>
                                </a:lnTo>
                                <a:lnTo>
                                  <a:pt x="70" y="44"/>
                                </a:lnTo>
                                <a:lnTo>
                                  <a:pt x="22" y="44"/>
                                </a:lnTo>
                                <a:lnTo>
                                  <a:pt x="22" y="63"/>
                                </a:lnTo>
                                <a:lnTo>
                                  <a:pt x="64" y="63"/>
                                </a:lnTo>
                                <a:lnTo>
                                  <a:pt x="64" y="80"/>
                                </a:lnTo>
                                <a:lnTo>
                                  <a:pt x="22" y="80"/>
                                </a:lnTo>
                                <a:lnTo>
                                  <a:pt x="22" y="101"/>
                                </a:lnTo>
                                <a:lnTo>
                                  <a:pt x="71" y="101"/>
                                </a:lnTo>
                                <a:close/>
                                <a:moveTo>
                                  <a:pt x="41" y="0"/>
                                </a:moveTo>
                                <a:lnTo>
                                  <a:pt x="63" y="0"/>
                                </a:lnTo>
                                <a:lnTo>
                                  <a:pt x="39" y="19"/>
                                </a:lnTo>
                                <a:lnTo>
                                  <a:pt x="23" y="1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3" name="Freeform 52"/>
                        <wps:cNvSpPr>
                          <a:spLocks noEditPoints="1"/>
                        </wps:cNvSpPr>
                        <wps:spPr bwMode="auto">
                          <a:xfrm>
                            <a:off x="110076" y="509052"/>
                            <a:ext cx="79674" cy="100640"/>
                          </a:xfrm>
                          <a:custGeom>
                            <a:avLst/>
                            <a:gdLst>
                              <a:gd name="T0" fmla="*/ 136 w 175"/>
                              <a:gd name="T1" fmla="*/ 10 h 221"/>
                              <a:gd name="T2" fmla="*/ 165 w 175"/>
                              <a:gd name="T3" fmla="*/ 39 h 221"/>
                              <a:gd name="T4" fmla="*/ 175 w 175"/>
                              <a:gd name="T5" fmla="*/ 83 h 221"/>
                              <a:gd name="T6" fmla="*/ 165 w 175"/>
                              <a:gd name="T7" fmla="*/ 126 h 221"/>
                              <a:gd name="T8" fmla="*/ 136 w 175"/>
                              <a:gd name="T9" fmla="*/ 155 h 221"/>
                              <a:gd name="T10" fmla="*/ 95 w 175"/>
                              <a:gd name="T11" fmla="*/ 165 h 221"/>
                              <a:gd name="T12" fmla="*/ 46 w 175"/>
                              <a:gd name="T13" fmla="*/ 146 h 221"/>
                              <a:gd name="T14" fmla="*/ 46 w 175"/>
                              <a:gd name="T15" fmla="*/ 221 h 221"/>
                              <a:gd name="T16" fmla="*/ 0 w 175"/>
                              <a:gd name="T17" fmla="*/ 221 h 221"/>
                              <a:gd name="T18" fmla="*/ 0 w 175"/>
                              <a:gd name="T19" fmla="*/ 2 h 221"/>
                              <a:gd name="T20" fmla="*/ 44 w 175"/>
                              <a:gd name="T21" fmla="*/ 2 h 221"/>
                              <a:gd name="T22" fmla="*/ 44 w 175"/>
                              <a:gd name="T23" fmla="*/ 21 h 221"/>
                              <a:gd name="T24" fmla="*/ 95 w 175"/>
                              <a:gd name="T25" fmla="*/ 0 h 221"/>
                              <a:gd name="T26" fmla="*/ 136 w 175"/>
                              <a:gd name="T27" fmla="*/ 10 h 221"/>
                              <a:gd name="T28" fmla="*/ 116 w 175"/>
                              <a:gd name="T29" fmla="*/ 115 h 221"/>
                              <a:gd name="T30" fmla="*/ 128 w 175"/>
                              <a:gd name="T31" fmla="*/ 83 h 221"/>
                              <a:gd name="T32" fmla="*/ 116 w 175"/>
                              <a:gd name="T33" fmla="*/ 50 h 221"/>
                              <a:gd name="T34" fmla="*/ 87 w 175"/>
                              <a:gd name="T35" fmla="*/ 38 h 221"/>
                              <a:gd name="T36" fmla="*/ 57 w 175"/>
                              <a:gd name="T37" fmla="*/ 50 h 221"/>
                              <a:gd name="T38" fmla="*/ 46 w 175"/>
                              <a:gd name="T39" fmla="*/ 83 h 221"/>
                              <a:gd name="T40" fmla="*/ 57 w 175"/>
                              <a:gd name="T41" fmla="*/ 115 h 221"/>
                              <a:gd name="T42" fmla="*/ 87 w 175"/>
                              <a:gd name="T43" fmla="*/ 127 h 221"/>
                              <a:gd name="T44" fmla="*/ 116 w 175"/>
                              <a:gd name="T45" fmla="*/ 115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5" h="221">
                                <a:moveTo>
                                  <a:pt x="136" y="10"/>
                                </a:moveTo>
                                <a:cubicBezTo>
                                  <a:pt x="148" y="17"/>
                                  <a:pt x="158" y="27"/>
                                  <a:pt x="165" y="39"/>
                                </a:cubicBezTo>
                                <a:cubicBezTo>
                                  <a:pt x="172" y="52"/>
                                  <a:pt x="175" y="66"/>
                                  <a:pt x="175" y="83"/>
                                </a:cubicBezTo>
                                <a:cubicBezTo>
                                  <a:pt x="175" y="99"/>
                                  <a:pt x="172" y="114"/>
                                  <a:pt x="165" y="126"/>
                                </a:cubicBezTo>
                                <a:cubicBezTo>
                                  <a:pt x="158" y="139"/>
                                  <a:pt x="148" y="148"/>
                                  <a:pt x="136" y="155"/>
                                </a:cubicBezTo>
                                <a:cubicBezTo>
                                  <a:pt x="123" y="162"/>
                                  <a:pt x="110" y="165"/>
                                  <a:pt x="95" y="165"/>
                                </a:cubicBezTo>
                                <a:cubicBezTo>
                                  <a:pt x="74" y="165"/>
                                  <a:pt x="58" y="159"/>
                                  <a:pt x="46" y="146"/>
                                </a:cubicBezTo>
                                <a:cubicBezTo>
                                  <a:pt x="46" y="221"/>
                                  <a:pt x="46" y="221"/>
                                  <a:pt x="46" y="221"/>
                                </a:cubicBezTo>
                                <a:cubicBezTo>
                                  <a:pt x="0" y="221"/>
                                  <a:pt x="0" y="221"/>
                                  <a:pt x="0" y="221"/>
                                </a:cubicBezTo>
                                <a:cubicBezTo>
                                  <a:pt x="0" y="2"/>
                                  <a:pt x="0" y="2"/>
                                  <a:pt x="0" y="2"/>
                                </a:cubicBezTo>
                                <a:cubicBezTo>
                                  <a:pt x="44" y="2"/>
                                  <a:pt x="44" y="2"/>
                                  <a:pt x="44" y="2"/>
                                </a:cubicBezTo>
                                <a:cubicBezTo>
                                  <a:pt x="44" y="21"/>
                                  <a:pt x="44" y="21"/>
                                  <a:pt x="44" y="21"/>
                                </a:cubicBezTo>
                                <a:cubicBezTo>
                                  <a:pt x="56" y="7"/>
                                  <a:pt x="73" y="0"/>
                                  <a:pt x="95" y="0"/>
                                </a:cubicBezTo>
                                <a:cubicBezTo>
                                  <a:pt x="110" y="0"/>
                                  <a:pt x="123" y="3"/>
                                  <a:pt x="136" y="10"/>
                                </a:cubicBezTo>
                                <a:close/>
                                <a:moveTo>
                                  <a:pt x="116" y="115"/>
                                </a:moveTo>
                                <a:cubicBezTo>
                                  <a:pt x="124" y="107"/>
                                  <a:pt x="128" y="96"/>
                                  <a:pt x="128" y="83"/>
                                </a:cubicBezTo>
                                <a:cubicBezTo>
                                  <a:pt x="128" y="69"/>
                                  <a:pt x="124" y="58"/>
                                  <a:pt x="116" y="50"/>
                                </a:cubicBezTo>
                                <a:cubicBezTo>
                                  <a:pt x="109" y="42"/>
                                  <a:pt x="99" y="38"/>
                                  <a:pt x="87" y="38"/>
                                </a:cubicBezTo>
                                <a:cubicBezTo>
                                  <a:pt x="75" y="38"/>
                                  <a:pt x="65" y="42"/>
                                  <a:pt x="57" y="50"/>
                                </a:cubicBezTo>
                                <a:cubicBezTo>
                                  <a:pt x="50" y="58"/>
                                  <a:pt x="46" y="69"/>
                                  <a:pt x="46" y="83"/>
                                </a:cubicBezTo>
                                <a:cubicBezTo>
                                  <a:pt x="46" y="96"/>
                                  <a:pt x="50" y="107"/>
                                  <a:pt x="57" y="115"/>
                                </a:cubicBezTo>
                                <a:cubicBezTo>
                                  <a:pt x="65" y="123"/>
                                  <a:pt x="75" y="127"/>
                                  <a:pt x="87" y="127"/>
                                </a:cubicBezTo>
                                <a:cubicBezTo>
                                  <a:pt x="99" y="127"/>
                                  <a:pt x="109" y="123"/>
                                  <a:pt x="116" y="11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4" name="Freeform 53"/>
                        <wps:cNvSpPr>
                          <a:spLocks noEditPoints="1"/>
                        </wps:cNvSpPr>
                        <wps:spPr bwMode="auto">
                          <a:xfrm>
                            <a:off x="206523" y="509052"/>
                            <a:ext cx="69190" cy="75480"/>
                          </a:xfrm>
                          <a:custGeom>
                            <a:avLst/>
                            <a:gdLst>
                              <a:gd name="T0" fmla="*/ 132 w 152"/>
                              <a:gd name="T1" fmla="*/ 17 h 165"/>
                              <a:gd name="T2" fmla="*/ 152 w 152"/>
                              <a:gd name="T3" fmla="*/ 71 h 165"/>
                              <a:gd name="T4" fmla="*/ 152 w 152"/>
                              <a:gd name="T5" fmla="*/ 163 h 165"/>
                              <a:gd name="T6" fmla="*/ 109 w 152"/>
                              <a:gd name="T7" fmla="*/ 163 h 165"/>
                              <a:gd name="T8" fmla="*/ 109 w 152"/>
                              <a:gd name="T9" fmla="*/ 143 h 165"/>
                              <a:gd name="T10" fmla="*/ 60 w 152"/>
                              <a:gd name="T11" fmla="*/ 165 h 165"/>
                              <a:gd name="T12" fmla="*/ 28 w 152"/>
                              <a:gd name="T13" fmla="*/ 159 h 165"/>
                              <a:gd name="T14" fmla="*/ 7 w 152"/>
                              <a:gd name="T15" fmla="*/ 142 h 165"/>
                              <a:gd name="T16" fmla="*/ 0 w 152"/>
                              <a:gd name="T17" fmla="*/ 117 h 165"/>
                              <a:gd name="T18" fmla="*/ 17 w 152"/>
                              <a:gd name="T19" fmla="*/ 81 h 165"/>
                              <a:gd name="T20" fmla="*/ 69 w 152"/>
                              <a:gd name="T21" fmla="*/ 69 h 165"/>
                              <a:gd name="T22" fmla="*/ 106 w 152"/>
                              <a:gd name="T23" fmla="*/ 69 h 165"/>
                              <a:gd name="T24" fmla="*/ 97 w 152"/>
                              <a:gd name="T25" fmla="*/ 45 h 165"/>
                              <a:gd name="T26" fmla="*/ 69 w 152"/>
                              <a:gd name="T27" fmla="*/ 37 h 165"/>
                              <a:gd name="T28" fmla="*/ 43 w 152"/>
                              <a:gd name="T29" fmla="*/ 41 h 165"/>
                              <a:gd name="T30" fmla="*/ 22 w 152"/>
                              <a:gd name="T31" fmla="*/ 52 h 165"/>
                              <a:gd name="T32" fmla="*/ 6 w 152"/>
                              <a:gd name="T33" fmla="*/ 19 h 165"/>
                              <a:gd name="T34" fmla="*/ 37 w 152"/>
                              <a:gd name="T35" fmla="*/ 5 h 165"/>
                              <a:gd name="T36" fmla="*/ 75 w 152"/>
                              <a:gd name="T37" fmla="*/ 0 h 165"/>
                              <a:gd name="T38" fmla="*/ 132 w 152"/>
                              <a:gd name="T39" fmla="*/ 17 h 165"/>
                              <a:gd name="T40" fmla="*/ 93 w 152"/>
                              <a:gd name="T41" fmla="*/ 128 h 165"/>
                              <a:gd name="T42" fmla="*/ 106 w 152"/>
                              <a:gd name="T43" fmla="*/ 112 h 165"/>
                              <a:gd name="T44" fmla="*/ 106 w 152"/>
                              <a:gd name="T45" fmla="*/ 96 h 165"/>
                              <a:gd name="T46" fmla="*/ 74 w 152"/>
                              <a:gd name="T47" fmla="*/ 96 h 165"/>
                              <a:gd name="T48" fmla="*/ 45 w 152"/>
                              <a:gd name="T49" fmla="*/ 115 h 165"/>
                              <a:gd name="T50" fmla="*/ 52 w 152"/>
                              <a:gd name="T51" fmla="*/ 129 h 165"/>
                              <a:gd name="T52" fmla="*/ 71 w 152"/>
                              <a:gd name="T53" fmla="*/ 134 h 165"/>
                              <a:gd name="T54" fmla="*/ 93 w 152"/>
                              <a:gd name="T55" fmla="*/ 128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2" h="165">
                                <a:moveTo>
                                  <a:pt x="132" y="17"/>
                                </a:moveTo>
                                <a:cubicBezTo>
                                  <a:pt x="146" y="29"/>
                                  <a:pt x="152" y="47"/>
                                  <a:pt x="152" y="71"/>
                                </a:cubicBezTo>
                                <a:cubicBezTo>
                                  <a:pt x="152" y="163"/>
                                  <a:pt x="152" y="163"/>
                                  <a:pt x="152" y="163"/>
                                </a:cubicBezTo>
                                <a:cubicBezTo>
                                  <a:pt x="109" y="163"/>
                                  <a:pt x="109" y="163"/>
                                  <a:pt x="109" y="163"/>
                                </a:cubicBezTo>
                                <a:cubicBezTo>
                                  <a:pt x="109" y="143"/>
                                  <a:pt x="109" y="143"/>
                                  <a:pt x="109" y="143"/>
                                </a:cubicBezTo>
                                <a:cubicBezTo>
                                  <a:pt x="100" y="158"/>
                                  <a:pt x="84" y="165"/>
                                  <a:pt x="60" y="165"/>
                                </a:cubicBezTo>
                                <a:cubicBezTo>
                                  <a:pt x="47" y="165"/>
                                  <a:pt x="37" y="163"/>
                                  <a:pt x="28" y="159"/>
                                </a:cubicBezTo>
                                <a:cubicBezTo>
                                  <a:pt x="19" y="155"/>
                                  <a:pt x="12" y="149"/>
                                  <a:pt x="7" y="142"/>
                                </a:cubicBezTo>
                                <a:cubicBezTo>
                                  <a:pt x="2" y="134"/>
                                  <a:pt x="0" y="126"/>
                                  <a:pt x="0" y="117"/>
                                </a:cubicBezTo>
                                <a:cubicBezTo>
                                  <a:pt x="0" y="102"/>
                                  <a:pt x="5" y="90"/>
                                  <a:pt x="17" y="81"/>
                                </a:cubicBezTo>
                                <a:cubicBezTo>
                                  <a:pt x="28" y="73"/>
                                  <a:pt x="45" y="69"/>
                                  <a:pt x="69" y="69"/>
                                </a:cubicBezTo>
                                <a:cubicBezTo>
                                  <a:pt x="106" y="69"/>
                                  <a:pt x="106" y="69"/>
                                  <a:pt x="106" y="69"/>
                                </a:cubicBezTo>
                                <a:cubicBezTo>
                                  <a:pt x="106" y="58"/>
                                  <a:pt x="103" y="51"/>
                                  <a:pt x="97" y="45"/>
                                </a:cubicBezTo>
                                <a:cubicBezTo>
                                  <a:pt x="90" y="40"/>
                                  <a:pt x="81" y="37"/>
                                  <a:pt x="69" y="37"/>
                                </a:cubicBezTo>
                                <a:cubicBezTo>
                                  <a:pt x="60" y="37"/>
                                  <a:pt x="52" y="38"/>
                                  <a:pt x="43" y="41"/>
                                </a:cubicBezTo>
                                <a:cubicBezTo>
                                  <a:pt x="35" y="44"/>
                                  <a:pt x="28" y="47"/>
                                  <a:pt x="22" y="52"/>
                                </a:cubicBezTo>
                                <a:cubicBezTo>
                                  <a:pt x="6" y="19"/>
                                  <a:pt x="6" y="19"/>
                                  <a:pt x="6" y="19"/>
                                </a:cubicBezTo>
                                <a:cubicBezTo>
                                  <a:pt x="14" y="13"/>
                                  <a:pt x="25" y="8"/>
                                  <a:pt x="37" y="5"/>
                                </a:cubicBezTo>
                                <a:cubicBezTo>
                                  <a:pt x="49" y="1"/>
                                  <a:pt x="62" y="0"/>
                                  <a:pt x="75" y="0"/>
                                </a:cubicBezTo>
                                <a:cubicBezTo>
                                  <a:pt x="100" y="0"/>
                                  <a:pt x="119" y="6"/>
                                  <a:pt x="132" y="17"/>
                                </a:cubicBezTo>
                                <a:close/>
                                <a:moveTo>
                                  <a:pt x="93" y="128"/>
                                </a:moveTo>
                                <a:cubicBezTo>
                                  <a:pt x="99" y="125"/>
                                  <a:pt x="103" y="119"/>
                                  <a:pt x="106" y="112"/>
                                </a:cubicBezTo>
                                <a:cubicBezTo>
                                  <a:pt x="106" y="96"/>
                                  <a:pt x="106" y="96"/>
                                  <a:pt x="106" y="96"/>
                                </a:cubicBezTo>
                                <a:cubicBezTo>
                                  <a:pt x="74" y="96"/>
                                  <a:pt x="74" y="96"/>
                                  <a:pt x="74" y="96"/>
                                </a:cubicBezTo>
                                <a:cubicBezTo>
                                  <a:pt x="55" y="96"/>
                                  <a:pt x="45" y="102"/>
                                  <a:pt x="45" y="115"/>
                                </a:cubicBezTo>
                                <a:cubicBezTo>
                                  <a:pt x="45" y="121"/>
                                  <a:pt x="47" y="125"/>
                                  <a:pt x="52" y="129"/>
                                </a:cubicBezTo>
                                <a:cubicBezTo>
                                  <a:pt x="57" y="132"/>
                                  <a:pt x="63" y="134"/>
                                  <a:pt x="71" y="134"/>
                                </a:cubicBezTo>
                                <a:cubicBezTo>
                                  <a:pt x="79" y="134"/>
                                  <a:pt x="86" y="132"/>
                                  <a:pt x="93" y="12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5" name="Freeform 54"/>
                        <wps:cNvSpPr>
                          <a:spLocks/>
                        </wps:cNvSpPr>
                        <wps:spPr bwMode="auto">
                          <a:xfrm>
                            <a:off x="302970" y="509052"/>
                            <a:ext cx="45079" cy="74432"/>
                          </a:xfrm>
                          <a:custGeom>
                            <a:avLst/>
                            <a:gdLst>
                              <a:gd name="T0" fmla="*/ 67 w 100"/>
                              <a:gd name="T1" fmla="*/ 6 h 163"/>
                              <a:gd name="T2" fmla="*/ 100 w 100"/>
                              <a:gd name="T3" fmla="*/ 0 h 163"/>
                              <a:gd name="T4" fmla="*/ 100 w 100"/>
                              <a:gd name="T5" fmla="*/ 43 h 163"/>
                              <a:gd name="T6" fmla="*/ 89 w 100"/>
                              <a:gd name="T7" fmla="*/ 42 h 163"/>
                              <a:gd name="T8" fmla="*/ 58 w 100"/>
                              <a:gd name="T9" fmla="*/ 53 h 163"/>
                              <a:gd name="T10" fmla="*/ 46 w 100"/>
                              <a:gd name="T11" fmla="*/ 87 h 163"/>
                              <a:gd name="T12" fmla="*/ 46 w 100"/>
                              <a:gd name="T13" fmla="*/ 163 h 163"/>
                              <a:gd name="T14" fmla="*/ 0 w 100"/>
                              <a:gd name="T15" fmla="*/ 163 h 163"/>
                              <a:gd name="T16" fmla="*/ 0 w 100"/>
                              <a:gd name="T17" fmla="*/ 2 h 163"/>
                              <a:gd name="T18" fmla="*/ 44 w 100"/>
                              <a:gd name="T19" fmla="*/ 2 h 163"/>
                              <a:gd name="T20" fmla="*/ 44 w 100"/>
                              <a:gd name="T21" fmla="*/ 23 h 163"/>
                              <a:gd name="T22" fmla="*/ 67 w 100"/>
                              <a:gd name="T23" fmla="*/ 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163">
                                <a:moveTo>
                                  <a:pt x="67" y="6"/>
                                </a:moveTo>
                                <a:cubicBezTo>
                                  <a:pt x="76" y="2"/>
                                  <a:pt x="87" y="0"/>
                                  <a:pt x="100" y="0"/>
                                </a:cubicBezTo>
                                <a:cubicBezTo>
                                  <a:pt x="100" y="43"/>
                                  <a:pt x="100" y="43"/>
                                  <a:pt x="100" y="43"/>
                                </a:cubicBezTo>
                                <a:cubicBezTo>
                                  <a:pt x="94" y="42"/>
                                  <a:pt x="91" y="42"/>
                                  <a:pt x="89" y="42"/>
                                </a:cubicBezTo>
                                <a:cubicBezTo>
                                  <a:pt x="76" y="42"/>
                                  <a:pt x="65" y="46"/>
                                  <a:pt x="58" y="53"/>
                                </a:cubicBezTo>
                                <a:cubicBezTo>
                                  <a:pt x="50" y="61"/>
                                  <a:pt x="46" y="72"/>
                                  <a:pt x="46" y="87"/>
                                </a:cubicBezTo>
                                <a:cubicBezTo>
                                  <a:pt x="46" y="163"/>
                                  <a:pt x="46" y="163"/>
                                  <a:pt x="46" y="163"/>
                                </a:cubicBezTo>
                                <a:cubicBezTo>
                                  <a:pt x="0" y="163"/>
                                  <a:pt x="0" y="163"/>
                                  <a:pt x="0" y="163"/>
                                </a:cubicBezTo>
                                <a:cubicBezTo>
                                  <a:pt x="0" y="2"/>
                                  <a:pt x="0" y="2"/>
                                  <a:pt x="0" y="2"/>
                                </a:cubicBezTo>
                                <a:cubicBezTo>
                                  <a:pt x="44" y="2"/>
                                  <a:pt x="44" y="2"/>
                                  <a:pt x="44" y="2"/>
                                </a:cubicBezTo>
                                <a:cubicBezTo>
                                  <a:pt x="44" y="23"/>
                                  <a:pt x="44" y="23"/>
                                  <a:pt x="44" y="23"/>
                                </a:cubicBezTo>
                                <a:cubicBezTo>
                                  <a:pt x="50" y="16"/>
                                  <a:pt x="57" y="10"/>
                                  <a:pt x="67" y="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6" name="Freeform 55"/>
                        <wps:cNvSpPr>
                          <a:spLocks noEditPoints="1"/>
                        </wps:cNvSpPr>
                        <wps:spPr bwMode="auto">
                          <a:xfrm>
                            <a:off x="362724" y="509052"/>
                            <a:ext cx="80722" cy="101688"/>
                          </a:xfrm>
                          <a:custGeom>
                            <a:avLst/>
                            <a:gdLst>
                              <a:gd name="T0" fmla="*/ 177 w 177"/>
                              <a:gd name="T1" fmla="*/ 2 h 223"/>
                              <a:gd name="T2" fmla="*/ 177 w 177"/>
                              <a:gd name="T3" fmla="*/ 136 h 223"/>
                              <a:gd name="T4" fmla="*/ 154 w 177"/>
                              <a:gd name="T5" fmla="*/ 202 h 223"/>
                              <a:gd name="T6" fmla="*/ 87 w 177"/>
                              <a:gd name="T7" fmla="*/ 223 h 223"/>
                              <a:gd name="T8" fmla="*/ 43 w 177"/>
                              <a:gd name="T9" fmla="*/ 218 h 223"/>
                              <a:gd name="T10" fmla="*/ 8 w 177"/>
                              <a:gd name="T11" fmla="*/ 201 h 223"/>
                              <a:gd name="T12" fmla="*/ 27 w 177"/>
                              <a:gd name="T13" fmla="*/ 168 h 223"/>
                              <a:gd name="T14" fmla="*/ 52 w 177"/>
                              <a:gd name="T15" fmla="*/ 181 h 223"/>
                              <a:gd name="T16" fmla="*/ 84 w 177"/>
                              <a:gd name="T17" fmla="*/ 186 h 223"/>
                              <a:gd name="T18" fmla="*/ 119 w 177"/>
                              <a:gd name="T19" fmla="*/ 175 h 223"/>
                              <a:gd name="T20" fmla="*/ 131 w 177"/>
                              <a:gd name="T21" fmla="*/ 142 h 223"/>
                              <a:gd name="T22" fmla="*/ 131 w 177"/>
                              <a:gd name="T23" fmla="*/ 135 h 223"/>
                              <a:gd name="T24" fmla="*/ 80 w 177"/>
                              <a:gd name="T25" fmla="*/ 155 h 223"/>
                              <a:gd name="T26" fmla="*/ 39 w 177"/>
                              <a:gd name="T27" fmla="*/ 146 h 223"/>
                              <a:gd name="T28" fmla="*/ 10 w 177"/>
                              <a:gd name="T29" fmla="*/ 118 h 223"/>
                              <a:gd name="T30" fmla="*/ 0 w 177"/>
                              <a:gd name="T31" fmla="*/ 77 h 223"/>
                              <a:gd name="T32" fmla="*/ 10 w 177"/>
                              <a:gd name="T33" fmla="*/ 37 h 223"/>
                              <a:gd name="T34" fmla="*/ 39 w 177"/>
                              <a:gd name="T35" fmla="*/ 9 h 223"/>
                              <a:gd name="T36" fmla="*/ 80 w 177"/>
                              <a:gd name="T37" fmla="*/ 0 h 223"/>
                              <a:gd name="T38" fmla="*/ 133 w 177"/>
                              <a:gd name="T39" fmla="*/ 23 h 223"/>
                              <a:gd name="T40" fmla="*/ 133 w 177"/>
                              <a:gd name="T41" fmla="*/ 2 h 223"/>
                              <a:gd name="T42" fmla="*/ 177 w 177"/>
                              <a:gd name="T43" fmla="*/ 2 h 223"/>
                              <a:gd name="T44" fmla="*/ 120 w 177"/>
                              <a:gd name="T45" fmla="*/ 106 h 223"/>
                              <a:gd name="T46" fmla="*/ 131 w 177"/>
                              <a:gd name="T47" fmla="*/ 77 h 223"/>
                              <a:gd name="T48" fmla="*/ 120 w 177"/>
                              <a:gd name="T49" fmla="*/ 49 h 223"/>
                              <a:gd name="T50" fmla="*/ 89 w 177"/>
                              <a:gd name="T51" fmla="*/ 38 h 223"/>
                              <a:gd name="T52" fmla="*/ 59 w 177"/>
                              <a:gd name="T53" fmla="*/ 49 h 223"/>
                              <a:gd name="T54" fmla="*/ 47 w 177"/>
                              <a:gd name="T55" fmla="*/ 77 h 223"/>
                              <a:gd name="T56" fmla="*/ 59 w 177"/>
                              <a:gd name="T57" fmla="*/ 106 h 223"/>
                              <a:gd name="T58" fmla="*/ 89 w 177"/>
                              <a:gd name="T59" fmla="*/ 117 h 223"/>
                              <a:gd name="T60" fmla="*/ 120 w 177"/>
                              <a:gd name="T61" fmla="*/ 106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7" h="223">
                                <a:moveTo>
                                  <a:pt x="177" y="2"/>
                                </a:moveTo>
                                <a:cubicBezTo>
                                  <a:pt x="177" y="136"/>
                                  <a:pt x="177" y="136"/>
                                  <a:pt x="177" y="136"/>
                                </a:cubicBezTo>
                                <a:cubicBezTo>
                                  <a:pt x="177" y="166"/>
                                  <a:pt x="170" y="188"/>
                                  <a:pt x="154" y="202"/>
                                </a:cubicBezTo>
                                <a:cubicBezTo>
                                  <a:pt x="139" y="216"/>
                                  <a:pt x="117" y="223"/>
                                  <a:pt x="87" y="223"/>
                                </a:cubicBezTo>
                                <a:cubicBezTo>
                                  <a:pt x="72" y="223"/>
                                  <a:pt x="57" y="222"/>
                                  <a:pt x="43" y="218"/>
                                </a:cubicBezTo>
                                <a:cubicBezTo>
                                  <a:pt x="29" y="214"/>
                                  <a:pt x="17" y="208"/>
                                  <a:pt x="8" y="201"/>
                                </a:cubicBezTo>
                                <a:cubicBezTo>
                                  <a:pt x="27" y="168"/>
                                  <a:pt x="27" y="168"/>
                                  <a:pt x="27" y="168"/>
                                </a:cubicBezTo>
                                <a:cubicBezTo>
                                  <a:pt x="34" y="173"/>
                                  <a:pt x="42" y="178"/>
                                  <a:pt x="52" y="181"/>
                                </a:cubicBezTo>
                                <a:cubicBezTo>
                                  <a:pt x="63" y="184"/>
                                  <a:pt x="73" y="186"/>
                                  <a:pt x="84" y="186"/>
                                </a:cubicBezTo>
                                <a:cubicBezTo>
                                  <a:pt x="100" y="186"/>
                                  <a:pt x="112" y="182"/>
                                  <a:pt x="119" y="175"/>
                                </a:cubicBezTo>
                                <a:cubicBezTo>
                                  <a:pt x="127" y="168"/>
                                  <a:pt x="131" y="157"/>
                                  <a:pt x="131" y="142"/>
                                </a:cubicBezTo>
                                <a:cubicBezTo>
                                  <a:pt x="131" y="135"/>
                                  <a:pt x="131" y="135"/>
                                  <a:pt x="131" y="135"/>
                                </a:cubicBezTo>
                                <a:cubicBezTo>
                                  <a:pt x="119" y="149"/>
                                  <a:pt x="102" y="155"/>
                                  <a:pt x="80" y="155"/>
                                </a:cubicBezTo>
                                <a:cubicBezTo>
                                  <a:pt x="65" y="155"/>
                                  <a:pt x="52" y="152"/>
                                  <a:pt x="39" y="146"/>
                                </a:cubicBezTo>
                                <a:cubicBezTo>
                                  <a:pt x="27" y="139"/>
                                  <a:pt x="17" y="130"/>
                                  <a:pt x="10" y="118"/>
                                </a:cubicBezTo>
                                <a:cubicBezTo>
                                  <a:pt x="3" y="106"/>
                                  <a:pt x="0" y="93"/>
                                  <a:pt x="0" y="77"/>
                                </a:cubicBezTo>
                                <a:cubicBezTo>
                                  <a:pt x="0" y="62"/>
                                  <a:pt x="3" y="49"/>
                                  <a:pt x="10" y="37"/>
                                </a:cubicBezTo>
                                <a:cubicBezTo>
                                  <a:pt x="17" y="25"/>
                                  <a:pt x="27" y="16"/>
                                  <a:pt x="39" y="9"/>
                                </a:cubicBezTo>
                                <a:cubicBezTo>
                                  <a:pt x="52" y="3"/>
                                  <a:pt x="65" y="0"/>
                                  <a:pt x="80" y="0"/>
                                </a:cubicBezTo>
                                <a:cubicBezTo>
                                  <a:pt x="103" y="0"/>
                                  <a:pt x="121" y="7"/>
                                  <a:pt x="133" y="23"/>
                                </a:cubicBezTo>
                                <a:cubicBezTo>
                                  <a:pt x="133" y="2"/>
                                  <a:pt x="133" y="2"/>
                                  <a:pt x="133" y="2"/>
                                </a:cubicBezTo>
                                <a:lnTo>
                                  <a:pt x="177" y="2"/>
                                </a:lnTo>
                                <a:close/>
                                <a:moveTo>
                                  <a:pt x="120" y="106"/>
                                </a:moveTo>
                                <a:cubicBezTo>
                                  <a:pt x="127" y="99"/>
                                  <a:pt x="131" y="89"/>
                                  <a:pt x="131" y="77"/>
                                </a:cubicBezTo>
                                <a:cubicBezTo>
                                  <a:pt x="131" y="66"/>
                                  <a:pt x="127" y="56"/>
                                  <a:pt x="120" y="49"/>
                                </a:cubicBezTo>
                                <a:cubicBezTo>
                                  <a:pt x="112" y="42"/>
                                  <a:pt x="102" y="38"/>
                                  <a:pt x="89" y="38"/>
                                </a:cubicBezTo>
                                <a:cubicBezTo>
                                  <a:pt x="77" y="38"/>
                                  <a:pt x="67" y="42"/>
                                  <a:pt x="59" y="49"/>
                                </a:cubicBezTo>
                                <a:cubicBezTo>
                                  <a:pt x="51" y="56"/>
                                  <a:pt x="47" y="66"/>
                                  <a:pt x="47" y="77"/>
                                </a:cubicBezTo>
                                <a:cubicBezTo>
                                  <a:pt x="47" y="89"/>
                                  <a:pt x="51" y="99"/>
                                  <a:pt x="59" y="106"/>
                                </a:cubicBezTo>
                                <a:cubicBezTo>
                                  <a:pt x="67" y="113"/>
                                  <a:pt x="77" y="117"/>
                                  <a:pt x="89" y="117"/>
                                </a:cubicBezTo>
                                <a:cubicBezTo>
                                  <a:pt x="102" y="117"/>
                                  <a:pt x="112" y="113"/>
                                  <a:pt x="120" y="10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7" name="Freeform 56"/>
                        <wps:cNvSpPr>
                          <a:spLocks/>
                        </wps:cNvSpPr>
                        <wps:spPr bwMode="auto">
                          <a:xfrm>
                            <a:off x="470703" y="509052"/>
                            <a:ext cx="74432" cy="74432"/>
                          </a:xfrm>
                          <a:custGeom>
                            <a:avLst/>
                            <a:gdLst>
                              <a:gd name="T0" fmla="*/ 146 w 164"/>
                              <a:gd name="T1" fmla="*/ 18 h 163"/>
                              <a:gd name="T2" fmla="*/ 164 w 164"/>
                              <a:gd name="T3" fmla="*/ 71 h 163"/>
                              <a:gd name="T4" fmla="*/ 164 w 164"/>
                              <a:gd name="T5" fmla="*/ 163 h 163"/>
                              <a:gd name="T6" fmla="*/ 117 w 164"/>
                              <a:gd name="T7" fmla="*/ 163 h 163"/>
                              <a:gd name="T8" fmla="*/ 117 w 164"/>
                              <a:gd name="T9" fmla="*/ 78 h 163"/>
                              <a:gd name="T10" fmla="*/ 109 w 164"/>
                              <a:gd name="T11" fmla="*/ 50 h 163"/>
                              <a:gd name="T12" fmla="*/ 85 w 164"/>
                              <a:gd name="T13" fmla="*/ 40 h 163"/>
                              <a:gd name="T14" fmla="*/ 57 w 164"/>
                              <a:gd name="T15" fmla="*/ 51 h 163"/>
                              <a:gd name="T16" fmla="*/ 46 w 164"/>
                              <a:gd name="T17" fmla="*/ 83 h 163"/>
                              <a:gd name="T18" fmla="*/ 46 w 164"/>
                              <a:gd name="T19" fmla="*/ 163 h 163"/>
                              <a:gd name="T20" fmla="*/ 0 w 164"/>
                              <a:gd name="T21" fmla="*/ 163 h 163"/>
                              <a:gd name="T22" fmla="*/ 0 w 164"/>
                              <a:gd name="T23" fmla="*/ 2 h 163"/>
                              <a:gd name="T24" fmla="*/ 44 w 164"/>
                              <a:gd name="T25" fmla="*/ 2 h 163"/>
                              <a:gd name="T26" fmla="*/ 44 w 164"/>
                              <a:gd name="T27" fmla="*/ 21 h 163"/>
                              <a:gd name="T28" fmla="*/ 67 w 164"/>
                              <a:gd name="T29" fmla="*/ 5 h 163"/>
                              <a:gd name="T30" fmla="*/ 97 w 164"/>
                              <a:gd name="T31" fmla="*/ 0 h 163"/>
                              <a:gd name="T32" fmla="*/ 146 w 164"/>
                              <a:gd name="T33" fmla="*/ 1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63">
                                <a:moveTo>
                                  <a:pt x="146" y="18"/>
                                </a:moveTo>
                                <a:cubicBezTo>
                                  <a:pt x="158" y="30"/>
                                  <a:pt x="164" y="47"/>
                                  <a:pt x="164" y="71"/>
                                </a:cubicBezTo>
                                <a:cubicBezTo>
                                  <a:pt x="164" y="163"/>
                                  <a:pt x="164" y="163"/>
                                  <a:pt x="164" y="163"/>
                                </a:cubicBezTo>
                                <a:cubicBezTo>
                                  <a:pt x="117" y="163"/>
                                  <a:pt x="117" y="163"/>
                                  <a:pt x="117" y="163"/>
                                </a:cubicBezTo>
                                <a:cubicBezTo>
                                  <a:pt x="117" y="78"/>
                                  <a:pt x="117" y="78"/>
                                  <a:pt x="117" y="78"/>
                                </a:cubicBezTo>
                                <a:cubicBezTo>
                                  <a:pt x="117" y="65"/>
                                  <a:pt x="115" y="56"/>
                                  <a:pt x="109" y="50"/>
                                </a:cubicBezTo>
                                <a:cubicBezTo>
                                  <a:pt x="103" y="43"/>
                                  <a:pt x="95" y="40"/>
                                  <a:pt x="85" y="40"/>
                                </a:cubicBezTo>
                                <a:cubicBezTo>
                                  <a:pt x="73" y="40"/>
                                  <a:pt x="64" y="44"/>
                                  <a:pt x="57" y="51"/>
                                </a:cubicBezTo>
                                <a:cubicBezTo>
                                  <a:pt x="50" y="58"/>
                                  <a:pt x="46" y="69"/>
                                  <a:pt x="46" y="83"/>
                                </a:cubicBezTo>
                                <a:cubicBezTo>
                                  <a:pt x="46" y="163"/>
                                  <a:pt x="46" y="163"/>
                                  <a:pt x="46" y="163"/>
                                </a:cubicBezTo>
                                <a:cubicBezTo>
                                  <a:pt x="0" y="163"/>
                                  <a:pt x="0" y="163"/>
                                  <a:pt x="0" y="163"/>
                                </a:cubicBezTo>
                                <a:cubicBezTo>
                                  <a:pt x="0" y="2"/>
                                  <a:pt x="0" y="2"/>
                                  <a:pt x="0" y="2"/>
                                </a:cubicBezTo>
                                <a:cubicBezTo>
                                  <a:pt x="44" y="2"/>
                                  <a:pt x="44" y="2"/>
                                  <a:pt x="44" y="2"/>
                                </a:cubicBezTo>
                                <a:cubicBezTo>
                                  <a:pt x="44" y="21"/>
                                  <a:pt x="44" y="21"/>
                                  <a:pt x="44" y="21"/>
                                </a:cubicBezTo>
                                <a:cubicBezTo>
                                  <a:pt x="50" y="14"/>
                                  <a:pt x="58" y="9"/>
                                  <a:pt x="67" y="5"/>
                                </a:cubicBezTo>
                                <a:cubicBezTo>
                                  <a:pt x="76" y="2"/>
                                  <a:pt x="86" y="0"/>
                                  <a:pt x="97" y="0"/>
                                </a:cubicBezTo>
                                <a:cubicBezTo>
                                  <a:pt x="117" y="0"/>
                                  <a:pt x="133" y="6"/>
                                  <a:pt x="146" y="1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8" name="Freeform 57"/>
                        <wps:cNvSpPr>
                          <a:spLocks noEditPoints="1"/>
                        </wps:cNvSpPr>
                        <wps:spPr bwMode="auto">
                          <a:xfrm>
                            <a:off x="566102" y="509052"/>
                            <a:ext cx="77577" cy="75480"/>
                          </a:xfrm>
                          <a:custGeom>
                            <a:avLst/>
                            <a:gdLst>
                              <a:gd name="T0" fmla="*/ 169 w 170"/>
                              <a:gd name="T1" fmla="*/ 96 h 165"/>
                              <a:gd name="T2" fmla="*/ 47 w 170"/>
                              <a:gd name="T3" fmla="*/ 96 h 165"/>
                              <a:gd name="T4" fmla="*/ 63 w 170"/>
                              <a:gd name="T5" fmla="*/ 119 h 165"/>
                              <a:gd name="T6" fmla="*/ 93 w 170"/>
                              <a:gd name="T7" fmla="*/ 128 h 165"/>
                              <a:gd name="T8" fmla="*/ 116 w 170"/>
                              <a:gd name="T9" fmla="*/ 124 h 165"/>
                              <a:gd name="T10" fmla="*/ 134 w 170"/>
                              <a:gd name="T11" fmla="*/ 112 h 165"/>
                              <a:gd name="T12" fmla="*/ 158 w 170"/>
                              <a:gd name="T13" fmla="*/ 139 h 165"/>
                              <a:gd name="T14" fmla="*/ 92 w 170"/>
                              <a:gd name="T15" fmla="*/ 165 h 165"/>
                              <a:gd name="T16" fmla="*/ 44 w 170"/>
                              <a:gd name="T17" fmla="*/ 155 h 165"/>
                              <a:gd name="T18" fmla="*/ 12 w 170"/>
                              <a:gd name="T19" fmla="*/ 125 h 165"/>
                              <a:gd name="T20" fmla="*/ 0 w 170"/>
                              <a:gd name="T21" fmla="*/ 83 h 165"/>
                              <a:gd name="T22" fmla="*/ 11 w 170"/>
                              <a:gd name="T23" fmla="*/ 40 h 165"/>
                              <a:gd name="T24" fmla="*/ 42 w 170"/>
                              <a:gd name="T25" fmla="*/ 10 h 165"/>
                              <a:gd name="T26" fmla="*/ 86 w 170"/>
                              <a:gd name="T27" fmla="*/ 0 h 165"/>
                              <a:gd name="T28" fmla="*/ 129 w 170"/>
                              <a:gd name="T29" fmla="*/ 10 h 165"/>
                              <a:gd name="T30" fmla="*/ 159 w 170"/>
                              <a:gd name="T31" fmla="*/ 39 h 165"/>
                              <a:gd name="T32" fmla="*/ 170 w 170"/>
                              <a:gd name="T33" fmla="*/ 83 h 165"/>
                              <a:gd name="T34" fmla="*/ 169 w 170"/>
                              <a:gd name="T35" fmla="*/ 96 h 165"/>
                              <a:gd name="T36" fmla="*/ 60 w 170"/>
                              <a:gd name="T37" fmla="*/ 44 h 165"/>
                              <a:gd name="T38" fmla="*/ 47 w 170"/>
                              <a:gd name="T39" fmla="*/ 69 h 165"/>
                              <a:gd name="T40" fmla="*/ 126 w 170"/>
                              <a:gd name="T41" fmla="*/ 69 h 165"/>
                              <a:gd name="T42" fmla="*/ 113 w 170"/>
                              <a:gd name="T43" fmla="*/ 44 h 165"/>
                              <a:gd name="T44" fmla="*/ 86 w 170"/>
                              <a:gd name="T45" fmla="*/ 35 h 165"/>
                              <a:gd name="T46" fmla="*/ 60 w 170"/>
                              <a:gd name="T47" fmla="*/ 44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0" h="165">
                                <a:moveTo>
                                  <a:pt x="169" y="96"/>
                                </a:moveTo>
                                <a:cubicBezTo>
                                  <a:pt x="47" y="96"/>
                                  <a:pt x="47" y="96"/>
                                  <a:pt x="47" y="96"/>
                                </a:cubicBezTo>
                                <a:cubicBezTo>
                                  <a:pt x="49" y="106"/>
                                  <a:pt x="55" y="114"/>
                                  <a:pt x="63" y="119"/>
                                </a:cubicBezTo>
                                <a:cubicBezTo>
                                  <a:pt x="71" y="125"/>
                                  <a:pt x="81" y="128"/>
                                  <a:pt x="93" y="128"/>
                                </a:cubicBezTo>
                                <a:cubicBezTo>
                                  <a:pt x="102" y="128"/>
                                  <a:pt x="109" y="127"/>
                                  <a:pt x="116" y="124"/>
                                </a:cubicBezTo>
                                <a:cubicBezTo>
                                  <a:pt x="122" y="122"/>
                                  <a:pt x="128" y="118"/>
                                  <a:pt x="134" y="112"/>
                                </a:cubicBezTo>
                                <a:cubicBezTo>
                                  <a:pt x="158" y="139"/>
                                  <a:pt x="158" y="139"/>
                                  <a:pt x="158" y="139"/>
                                </a:cubicBezTo>
                                <a:cubicBezTo>
                                  <a:pt x="143" y="157"/>
                                  <a:pt x="121" y="165"/>
                                  <a:pt x="92" y="165"/>
                                </a:cubicBezTo>
                                <a:cubicBezTo>
                                  <a:pt x="74" y="165"/>
                                  <a:pt x="58" y="162"/>
                                  <a:pt x="44" y="155"/>
                                </a:cubicBezTo>
                                <a:cubicBezTo>
                                  <a:pt x="30" y="148"/>
                                  <a:pt x="19" y="138"/>
                                  <a:pt x="12" y="125"/>
                                </a:cubicBezTo>
                                <a:cubicBezTo>
                                  <a:pt x="4" y="113"/>
                                  <a:pt x="0" y="99"/>
                                  <a:pt x="0" y="83"/>
                                </a:cubicBezTo>
                                <a:cubicBezTo>
                                  <a:pt x="0" y="67"/>
                                  <a:pt x="4" y="53"/>
                                  <a:pt x="11" y="40"/>
                                </a:cubicBezTo>
                                <a:cubicBezTo>
                                  <a:pt x="19" y="27"/>
                                  <a:pt x="29" y="17"/>
                                  <a:pt x="42" y="10"/>
                                </a:cubicBezTo>
                                <a:cubicBezTo>
                                  <a:pt x="55" y="3"/>
                                  <a:pt x="70" y="0"/>
                                  <a:pt x="86" y="0"/>
                                </a:cubicBezTo>
                                <a:cubicBezTo>
                                  <a:pt x="102" y="0"/>
                                  <a:pt x="116" y="3"/>
                                  <a:pt x="129" y="10"/>
                                </a:cubicBezTo>
                                <a:cubicBezTo>
                                  <a:pt x="142" y="17"/>
                                  <a:pt x="152" y="26"/>
                                  <a:pt x="159" y="39"/>
                                </a:cubicBezTo>
                                <a:cubicBezTo>
                                  <a:pt x="166" y="52"/>
                                  <a:pt x="170" y="66"/>
                                  <a:pt x="170" y="83"/>
                                </a:cubicBezTo>
                                <a:cubicBezTo>
                                  <a:pt x="170" y="84"/>
                                  <a:pt x="170" y="88"/>
                                  <a:pt x="169" y="96"/>
                                </a:cubicBezTo>
                                <a:close/>
                                <a:moveTo>
                                  <a:pt x="60" y="44"/>
                                </a:moveTo>
                                <a:cubicBezTo>
                                  <a:pt x="53" y="50"/>
                                  <a:pt x="48" y="58"/>
                                  <a:pt x="47" y="69"/>
                                </a:cubicBezTo>
                                <a:cubicBezTo>
                                  <a:pt x="126" y="69"/>
                                  <a:pt x="126" y="69"/>
                                  <a:pt x="126" y="69"/>
                                </a:cubicBezTo>
                                <a:cubicBezTo>
                                  <a:pt x="124" y="58"/>
                                  <a:pt x="120" y="50"/>
                                  <a:pt x="113" y="44"/>
                                </a:cubicBezTo>
                                <a:cubicBezTo>
                                  <a:pt x="106" y="38"/>
                                  <a:pt x="97" y="35"/>
                                  <a:pt x="86" y="35"/>
                                </a:cubicBezTo>
                                <a:cubicBezTo>
                                  <a:pt x="76" y="35"/>
                                  <a:pt x="67" y="38"/>
                                  <a:pt x="60" y="44"/>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9" name="Freeform 58"/>
                        <wps:cNvSpPr>
                          <a:spLocks noEditPoints="1"/>
                        </wps:cNvSpPr>
                        <wps:spPr bwMode="auto">
                          <a:xfrm>
                            <a:off x="705531" y="485989"/>
                            <a:ext cx="91206" cy="99592"/>
                          </a:xfrm>
                          <a:custGeom>
                            <a:avLst/>
                            <a:gdLst>
                              <a:gd name="T0" fmla="*/ 175 w 200"/>
                              <a:gd name="T1" fmla="*/ 216 h 216"/>
                              <a:gd name="T2" fmla="*/ 150 w 200"/>
                              <a:gd name="T3" fmla="*/ 192 h 216"/>
                              <a:gd name="T4" fmla="*/ 80 w 200"/>
                              <a:gd name="T5" fmla="*/ 216 h 216"/>
                              <a:gd name="T6" fmla="*/ 39 w 200"/>
                              <a:gd name="T7" fmla="*/ 208 h 216"/>
                              <a:gd name="T8" fmla="*/ 10 w 200"/>
                              <a:gd name="T9" fmla="*/ 188 h 216"/>
                              <a:gd name="T10" fmla="*/ 0 w 200"/>
                              <a:gd name="T11" fmla="*/ 158 h 216"/>
                              <a:gd name="T12" fmla="*/ 11 w 200"/>
                              <a:gd name="T13" fmla="*/ 124 h 216"/>
                              <a:gd name="T14" fmla="*/ 46 w 200"/>
                              <a:gd name="T15" fmla="*/ 96 h 216"/>
                              <a:gd name="T16" fmla="*/ 29 w 200"/>
                              <a:gd name="T17" fmla="*/ 73 h 216"/>
                              <a:gd name="T18" fmla="*/ 24 w 200"/>
                              <a:gd name="T19" fmla="*/ 51 h 216"/>
                              <a:gd name="T20" fmla="*/ 32 w 200"/>
                              <a:gd name="T21" fmla="*/ 24 h 216"/>
                              <a:gd name="T22" fmla="*/ 55 w 200"/>
                              <a:gd name="T23" fmla="*/ 6 h 216"/>
                              <a:gd name="T24" fmla="*/ 89 w 200"/>
                              <a:gd name="T25" fmla="*/ 0 h 216"/>
                              <a:gd name="T26" fmla="*/ 133 w 200"/>
                              <a:gd name="T27" fmla="*/ 13 h 216"/>
                              <a:gd name="T28" fmla="*/ 150 w 200"/>
                              <a:gd name="T29" fmla="*/ 48 h 216"/>
                              <a:gd name="T30" fmla="*/ 140 w 200"/>
                              <a:gd name="T31" fmla="*/ 77 h 216"/>
                              <a:gd name="T32" fmla="*/ 109 w 200"/>
                              <a:gd name="T33" fmla="*/ 101 h 216"/>
                              <a:gd name="T34" fmla="*/ 147 w 200"/>
                              <a:gd name="T35" fmla="*/ 137 h 216"/>
                              <a:gd name="T36" fmla="*/ 157 w 200"/>
                              <a:gd name="T37" fmla="*/ 104 h 216"/>
                              <a:gd name="T38" fmla="*/ 195 w 200"/>
                              <a:gd name="T39" fmla="*/ 116 h 216"/>
                              <a:gd name="T40" fmla="*/ 176 w 200"/>
                              <a:gd name="T41" fmla="*/ 163 h 216"/>
                              <a:gd name="T42" fmla="*/ 200 w 200"/>
                              <a:gd name="T43" fmla="*/ 186 h 216"/>
                              <a:gd name="T44" fmla="*/ 175 w 200"/>
                              <a:gd name="T45" fmla="*/ 216 h 216"/>
                              <a:gd name="T46" fmla="*/ 122 w 200"/>
                              <a:gd name="T47" fmla="*/ 167 h 216"/>
                              <a:gd name="T48" fmla="*/ 72 w 200"/>
                              <a:gd name="T49" fmla="*/ 120 h 216"/>
                              <a:gd name="T50" fmla="*/ 51 w 200"/>
                              <a:gd name="T51" fmla="*/ 135 h 216"/>
                              <a:gd name="T52" fmla="*/ 45 w 200"/>
                              <a:gd name="T53" fmla="*/ 153 h 216"/>
                              <a:gd name="T54" fmla="*/ 56 w 200"/>
                              <a:gd name="T55" fmla="*/ 172 h 216"/>
                              <a:gd name="T56" fmla="*/ 83 w 200"/>
                              <a:gd name="T57" fmla="*/ 179 h 216"/>
                              <a:gd name="T58" fmla="*/ 122 w 200"/>
                              <a:gd name="T59" fmla="*/ 167 h 216"/>
                              <a:gd name="T60" fmla="*/ 73 w 200"/>
                              <a:gd name="T61" fmla="*/ 37 h 216"/>
                              <a:gd name="T62" fmla="*/ 67 w 200"/>
                              <a:gd name="T63" fmla="*/ 51 h 216"/>
                              <a:gd name="T64" fmla="*/ 70 w 200"/>
                              <a:gd name="T65" fmla="*/ 63 h 216"/>
                              <a:gd name="T66" fmla="*/ 83 w 200"/>
                              <a:gd name="T67" fmla="*/ 77 h 216"/>
                              <a:gd name="T68" fmla="*/ 104 w 200"/>
                              <a:gd name="T69" fmla="*/ 63 h 216"/>
                              <a:gd name="T70" fmla="*/ 110 w 200"/>
                              <a:gd name="T71" fmla="*/ 49 h 216"/>
                              <a:gd name="T72" fmla="*/ 105 w 200"/>
                              <a:gd name="T73" fmla="*/ 36 h 216"/>
                              <a:gd name="T74" fmla="*/ 89 w 200"/>
                              <a:gd name="T75" fmla="*/ 32 h 216"/>
                              <a:gd name="T76" fmla="*/ 73 w 200"/>
                              <a:gd name="T77" fmla="*/ 37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0" h="216">
                                <a:moveTo>
                                  <a:pt x="175" y="216"/>
                                </a:moveTo>
                                <a:cubicBezTo>
                                  <a:pt x="150" y="192"/>
                                  <a:pt x="150" y="192"/>
                                  <a:pt x="150" y="192"/>
                                </a:cubicBezTo>
                                <a:cubicBezTo>
                                  <a:pt x="130" y="208"/>
                                  <a:pt x="106" y="216"/>
                                  <a:pt x="80" y="216"/>
                                </a:cubicBezTo>
                                <a:cubicBezTo>
                                  <a:pt x="64" y="216"/>
                                  <a:pt x="51" y="213"/>
                                  <a:pt x="39" y="208"/>
                                </a:cubicBezTo>
                                <a:cubicBezTo>
                                  <a:pt x="26" y="203"/>
                                  <a:pt x="17" y="197"/>
                                  <a:pt x="10" y="188"/>
                                </a:cubicBezTo>
                                <a:cubicBezTo>
                                  <a:pt x="3" y="179"/>
                                  <a:pt x="0" y="169"/>
                                  <a:pt x="0" y="158"/>
                                </a:cubicBezTo>
                                <a:cubicBezTo>
                                  <a:pt x="0" y="145"/>
                                  <a:pt x="3" y="134"/>
                                  <a:pt x="11" y="124"/>
                                </a:cubicBezTo>
                                <a:cubicBezTo>
                                  <a:pt x="18" y="114"/>
                                  <a:pt x="30" y="105"/>
                                  <a:pt x="46" y="96"/>
                                </a:cubicBezTo>
                                <a:cubicBezTo>
                                  <a:pt x="38" y="88"/>
                                  <a:pt x="33" y="80"/>
                                  <a:pt x="29" y="73"/>
                                </a:cubicBezTo>
                                <a:cubicBezTo>
                                  <a:pt x="26" y="66"/>
                                  <a:pt x="24" y="59"/>
                                  <a:pt x="24" y="51"/>
                                </a:cubicBezTo>
                                <a:cubicBezTo>
                                  <a:pt x="24" y="41"/>
                                  <a:pt x="27" y="32"/>
                                  <a:pt x="32" y="24"/>
                                </a:cubicBezTo>
                                <a:cubicBezTo>
                                  <a:pt x="38" y="17"/>
                                  <a:pt x="45" y="11"/>
                                  <a:pt x="55" y="6"/>
                                </a:cubicBezTo>
                                <a:cubicBezTo>
                                  <a:pt x="65" y="2"/>
                                  <a:pt x="77" y="0"/>
                                  <a:pt x="89" y="0"/>
                                </a:cubicBezTo>
                                <a:cubicBezTo>
                                  <a:pt x="108" y="0"/>
                                  <a:pt x="122" y="4"/>
                                  <a:pt x="133" y="13"/>
                                </a:cubicBezTo>
                                <a:cubicBezTo>
                                  <a:pt x="144" y="22"/>
                                  <a:pt x="150" y="33"/>
                                  <a:pt x="150" y="48"/>
                                </a:cubicBezTo>
                                <a:cubicBezTo>
                                  <a:pt x="150" y="59"/>
                                  <a:pt x="146" y="68"/>
                                  <a:pt x="140" y="77"/>
                                </a:cubicBezTo>
                                <a:cubicBezTo>
                                  <a:pt x="133" y="85"/>
                                  <a:pt x="123" y="93"/>
                                  <a:pt x="109" y="101"/>
                                </a:cubicBezTo>
                                <a:cubicBezTo>
                                  <a:pt x="147" y="137"/>
                                  <a:pt x="147" y="137"/>
                                  <a:pt x="147" y="137"/>
                                </a:cubicBezTo>
                                <a:cubicBezTo>
                                  <a:pt x="151" y="127"/>
                                  <a:pt x="155" y="116"/>
                                  <a:pt x="157" y="104"/>
                                </a:cubicBezTo>
                                <a:cubicBezTo>
                                  <a:pt x="195" y="116"/>
                                  <a:pt x="195" y="116"/>
                                  <a:pt x="195" y="116"/>
                                </a:cubicBezTo>
                                <a:cubicBezTo>
                                  <a:pt x="191" y="134"/>
                                  <a:pt x="184" y="150"/>
                                  <a:pt x="176" y="163"/>
                                </a:cubicBezTo>
                                <a:cubicBezTo>
                                  <a:pt x="200" y="186"/>
                                  <a:pt x="200" y="186"/>
                                  <a:pt x="200" y="186"/>
                                </a:cubicBezTo>
                                <a:lnTo>
                                  <a:pt x="175" y="216"/>
                                </a:lnTo>
                                <a:close/>
                                <a:moveTo>
                                  <a:pt x="122" y="167"/>
                                </a:moveTo>
                                <a:cubicBezTo>
                                  <a:pt x="72" y="120"/>
                                  <a:pt x="72" y="120"/>
                                  <a:pt x="72" y="120"/>
                                </a:cubicBezTo>
                                <a:cubicBezTo>
                                  <a:pt x="62" y="125"/>
                                  <a:pt x="55" y="130"/>
                                  <a:pt x="51" y="135"/>
                                </a:cubicBezTo>
                                <a:cubicBezTo>
                                  <a:pt x="47" y="141"/>
                                  <a:pt x="45" y="147"/>
                                  <a:pt x="45" y="153"/>
                                </a:cubicBezTo>
                                <a:cubicBezTo>
                                  <a:pt x="45" y="161"/>
                                  <a:pt x="49" y="167"/>
                                  <a:pt x="56" y="172"/>
                                </a:cubicBezTo>
                                <a:cubicBezTo>
                                  <a:pt x="62" y="177"/>
                                  <a:pt x="72" y="179"/>
                                  <a:pt x="83" y="179"/>
                                </a:cubicBezTo>
                                <a:cubicBezTo>
                                  <a:pt x="97" y="179"/>
                                  <a:pt x="111" y="175"/>
                                  <a:pt x="122" y="167"/>
                                </a:cubicBezTo>
                                <a:close/>
                                <a:moveTo>
                                  <a:pt x="73" y="37"/>
                                </a:moveTo>
                                <a:cubicBezTo>
                                  <a:pt x="69" y="41"/>
                                  <a:pt x="67" y="45"/>
                                  <a:pt x="67" y="51"/>
                                </a:cubicBezTo>
                                <a:cubicBezTo>
                                  <a:pt x="67" y="55"/>
                                  <a:pt x="68" y="59"/>
                                  <a:pt x="70" y="63"/>
                                </a:cubicBezTo>
                                <a:cubicBezTo>
                                  <a:pt x="72" y="66"/>
                                  <a:pt x="77" y="71"/>
                                  <a:pt x="83" y="77"/>
                                </a:cubicBezTo>
                                <a:cubicBezTo>
                                  <a:pt x="93" y="72"/>
                                  <a:pt x="100" y="67"/>
                                  <a:pt x="104" y="63"/>
                                </a:cubicBezTo>
                                <a:cubicBezTo>
                                  <a:pt x="108" y="59"/>
                                  <a:pt x="110" y="54"/>
                                  <a:pt x="110" y="49"/>
                                </a:cubicBezTo>
                                <a:cubicBezTo>
                                  <a:pt x="110" y="44"/>
                                  <a:pt x="108" y="40"/>
                                  <a:pt x="105" y="36"/>
                                </a:cubicBezTo>
                                <a:cubicBezTo>
                                  <a:pt x="101" y="33"/>
                                  <a:pt x="96" y="32"/>
                                  <a:pt x="89" y="32"/>
                                </a:cubicBezTo>
                                <a:cubicBezTo>
                                  <a:pt x="82" y="32"/>
                                  <a:pt x="77" y="33"/>
                                  <a:pt x="73" y="37"/>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0" name="Freeform 59"/>
                        <wps:cNvSpPr>
                          <a:spLocks noEditPoints="1"/>
                        </wps:cNvSpPr>
                        <wps:spPr bwMode="auto">
                          <a:xfrm>
                            <a:off x="863829" y="488086"/>
                            <a:ext cx="84916" cy="95398"/>
                          </a:xfrm>
                          <a:custGeom>
                            <a:avLst/>
                            <a:gdLst>
                              <a:gd name="T0" fmla="*/ 134 w 186"/>
                              <a:gd name="T1" fmla="*/ 209 h 209"/>
                              <a:gd name="T2" fmla="*/ 93 w 186"/>
                              <a:gd name="T3" fmla="*/ 151 h 209"/>
                              <a:gd name="T4" fmla="*/ 91 w 186"/>
                              <a:gd name="T5" fmla="*/ 151 h 209"/>
                              <a:gd name="T6" fmla="*/ 49 w 186"/>
                              <a:gd name="T7" fmla="*/ 151 h 209"/>
                              <a:gd name="T8" fmla="*/ 49 w 186"/>
                              <a:gd name="T9" fmla="*/ 209 h 209"/>
                              <a:gd name="T10" fmla="*/ 0 w 186"/>
                              <a:gd name="T11" fmla="*/ 209 h 209"/>
                              <a:gd name="T12" fmla="*/ 0 w 186"/>
                              <a:gd name="T13" fmla="*/ 0 h 209"/>
                              <a:gd name="T14" fmla="*/ 91 w 186"/>
                              <a:gd name="T15" fmla="*/ 0 h 209"/>
                              <a:gd name="T16" fmla="*/ 139 w 186"/>
                              <a:gd name="T17" fmla="*/ 9 h 209"/>
                              <a:gd name="T18" fmla="*/ 171 w 186"/>
                              <a:gd name="T19" fmla="*/ 35 h 209"/>
                              <a:gd name="T20" fmla="*/ 182 w 186"/>
                              <a:gd name="T21" fmla="*/ 76 h 209"/>
                              <a:gd name="T22" fmla="*/ 170 w 186"/>
                              <a:gd name="T23" fmla="*/ 116 h 209"/>
                              <a:gd name="T24" fmla="*/ 139 w 186"/>
                              <a:gd name="T25" fmla="*/ 142 h 209"/>
                              <a:gd name="T26" fmla="*/ 186 w 186"/>
                              <a:gd name="T27" fmla="*/ 209 h 209"/>
                              <a:gd name="T28" fmla="*/ 134 w 186"/>
                              <a:gd name="T29" fmla="*/ 209 h 209"/>
                              <a:gd name="T30" fmla="*/ 121 w 186"/>
                              <a:gd name="T31" fmla="*/ 49 h 209"/>
                              <a:gd name="T32" fmla="*/ 88 w 186"/>
                              <a:gd name="T33" fmla="*/ 39 h 209"/>
                              <a:gd name="T34" fmla="*/ 49 w 186"/>
                              <a:gd name="T35" fmla="*/ 39 h 209"/>
                              <a:gd name="T36" fmla="*/ 49 w 186"/>
                              <a:gd name="T37" fmla="*/ 112 h 209"/>
                              <a:gd name="T38" fmla="*/ 88 w 186"/>
                              <a:gd name="T39" fmla="*/ 112 h 209"/>
                              <a:gd name="T40" fmla="*/ 121 w 186"/>
                              <a:gd name="T41" fmla="*/ 103 h 209"/>
                              <a:gd name="T42" fmla="*/ 133 w 186"/>
                              <a:gd name="T43" fmla="*/ 76 h 209"/>
                              <a:gd name="T44" fmla="*/ 121 w 186"/>
                              <a:gd name="T45" fmla="*/ 4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6" h="209">
                                <a:moveTo>
                                  <a:pt x="134" y="209"/>
                                </a:moveTo>
                                <a:cubicBezTo>
                                  <a:pt x="93" y="151"/>
                                  <a:pt x="93" y="151"/>
                                  <a:pt x="93" y="151"/>
                                </a:cubicBezTo>
                                <a:cubicBezTo>
                                  <a:pt x="91" y="151"/>
                                  <a:pt x="91" y="151"/>
                                  <a:pt x="91" y="151"/>
                                </a:cubicBezTo>
                                <a:cubicBezTo>
                                  <a:pt x="49" y="151"/>
                                  <a:pt x="49" y="151"/>
                                  <a:pt x="49" y="151"/>
                                </a:cubicBezTo>
                                <a:cubicBezTo>
                                  <a:pt x="49" y="209"/>
                                  <a:pt x="49" y="209"/>
                                  <a:pt x="49" y="209"/>
                                </a:cubicBezTo>
                                <a:cubicBezTo>
                                  <a:pt x="0" y="209"/>
                                  <a:pt x="0" y="209"/>
                                  <a:pt x="0" y="209"/>
                                </a:cubicBezTo>
                                <a:cubicBezTo>
                                  <a:pt x="0" y="0"/>
                                  <a:pt x="0" y="0"/>
                                  <a:pt x="0" y="0"/>
                                </a:cubicBezTo>
                                <a:cubicBezTo>
                                  <a:pt x="91" y="0"/>
                                  <a:pt x="91" y="0"/>
                                  <a:pt x="91" y="0"/>
                                </a:cubicBezTo>
                                <a:cubicBezTo>
                                  <a:pt x="109" y="0"/>
                                  <a:pt x="125" y="3"/>
                                  <a:pt x="139" y="9"/>
                                </a:cubicBezTo>
                                <a:cubicBezTo>
                                  <a:pt x="153" y="15"/>
                                  <a:pt x="163" y="24"/>
                                  <a:pt x="171" y="35"/>
                                </a:cubicBezTo>
                                <a:cubicBezTo>
                                  <a:pt x="178" y="47"/>
                                  <a:pt x="182" y="60"/>
                                  <a:pt x="182" y="76"/>
                                </a:cubicBezTo>
                                <a:cubicBezTo>
                                  <a:pt x="182" y="91"/>
                                  <a:pt x="178" y="105"/>
                                  <a:pt x="170" y="116"/>
                                </a:cubicBezTo>
                                <a:cubicBezTo>
                                  <a:pt x="163" y="127"/>
                                  <a:pt x="152" y="136"/>
                                  <a:pt x="139" y="142"/>
                                </a:cubicBezTo>
                                <a:cubicBezTo>
                                  <a:pt x="186" y="209"/>
                                  <a:pt x="186" y="209"/>
                                  <a:pt x="186" y="209"/>
                                </a:cubicBezTo>
                                <a:lnTo>
                                  <a:pt x="134" y="209"/>
                                </a:lnTo>
                                <a:close/>
                                <a:moveTo>
                                  <a:pt x="121" y="49"/>
                                </a:moveTo>
                                <a:cubicBezTo>
                                  <a:pt x="114" y="42"/>
                                  <a:pt x="103" y="39"/>
                                  <a:pt x="88" y="39"/>
                                </a:cubicBezTo>
                                <a:cubicBezTo>
                                  <a:pt x="49" y="39"/>
                                  <a:pt x="49" y="39"/>
                                  <a:pt x="49" y="39"/>
                                </a:cubicBezTo>
                                <a:cubicBezTo>
                                  <a:pt x="49" y="112"/>
                                  <a:pt x="49" y="112"/>
                                  <a:pt x="49" y="112"/>
                                </a:cubicBezTo>
                                <a:cubicBezTo>
                                  <a:pt x="88" y="112"/>
                                  <a:pt x="88" y="112"/>
                                  <a:pt x="88" y="112"/>
                                </a:cubicBezTo>
                                <a:cubicBezTo>
                                  <a:pt x="103" y="112"/>
                                  <a:pt x="114" y="109"/>
                                  <a:pt x="121" y="103"/>
                                </a:cubicBezTo>
                                <a:cubicBezTo>
                                  <a:pt x="129" y="96"/>
                                  <a:pt x="133" y="87"/>
                                  <a:pt x="133" y="76"/>
                                </a:cubicBezTo>
                                <a:cubicBezTo>
                                  <a:pt x="133" y="64"/>
                                  <a:pt x="129" y="55"/>
                                  <a:pt x="121" y="4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1" name="Freeform 60"/>
                        <wps:cNvSpPr>
                          <a:spLocks noEditPoints="1"/>
                        </wps:cNvSpPr>
                        <wps:spPr bwMode="auto">
                          <a:xfrm>
                            <a:off x="964469" y="509052"/>
                            <a:ext cx="76529" cy="75480"/>
                          </a:xfrm>
                          <a:custGeom>
                            <a:avLst/>
                            <a:gdLst>
                              <a:gd name="T0" fmla="*/ 168 w 169"/>
                              <a:gd name="T1" fmla="*/ 96 h 165"/>
                              <a:gd name="T2" fmla="*/ 47 w 169"/>
                              <a:gd name="T3" fmla="*/ 96 h 165"/>
                              <a:gd name="T4" fmla="*/ 62 w 169"/>
                              <a:gd name="T5" fmla="*/ 119 h 165"/>
                              <a:gd name="T6" fmla="*/ 93 w 169"/>
                              <a:gd name="T7" fmla="*/ 128 h 165"/>
                              <a:gd name="T8" fmla="*/ 115 w 169"/>
                              <a:gd name="T9" fmla="*/ 124 h 165"/>
                              <a:gd name="T10" fmla="*/ 133 w 169"/>
                              <a:gd name="T11" fmla="*/ 112 h 165"/>
                              <a:gd name="T12" fmla="*/ 158 w 169"/>
                              <a:gd name="T13" fmla="*/ 139 h 165"/>
                              <a:gd name="T14" fmla="*/ 91 w 169"/>
                              <a:gd name="T15" fmla="*/ 165 h 165"/>
                              <a:gd name="T16" fmla="*/ 43 w 169"/>
                              <a:gd name="T17" fmla="*/ 155 h 165"/>
                              <a:gd name="T18" fmla="*/ 11 w 169"/>
                              <a:gd name="T19" fmla="*/ 125 h 165"/>
                              <a:gd name="T20" fmla="*/ 0 w 169"/>
                              <a:gd name="T21" fmla="*/ 83 h 165"/>
                              <a:gd name="T22" fmla="*/ 11 w 169"/>
                              <a:gd name="T23" fmla="*/ 40 h 165"/>
                              <a:gd name="T24" fmla="*/ 42 w 169"/>
                              <a:gd name="T25" fmla="*/ 10 h 165"/>
                              <a:gd name="T26" fmla="*/ 86 w 169"/>
                              <a:gd name="T27" fmla="*/ 0 h 165"/>
                              <a:gd name="T28" fmla="*/ 128 w 169"/>
                              <a:gd name="T29" fmla="*/ 10 h 165"/>
                              <a:gd name="T30" fmla="*/ 158 w 169"/>
                              <a:gd name="T31" fmla="*/ 39 h 165"/>
                              <a:gd name="T32" fmla="*/ 169 w 169"/>
                              <a:gd name="T33" fmla="*/ 83 h 165"/>
                              <a:gd name="T34" fmla="*/ 168 w 169"/>
                              <a:gd name="T35" fmla="*/ 96 h 165"/>
                              <a:gd name="T36" fmla="*/ 59 w 169"/>
                              <a:gd name="T37" fmla="*/ 44 h 165"/>
                              <a:gd name="T38" fmla="*/ 46 w 169"/>
                              <a:gd name="T39" fmla="*/ 69 h 165"/>
                              <a:gd name="T40" fmla="*/ 125 w 169"/>
                              <a:gd name="T41" fmla="*/ 69 h 165"/>
                              <a:gd name="T42" fmla="*/ 112 w 169"/>
                              <a:gd name="T43" fmla="*/ 44 h 165"/>
                              <a:gd name="T44" fmla="*/ 86 w 169"/>
                              <a:gd name="T45" fmla="*/ 35 h 165"/>
                              <a:gd name="T46" fmla="*/ 59 w 169"/>
                              <a:gd name="T47" fmla="*/ 44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9" h="165">
                                <a:moveTo>
                                  <a:pt x="168" y="96"/>
                                </a:moveTo>
                                <a:cubicBezTo>
                                  <a:pt x="47" y="96"/>
                                  <a:pt x="47" y="96"/>
                                  <a:pt x="47" y="96"/>
                                </a:cubicBezTo>
                                <a:cubicBezTo>
                                  <a:pt x="49" y="106"/>
                                  <a:pt x="54" y="114"/>
                                  <a:pt x="62" y="119"/>
                                </a:cubicBezTo>
                                <a:cubicBezTo>
                                  <a:pt x="70" y="125"/>
                                  <a:pt x="81" y="128"/>
                                  <a:pt x="93" y="128"/>
                                </a:cubicBezTo>
                                <a:cubicBezTo>
                                  <a:pt x="101" y="128"/>
                                  <a:pt x="108" y="127"/>
                                  <a:pt x="115" y="124"/>
                                </a:cubicBezTo>
                                <a:cubicBezTo>
                                  <a:pt x="121" y="122"/>
                                  <a:pt x="127" y="118"/>
                                  <a:pt x="133" y="112"/>
                                </a:cubicBezTo>
                                <a:cubicBezTo>
                                  <a:pt x="158" y="139"/>
                                  <a:pt x="158" y="139"/>
                                  <a:pt x="158" y="139"/>
                                </a:cubicBezTo>
                                <a:cubicBezTo>
                                  <a:pt x="143" y="157"/>
                                  <a:pt x="121" y="165"/>
                                  <a:pt x="91" y="165"/>
                                </a:cubicBezTo>
                                <a:cubicBezTo>
                                  <a:pt x="73" y="165"/>
                                  <a:pt x="57" y="162"/>
                                  <a:pt x="43" y="155"/>
                                </a:cubicBezTo>
                                <a:cubicBezTo>
                                  <a:pt x="29" y="148"/>
                                  <a:pt x="19" y="138"/>
                                  <a:pt x="11" y="125"/>
                                </a:cubicBezTo>
                                <a:cubicBezTo>
                                  <a:pt x="3" y="113"/>
                                  <a:pt x="0" y="99"/>
                                  <a:pt x="0" y="83"/>
                                </a:cubicBezTo>
                                <a:cubicBezTo>
                                  <a:pt x="0" y="67"/>
                                  <a:pt x="3" y="53"/>
                                  <a:pt x="11" y="40"/>
                                </a:cubicBezTo>
                                <a:cubicBezTo>
                                  <a:pt x="18" y="27"/>
                                  <a:pt x="29" y="17"/>
                                  <a:pt x="42" y="10"/>
                                </a:cubicBezTo>
                                <a:cubicBezTo>
                                  <a:pt x="55" y="3"/>
                                  <a:pt x="69" y="0"/>
                                  <a:pt x="86" y="0"/>
                                </a:cubicBezTo>
                                <a:cubicBezTo>
                                  <a:pt x="101" y="0"/>
                                  <a:pt x="116" y="3"/>
                                  <a:pt x="128" y="10"/>
                                </a:cubicBezTo>
                                <a:cubicBezTo>
                                  <a:pt x="141" y="17"/>
                                  <a:pt x="151" y="26"/>
                                  <a:pt x="158" y="39"/>
                                </a:cubicBezTo>
                                <a:cubicBezTo>
                                  <a:pt x="166" y="52"/>
                                  <a:pt x="169" y="66"/>
                                  <a:pt x="169" y="83"/>
                                </a:cubicBezTo>
                                <a:cubicBezTo>
                                  <a:pt x="169" y="84"/>
                                  <a:pt x="169" y="88"/>
                                  <a:pt x="168" y="96"/>
                                </a:cubicBezTo>
                                <a:close/>
                                <a:moveTo>
                                  <a:pt x="59" y="44"/>
                                </a:moveTo>
                                <a:cubicBezTo>
                                  <a:pt x="52" y="50"/>
                                  <a:pt x="48" y="58"/>
                                  <a:pt x="46" y="69"/>
                                </a:cubicBezTo>
                                <a:cubicBezTo>
                                  <a:pt x="125" y="69"/>
                                  <a:pt x="125" y="69"/>
                                  <a:pt x="125" y="69"/>
                                </a:cubicBezTo>
                                <a:cubicBezTo>
                                  <a:pt x="124" y="58"/>
                                  <a:pt x="119" y="50"/>
                                  <a:pt x="112" y="44"/>
                                </a:cubicBezTo>
                                <a:cubicBezTo>
                                  <a:pt x="105" y="38"/>
                                  <a:pt x="96" y="35"/>
                                  <a:pt x="86" y="35"/>
                                </a:cubicBezTo>
                                <a:cubicBezTo>
                                  <a:pt x="75" y="35"/>
                                  <a:pt x="66" y="38"/>
                                  <a:pt x="59" y="44"/>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2" name="Freeform 61"/>
                        <wps:cNvSpPr>
                          <a:spLocks/>
                        </wps:cNvSpPr>
                        <wps:spPr bwMode="auto">
                          <a:xfrm>
                            <a:off x="1053578" y="493327"/>
                            <a:ext cx="56610" cy="91205"/>
                          </a:xfrm>
                          <a:custGeom>
                            <a:avLst/>
                            <a:gdLst>
                              <a:gd name="T0" fmla="*/ 123 w 123"/>
                              <a:gd name="T1" fmla="*/ 188 h 198"/>
                              <a:gd name="T2" fmla="*/ 106 w 123"/>
                              <a:gd name="T3" fmla="*/ 196 h 198"/>
                              <a:gd name="T4" fmla="*/ 85 w 123"/>
                              <a:gd name="T5" fmla="*/ 198 h 198"/>
                              <a:gd name="T6" fmla="*/ 40 w 123"/>
                              <a:gd name="T7" fmla="*/ 184 h 198"/>
                              <a:gd name="T8" fmla="*/ 25 w 123"/>
                              <a:gd name="T9" fmla="*/ 141 h 198"/>
                              <a:gd name="T10" fmla="*/ 25 w 123"/>
                              <a:gd name="T11" fmla="*/ 75 h 198"/>
                              <a:gd name="T12" fmla="*/ 0 w 123"/>
                              <a:gd name="T13" fmla="*/ 75 h 198"/>
                              <a:gd name="T14" fmla="*/ 0 w 123"/>
                              <a:gd name="T15" fmla="*/ 39 h 198"/>
                              <a:gd name="T16" fmla="*/ 25 w 123"/>
                              <a:gd name="T17" fmla="*/ 39 h 198"/>
                              <a:gd name="T18" fmla="*/ 25 w 123"/>
                              <a:gd name="T19" fmla="*/ 0 h 198"/>
                              <a:gd name="T20" fmla="*/ 71 w 123"/>
                              <a:gd name="T21" fmla="*/ 0 h 198"/>
                              <a:gd name="T22" fmla="*/ 71 w 123"/>
                              <a:gd name="T23" fmla="*/ 39 h 198"/>
                              <a:gd name="T24" fmla="*/ 111 w 123"/>
                              <a:gd name="T25" fmla="*/ 39 h 198"/>
                              <a:gd name="T26" fmla="*/ 111 w 123"/>
                              <a:gd name="T27" fmla="*/ 75 h 198"/>
                              <a:gd name="T28" fmla="*/ 71 w 123"/>
                              <a:gd name="T29" fmla="*/ 75 h 198"/>
                              <a:gd name="T30" fmla="*/ 71 w 123"/>
                              <a:gd name="T31" fmla="*/ 140 h 198"/>
                              <a:gd name="T32" fmla="*/ 77 w 123"/>
                              <a:gd name="T33" fmla="*/ 156 h 198"/>
                              <a:gd name="T34" fmla="*/ 91 w 123"/>
                              <a:gd name="T35" fmla="*/ 161 h 198"/>
                              <a:gd name="T36" fmla="*/ 110 w 123"/>
                              <a:gd name="T37" fmla="*/ 155 h 198"/>
                              <a:gd name="T38" fmla="*/ 123 w 123"/>
                              <a:gd name="T39" fmla="*/ 18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3" h="198">
                                <a:moveTo>
                                  <a:pt x="123" y="188"/>
                                </a:moveTo>
                                <a:cubicBezTo>
                                  <a:pt x="118" y="192"/>
                                  <a:pt x="113" y="194"/>
                                  <a:pt x="106" y="196"/>
                                </a:cubicBezTo>
                                <a:cubicBezTo>
                                  <a:pt x="99" y="198"/>
                                  <a:pt x="92" y="198"/>
                                  <a:pt x="85" y="198"/>
                                </a:cubicBezTo>
                                <a:cubicBezTo>
                                  <a:pt x="66" y="198"/>
                                  <a:pt x="51" y="194"/>
                                  <a:pt x="40" y="184"/>
                                </a:cubicBezTo>
                                <a:cubicBezTo>
                                  <a:pt x="30" y="174"/>
                                  <a:pt x="25" y="160"/>
                                  <a:pt x="25" y="141"/>
                                </a:cubicBezTo>
                                <a:cubicBezTo>
                                  <a:pt x="25" y="75"/>
                                  <a:pt x="25" y="75"/>
                                  <a:pt x="25" y="75"/>
                                </a:cubicBezTo>
                                <a:cubicBezTo>
                                  <a:pt x="0" y="75"/>
                                  <a:pt x="0" y="75"/>
                                  <a:pt x="0" y="75"/>
                                </a:cubicBezTo>
                                <a:cubicBezTo>
                                  <a:pt x="0" y="39"/>
                                  <a:pt x="0" y="39"/>
                                  <a:pt x="0" y="39"/>
                                </a:cubicBezTo>
                                <a:cubicBezTo>
                                  <a:pt x="25" y="39"/>
                                  <a:pt x="25" y="39"/>
                                  <a:pt x="25" y="39"/>
                                </a:cubicBezTo>
                                <a:cubicBezTo>
                                  <a:pt x="25" y="0"/>
                                  <a:pt x="25" y="0"/>
                                  <a:pt x="25" y="0"/>
                                </a:cubicBezTo>
                                <a:cubicBezTo>
                                  <a:pt x="71" y="0"/>
                                  <a:pt x="71" y="0"/>
                                  <a:pt x="71" y="0"/>
                                </a:cubicBezTo>
                                <a:cubicBezTo>
                                  <a:pt x="71" y="39"/>
                                  <a:pt x="71" y="39"/>
                                  <a:pt x="71" y="39"/>
                                </a:cubicBezTo>
                                <a:cubicBezTo>
                                  <a:pt x="111" y="39"/>
                                  <a:pt x="111" y="39"/>
                                  <a:pt x="111" y="39"/>
                                </a:cubicBezTo>
                                <a:cubicBezTo>
                                  <a:pt x="111" y="75"/>
                                  <a:pt x="111" y="75"/>
                                  <a:pt x="111" y="75"/>
                                </a:cubicBezTo>
                                <a:cubicBezTo>
                                  <a:pt x="71" y="75"/>
                                  <a:pt x="71" y="75"/>
                                  <a:pt x="71" y="75"/>
                                </a:cubicBezTo>
                                <a:cubicBezTo>
                                  <a:pt x="71" y="140"/>
                                  <a:pt x="71" y="140"/>
                                  <a:pt x="71" y="140"/>
                                </a:cubicBezTo>
                                <a:cubicBezTo>
                                  <a:pt x="71" y="147"/>
                                  <a:pt x="73" y="152"/>
                                  <a:pt x="77" y="156"/>
                                </a:cubicBezTo>
                                <a:cubicBezTo>
                                  <a:pt x="80" y="159"/>
                                  <a:pt x="85" y="161"/>
                                  <a:pt x="91" y="161"/>
                                </a:cubicBezTo>
                                <a:cubicBezTo>
                                  <a:pt x="99" y="161"/>
                                  <a:pt x="105" y="159"/>
                                  <a:pt x="110" y="155"/>
                                </a:cubicBezTo>
                                <a:lnTo>
                                  <a:pt x="123"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3" name="Freeform 62"/>
                        <wps:cNvSpPr>
                          <a:spLocks/>
                        </wps:cNvSpPr>
                        <wps:spPr bwMode="auto">
                          <a:xfrm>
                            <a:off x="1129059" y="509052"/>
                            <a:ext cx="45079" cy="74432"/>
                          </a:xfrm>
                          <a:custGeom>
                            <a:avLst/>
                            <a:gdLst>
                              <a:gd name="T0" fmla="*/ 67 w 100"/>
                              <a:gd name="T1" fmla="*/ 6 h 163"/>
                              <a:gd name="T2" fmla="*/ 100 w 100"/>
                              <a:gd name="T3" fmla="*/ 0 h 163"/>
                              <a:gd name="T4" fmla="*/ 100 w 100"/>
                              <a:gd name="T5" fmla="*/ 43 h 163"/>
                              <a:gd name="T6" fmla="*/ 90 w 100"/>
                              <a:gd name="T7" fmla="*/ 42 h 163"/>
                              <a:gd name="T8" fmla="*/ 58 w 100"/>
                              <a:gd name="T9" fmla="*/ 53 h 163"/>
                              <a:gd name="T10" fmla="*/ 47 w 100"/>
                              <a:gd name="T11" fmla="*/ 87 h 163"/>
                              <a:gd name="T12" fmla="*/ 47 w 100"/>
                              <a:gd name="T13" fmla="*/ 163 h 163"/>
                              <a:gd name="T14" fmla="*/ 0 w 100"/>
                              <a:gd name="T15" fmla="*/ 163 h 163"/>
                              <a:gd name="T16" fmla="*/ 0 w 100"/>
                              <a:gd name="T17" fmla="*/ 2 h 163"/>
                              <a:gd name="T18" fmla="*/ 45 w 100"/>
                              <a:gd name="T19" fmla="*/ 2 h 163"/>
                              <a:gd name="T20" fmla="*/ 45 w 100"/>
                              <a:gd name="T21" fmla="*/ 23 h 163"/>
                              <a:gd name="T22" fmla="*/ 67 w 100"/>
                              <a:gd name="T23" fmla="*/ 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163">
                                <a:moveTo>
                                  <a:pt x="67" y="6"/>
                                </a:moveTo>
                                <a:cubicBezTo>
                                  <a:pt x="77" y="2"/>
                                  <a:pt x="88" y="0"/>
                                  <a:pt x="100" y="0"/>
                                </a:cubicBezTo>
                                <a:cubicBezTo>
                                  <a:pt x="100" y="43"/>
                                  <a:pt x="100" y="43"/>
                                  <a:pt x="100" y="43"/>
                                </a:cubicBezTo>
                                <a:cubicBezTo>
                                  <a:pt x="95" y="42"/>
                                  <a:pt x="91" y="42"/>
                                  <a:pt x="90" y="42"/>
                                </a:cubicBezTo>
                                <a:cubicBezTo>
                                  <a:pt x="76" y="42"/>
                                  <a:pt x="66" y="46"/>
                                  <a:pt x="58" y="53"/>
                                </a:cubicBezTo>
                                <a:cubicBezTo>
                                  <a:pt x="51" y="61"/>
                                  <a:pt x="47" y="72"/>
                                  <a:pt x="47" y="87"/>
                                </a:cubicBezTo>
                                <a:cubicBezTo>
                                  <a:pt x="47" y="163"/>
                                  <a:pt x="47" y="163"/>
                                  <a:pt x="47" y="163"/>
                                </a:cubicBezTo>
                                <a:cubicBezTo>
                                  <a:pt x="0" y="163"/>
                                  <a:pt x="0" y="163"/>
                                  <a:pt x="0" y="163"/>
                                </a:cubicBezTo>
                                <a:cubicBezTo>
                                  <a:pt x="0" y="2"/>
                                  <a:pt x="0" y="2"/>
                                  <a:pt x="0" y="2"/>
                                </a:cubicBezTo>
                                <a:cubicBezTo>
                                  <a:pt x="45" y="2"/>
                                  <a:pt x="45" y="2"/>
                                  <a:pt x="45" y="2"/>
                                </a:cubicBezTo>
                                <a:cubicBezTo>
                                  <a:pt x="45" y="23"/>
                                  <a:pt x="45" y="23"/>
                                  <a:pt x="45" y="23"/>
                                </a:cubicBezTo>
                                <a:cubicBezTo>
                                  <a:pt x="50" y="16"/>
                                  <a:pt x="58" y="10"/>
                                  <a:pt x="67" y="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4" name="Freeform 63"/>
                        <wps:cNvSpPr>
                          <a:spLocks noEditPoints="1"/>
                        </wps:cNvSpPr>
                        <wps:spPr bwMode="auto">
                          <a:xfrm>
                            <a:off x="1189862" y="509052"/>
                            <a:ext cx="69190" cy="75480"/>
                          </a:xfrm>
                          <a:custGeom>
                            <a:avLst/>
                            <a:gdLst>
                              <a:gd name="T0" fmla="*/ 132 w 152"/>
                              <a:gd name="T1" fmla="*/ 17 h 165"/>
                              <a:gd name="T2" fmla="*/ 152 w 152"/>
                              <a:gd name="T3" fmla="*/ 71 h 165"/>
                              <a:gd name="T4" fmla="*/ 152 w 152"/>
                              <a:gd name="T5" fmla="*/ 163 h 165"/>
                              <a:gd name="T6" fmla="*/ 109 w 152"/>
                              <a:gd name="T7" fmla="*/ 163 h 165"/>
                              <a:gd name="T8" fmla="*/ 109 w 152"/>
                              <a:gd name="T9" fmla="*/ 143 h 165"/>
                              <a:gd name="T10" fmla="*/ 60 w 152"/>
                              <a:gd name="T11" fmla="*/ 165 h 165"/>
                              <a:gd name="T12" fmla="*/ 27 w 152"/>
                              <a:gd name="T13" fmla="*/ 159 h 165"/>
                              <a:gd name="T14" fmla="*/ 7 w 152"/>
                              <a:gd name="T15" fmla="*/ 142 h 165"/>
                              <a:gd name="T16" fmla="*/ 0 w 152"/>
                              <a:gd name="T17" fmla="*/ 117 h 165"/>
                              <a:gd name="T18" fmla="*/ 16 w 152"/>
                              <a:gd name="T19" fmla="*/ 81 h 165"/>
                              <a:gd name="T20" fmla="*/ 69 w 152"/>
                              <a:gd name="T21" fmla="*/ 69 h 165"/>
                              <a:gd name="T22" fmla="*/ 106 w 152"/>
                              <a:gd name="T23" fmla="*/ 69 h 165"/>
                              <a:gd name="T24" fmla="*/ 96 w 152"/>
                              <a:gd name="T25" fmla="*/ 45 h 165"/>
                              <a:gd name="T26" fmla="*/ 69 w 152"/>
                              <a:gd name="T27" fmla="*/ 37 h 165"/>
                              <a:gd name="T28" fmla="*/ 43 w 152"/>
                              <a:gd name="T29" fmla="*/ 41 h 165"/>
                              <a:gd name="T30" fmla="*/ 22 w 152"/>
                              <a:gd name="T31" fmla="*/ 52 h 165"/>
                              <a:gd name="T32" fmla="*/ 6 w 152"/>
                              <a:gd name="T33" fmla="*/ 19 h 165"/>
                              <a:gd name="T34" fmla="*/ 37 w 152"/>
                              <a:gd name="T35" fmla="*/ 5 h 165"/>
                              <a:gd name="T36" fmla="*/ 75 w 152"/>
                              <a:gd name="T37" fmla="*/ 0 h 165"/>
                              <a:gd name="T38" fmla="*/ 132 w 152"/>
                              <a:gd name="T39" fmla="*/ 17 h 165"/>
                              <a:gd name="T40" fmla="*/ 93 w 152"/>
                              <a:gd name="T41" fmla="*/ 128 h 165"/>
                              <a:gd name="T42" fmla="*/ 106 w 152"/>
                              <a:gd name="T43" fmla="*/ 112 h 165"/>
                              <a:gd name="T44" fmla="*/ 106 w 152"/>
                              <a:gd name="T45" fmla="*/ 96 h 165"/>
                              <a:gd name="T46" fmla="*/ 74 w 152"/>
                              <a:gd name="T47" fmla="*/ 96 h 165"/>
                              <a:gd name="T48" fmla="*/ 45 w 152"/>
                              <a:gd name="T49" fmla="*/ 115 h 165"/>
                              <a:gd name="T50" fmla="*/ 52 w 152"/>
                              <a:gd name="T51" fmla="*/ 129 h 165"/>
                              <a:gd name="T52" fmla="*/ 71 w 152"/>
                              <a:gd name="T53" fmla="*/ 134 h 165"/>
                              <a:gd name="T54" fmla="*/ 93 w 152"/>
                              <a:gd name="T55" fmla="*/ 128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2" h="165">
                                <a:moveTo>
                                  <a:pt x="132" y="17"/>
                                </a:moveTo>
                                <a:cubicBezTo>
                                  <a:pt x="146" y="29"/>
                                  <a:pt x="152" y="47"/>
                                  <a:pt x="152" y="71"/>
                                </a:cubicBezTo>
                                <a:cubicBezTo>
                                  <a:pt x="152" y="163"/>
                                  <a:pt x="152" y="163"/>
                                  <a:pt x="152" y="163"/>
                                </a:cubicBezTo>
                                <a:cubicBezTo>
                                  <a:pt x="109" y="163"/>
                                  <a:pt x="109" y="163"/>
                                  <a:pt x="109" y="163"/>
                                </a:cubicBezTo>
                                <a:cubicBezTo>
                                  <a:pt x="109" y="143"/>
                                  <a:pt x="109" y="143"/>
                                  <a:pt x="109" y="143"/>
                                </a:cubicBezTo>
                                <a:cubicBezTo>
                                  <a:pt x="100" y="158"/>
                                  <a:pt x="84" y="165"/>
                                  <a:pt x="60" y="165"/>
                                </a:cubicBezTo>
                                <a:cubicBezTo>
                                  <a:pt x="47" y="165"/>
                                  <a:pt x="37" y="163"/>
                                  <a:pt x="27" y="159"/>
                                </a:cubicBezTo>
                                <a:cubicBezTo>
                                  <a:pt x="18" y="155"/>
                                  <a:pt x="11" y="149"/>
                                  <a:pt x="7" y="142"/>
                                </a:cubicBezTo>
                                <a:cubicBezTo>
                                  <a:pt x="2" y="134"/>
                                  <a:pt x="0" y="126"/>
                                  <a:pt x="0" y="117"/>
                                </a:cubicBezTo>
                                <a:cubicBezTo>
                                  <a:pt x="0" y="102"/>
                                  <a:pt x="5" y="90"/>
                                  <a:pt x="16" y="81"/>
                                </a:cubicBezTo>
                                <a:cubicBezTo>
                                  <a:pt x="28" y="73"/>
                                  <a:pt x="45" y="69"/>
                                  <a:pt x="69" y="69"/>
                                </a:cubicBezTo>
                                <a:cubicBezTo>
                                  <a:pt x="106" y="69"/>
                                  <a:pt x="106" y="69"/>
                                  <a:pt x="106" y="69"/>
                                </a:cubicBezTo>
                                <a:cubicBezTo>
                                  <a:pt x="106" y="58"/>
                                  <a:pt x="103" y="51"/>
                                  <a:pt x="96" y="45"/>
                                </a:cubicBezTo>
                                <a:cubicBezTo>
                                  <a:pt x="90" y="40"/>
                                  <a:pt x="81" y="37"/>
                                  <a:pt x="69" y="37"/>
                                </a:cubicBezTo>
                                <a:cubicBezTo>
                                  <a:pt x="60" y="37"/>
                                  <a:pt x="52" y="38"/>
                                  <a:pt x="43" y="41"/>
                                </a:cubicBezTo>
                                <a:cubicBezTo>
                                  <a:pt x="35" y="44"/>
                                  <a:pt x="28" y="47"/>
                                  <a:pt x="22" y="52"/>
                                </a:cubicBezTo>
                                <a:cubicBezTo>
                                  <a:pt x="6" y="19"/>
                                  <a:pt x="6" y="19"/>
                                  <a:pt x="6" y="19"/>
                                </a:cubicBezTo>
                                <a:cubicBezTo>
                                  <a:pt x="14" y="13"/>
                                  <a:pt x="25" y="8"/>
                                  <a:pt x="37" y="5"/>
                                </a:cubicBezTo>
                                <a:cubicBezTo>
                                  <a:pt x="49" y="1"/>
                                  <a:pt x="62" y="0"/>
                                  <a:pt x="75" y="0"/>
                                </a:cubicBezTo>
                                <a:cubicBezTo>
                                  <a:pt x="100" y="0"/>
                                  <a:pt x="119" y="6"/>
                                  <a:pt x="132" y="17"/>
                                </a:cubicBezTo>
                                <a:close/>
                                <a:moveTo>
                                  <a:pt x="93" y="128"/>
                                </a:moveTo>
                                <a:cubicBezTo>
                                  <a:pt x="99" y="125"/>
                                  <a:pt x="103" y="119"/>
                                  <a:pt x="106" y="112"/>
                                </a:cubicBezTo>
                                <a:cubicBezTo>
                                  <a:pt x="106" y="96"/>
                                  <a:pt x="106" y="96"/>
                                  <a:pt x="106" y="96"/>
                                </a:cubicBezTo>
                                <a:cubicBezTo>
                                  <a:pt x="74" y="96"/>
                                  <a:pt x="74" y="96"/>
                                  <a:pt x="74" y="96"/>
                                </a:cubicBezTo>
                                <a:cubicBezTo>
                                  <a:pt x="55" y="96"/>
                                  <a:pt x="45" y="102"/>
                                  <a:pt x="45" y="115"/>
                                </a:cubicBezTo>
                                <a:cubicBezTo>
                                  <a:pt x="45" y="121"/>
                                  <a:pt x="47" y="125"/>
                                  <a:pt x="52" y="129"/>
                                </a:cubicBezTo>
                                <a:cubicBezTo>
                                  <a:pt x="57" y="132"/>
                                  <a:pt x="63" y="134"/>
                                  <a:pt x="71" y="134"/>
                                </a:cubicBezTo>
                                <a:cubicBezTo>
                                  <a:pt x="79" y="134"/>
                                  <a:pt x="86" y="132"/>
                                  <a:pt x="93" y="12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5" name="Freeform 64"/>
                        <wps:cNvSpPr>
                          <a:spLocks noEditPoints="1"/>
                        </wps:cNvSpPr>
                        <wps:spPr bwMode="auto">
                          <a:xfrm>
                            <a:off x="1283164" y="475506"/>
                            <a:ext cx="26209" cy="107978"/>
                          </a:xfrm>
                          <a:custGeom>
                            <a:avLst/>
                            <a:gdLst>
                              <a:gd name="T0" fmla="*/ 8 w 58"/>
                              <a:gd name="T1" fmla="*/ 44 h 235"/>
                              <a:gd name="T2" fmla="*/ 0 w 58"/>
                              <a:gd name="T3" fmla="*/ 26 h 235"/>
                              <a:gd name="T4" fmla="*/ 8 w 58"/>
                              <a:gd name="T5" fmla="*/ 7 h 235"/>
                              <a:gd name="T6" fmla="*/ 29 w 58"/>
                              <a:gd name="T7" fmla="*/ 0 h 235"/>
                              <a:gd name="T8" fmla="*/ 50 w 58"/>
                              <a:gd name="T9" fmla="*/ 7 h 235"/>
                              <a:gd name="T10" fmla="*/ 58 w 58"/>
                              <a:gd name="T11" fmla="*/ 25 h 235"/>
                              <a:gd name="T12" fmla="*/ 50 w 58"/>
                              <a:gd name="T13" fmla="*/ 44 h 235"/>
                              <a:gd name="T14" fmla="*/ 29 w 58"/>
                              <a:gd name="T15" fmla="*/ 52 h 235"/>
                              <a:gd name="T16" fmla="*/ 8 w 58"/>
                              <a:gd name="T17" fmla="*/ 44 h 235"/>
                              <a:gd name="T18" fmla="*/ 6 w 58"/>
                              <a:gd name="T19" fmla="*/ 74 h 235"/>
                              <a:gd name="T20" fmla="*/ 52 w 58"/>
                              <a:gd name="T21" fmla="*/ 74 h 235"/>
                              <a:gd name="T22" fmla="*/ 52 w 58"/>
                              <a:gd name="T23" fmla="*/ 235 h 235"/>
                              <a:gd name="T24" fmla="*/ 6 w 58"/>
                              <a:gd name="T25" fmla="*/ 235 h 235"/>
                              <a:gd name="T26" fmla="*/ 6 w 58"/>
                              <a:gd name="T27" fmla="*/ 74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8" h="235">
                                <a:moveTo>
                                  <a:pt x="8" y="44"/>
                                </a:moveTo>
                                <a:cubicBezTo>
                                  <a:pt x="3" y="39"/>
                                  <a:pt x="0" y="33"/>
                                  <a:pt x="0" y="26"/>
                                </a:cubicBezTo>
                                <a:cubicBezTo>
                                  <a:pt x="0" y="18"/>
                                  <a:pt x="3" y="12"/>
                                  <a:pt x="8" y="7"/>
                                </a:cubicBezTo>
                                <a:cubicBezTo>
                                  <a:pt x="13" y="2"/>
                                  <a:pt x="20" y="0"/>
                                  <a:pt x="29" y="0"/>
                                </a:cubicBezTo>
                                <a:cubicBezTo>
                                  <a:pt x="37" y="0"/>
                                  <a:pt x="44" y="2"/>
                                  <a:pt x="50" y="7"/>
                                </a:cubicBezTo>
                                <a:cubicBezTo>
                                  <a:pt x="55" y="12"/>
                                  <a:pt x="58" y="18"/>
                                  <a:pt x="58" y="25"/>
                                </a:cubicBezTo>
                                <a:cubicBezTo>
                                  <a:pt x="58" y="33"/>
                                  <a:pt x="55" y="39"/>
                                  <a:pt x="50" y="44"/>
                                </a:cubicBezTo>
                                <a:cubicBezTo>
                                  <a:pt x="44" y="49"/>
                                  <a:pt x="37" y="52"/>
                                  <a:pt x="29" y="52"/>
                                </a:cubicBezTo>
                                <a:cubicBezTo>
                                  <a:pt x="20" y="52"/>
                                  <a:pt x="13" y="49"/>
                                  <a:pt x="8" y="44"/>
                                </a:cubicBezTo>
                                <a:close/>
                                <a:moveTo>
                                  <a:pt x="6" y="74"/>
                                </a:moveTo>
                                <a:cubicBezTo>
                                  <a:pt x="52" y="74"/>
                                  <a:pt x="52" y="74"/>
                                  <a:pt x="52" y="74"/>
                                </a:cubicBezTo>
                                <a:cubicBezTo>
                                  <a:pt x="52" y="235"/>
                                  <a:pt x="52" y="235"/>
                                  <a:pt x="52" y="235"/>
                                </a:cubicBezTo>
                                <a:cubicBezTo>
                                  <a:pt x="6" y="235"/>
                                  <a:pt x="6" y="235"/>
                                  <a:pt x="6" y="235"/>
                                </a:cubicBezTo>
                                <a:lnTo>
                                  <a:pt x="6"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6" name="Freeform 65"/>
                        <wps:cNvSpPr>
                          <a:spLocks/>
                        </wps:cNvSpPr>
                        <wps:spPr bwMode="auto">
                          <a:xfrm>
                            <a:off x="1325097" y="493327"/>
                            <a:ext cx="55562" cy="91205"/>
                          </a:xfrm>
                          <a:custGeom>
                            <a:avLst/>
                            <a:gdLst>
                              <a:gd name="T0" fmla="*/ 123 w 123"/>
                              <a:gd name="T1" fmla="*/ 188 h 198"/>
                              <a:gd name="T2" fmla="*/ 106 w 123"/>
                              <a:gd name="T3" fmla="*/ 196 h 198"/>
                              <a:gd name="T4" fmla="*/ 85 w 123"/>
                              <a:gd name="T5" fmla="*/ 198 h 198"/>
                              <a:gd name="T6" fmla="*/ 41 w 123"/>
                              <a:gd name="T7" fmla="*/ 184 h 198"/>
                              <a:gd name="T8" fmla="*/ 25 w 123"/>
                              <a:gd name="T9" fmla="*/ 141 h 198"/>
                              <a:gd name="T10" fmla="*/ 25 w 123"/>
                              <a:gd name="T11" fmla="*/ 75 h 198"/>
                              <a:gd name="T12" fmla="*/ 0 w 123"/>
                              <a:gd name="T13" fmla="*/ 75 h 198"/>
                              <a:gd name="T14" fmla="*/ 0 w 123"/>
                              <a:gd name="T15" fmla="*/ 39 h 198"/>
                              <a:gd name="T16" fmla="*/ 25 w 123"/>
                              <a:gd name="T17" fmla="*/ 39 h 198"/>
                              <a:gd name="T18" fmla="*/ 25 w 123"/>
                              <a:gd name="T19" fmla="*/ 0 h 198"/>
                              <a:gd name="T20" fmla="*/ 72 w 123"/>
                              <a:gd name="T21" fmla="*/ 0 h 198"/>
                              <a:gd name="T22" fmla="*/ 72 w 123"/>
                              <a:gd name="T23" fmla="*/ 39 h 198"/>
                              <a:gd name="T24" fmla="*/ 112 w 123"/>
                              <a:gd name="T25" fmla="*/ 39 h 198"/>
                              <a:gd name="T26" fmla="*/ 112 w 123"/>
                              <a:gd name="T27" fmla="*/ 75 h 198"/>
                              <a:gd name="T28" fmla="*/ 72 w 123"/>
                              <a:gd name="T29" fmla="*/ 75 h 198"/>
                              <a:gd name="T30" fmla="*/ 72 w 123"/>
                              <a:gd name="T31" fmla="*/ 140 h 198"/>
                              <a:gd name="T32" fmla="*/ 77 w 123"/>
                              <a:gd name="T33" fmla="*/ 156 h 198"/>
                              <a:gd name="T34" fmla="*/ 92 w 123"/>
                              <a:gd name="T35" fmla="*/ 161 h 198"/>
                              <a:gd name="T36" fmla="*/ 111 w 123"/>
                              <a:gd name="T37" fmla="*/ 155 h 198"/>
                              <a:gd name="T38" fmla="*/ 123 w 123"/>
                              <a:gd name="T39" fmla="*/ 18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3" h="198">
                                <a:moveTo>
                                  <a:pt x="123" y="188"/>
                                </a:moveTo>
                                <a:cubicBezTo>
                                  <a:pt x="119" y="192"/>
                                  <a:pt x="113" y="194"/>
                                  <a:pt x="106" y="196"/>
                                </a:cubicBezTo>
                                <a:cubicBezTo>
                                  <a:pt x="100" y="198"/>
                                  <a:pt x="93" y="198"/>
                                  <a:pt x="85" y="198"/>
                                </a:cubicBezTo>
                                <a:cubicBezTo>
                                  <a:pt x="66" y="198"/>
                                  <a:pt x="51" y="194"/>
                                  <a:pt x="41" y="184"/>
                                </a:cubicBezTo>
                                <a:cubicBezTo>
                                  <a:pt x="30" y="174"/>
                                  <a:pt x="25" y="160"/>
                                  <a:pt x="25" y="141"/>
                                </a:cubicBezTo>
                                <a:cubicBezTo>
                                  <a:pt x="25" y="75"/>
                                  <a:pt x="25" y="75"/>
                                  <a:pt x="25" y="75"/>
                                </a:cubicBezTo>
                                <a:cubicBezTo>
                                  <a:pt x="0" y="75"/>
                                  <a:pt x="0" y="75"/>
                                  <a:pt x="0" y="75"/>
                                </a:cubicBezTo>
                                <a:cubicBezTo>
                                  <a:pt x="0" y="39"/>
                                  <a:pt x="0" y="39"/>
                                  <a:pt x="0" y="39"/>
                                </a:cubicBezTo>
                                <a:cubicBezTo>
                                  <a:pt x="25" y="39"/>
                                  <a:pt x="25" y="39"/>
                                  <a:pt x="25" y="39"/>
                                </a:cubicBezTo>
                                <a:cubicBezTo>
                                  <a:pt x="25" y="0"/>
                                  <a:pt x="25" y="0"/>
                                  <a:pt x="25" y="0"/>
                                </a:cubicBezTo>
                                <a:cubicBezTo>
                                  <a:pt x="72" y="0"/>
                                  <a:pt x="72" y="0"/>
                                  <a:pt x="72" y="0"/>
                                </a:cubicBezTo>
                                <a:cubicBezTo>
                                  <a:pt x="72" y="39"/>
                                  <a:pt x="72" y="39"/>
                                  <a:pt x="72" y="39"/>
                                </a:cubicBezTo>
                                <a:cubicBezTo>
                                  <a:pt x="112" y="39"/>
                                  <a:pt x="112" y="39"/>
                                  <a:pt x="112" y="39"/>
                                </a:cubicBezTo>
                                <a:cubicBezTo>
                                  <a:pt x="112" y="75"/>
                                  <a:pt x="112" y="75"/>
                                  <a:pt x="112" y="75"/>
                                </a:cubicBezTo>
                                <a:cubicBezTo>
                                  <a:pt x="72" y="75"/>
                                  <a:pt x="72" y="75"/>
                                  <a:pt x="72" y="75"/>
                                </a:cubicBezTo>
                                <a:cubicBezTo>
                                  <a:pt x="72" y="140"/>
                                  <a:pt x="72" y="140"/>
                                  <a:pt x="72" y="140"/>
                                </a:cubicBezTo>
                                <a:cubicBezTo>
                                  <a:pt x="72" y="147"/>
                                  <a:pt x="74" y="152"/>
                                  <a:pt x="77" y="156"/>
                                </a:cubicBezTo>
                                <a:cubicBezTo>
                                  <a:pt x="81" y="159"/>
                                  <a:pt x="86" y="161"/>
                                  <a:pt x="92" y="161"/>
                                </a:cubicBezTo>
                                <a:cubicBezTo>
                                  <a:pt x="99" y="161"/>
                                  <a:pt x="106" y="159"/>
                                  <a:pt x="111" y="155"/>
                                </a:cubicBezTo>
                                <a:lnTo>
                                  <a:pt x="123"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7" name="Freeform 66"/>
                        <wps:cNvSpPr>
                          <a:spLocks noEditPoints="1"/>
                        </wps:cNvSpPr>
                        <wps:spPr bwMode="auto">
                          <a:xfrm>
                            <a:off x="1394287" y="509052"/>
                            <a:ext cx="77577" cy="75480"/>
                          </a:xfrm>
                          <a:custGeom>
                            <a:avLst/>
                            <a:gdLst>
                              <a:gd name="T0" fmla="*/ 168 w 169"/>
                              <a:gd name="T1" fmla="*/ 96 h 165"/>
                              <a:gd name="T2" fmla="*/ 47 w 169"/>
                              <a:gd name="T3" fmla="*/ 96 h 165"/>
                              <a:gd name="T4" fmla="*/ 62 w 169"/>
                              <a:gd name="T5" fmla="*/ 119 h 165"/>
                              <a:gd name="T6" fmla="*/ 93 w 169"/>
                              <a:gd name="T7" fmla="*/ 128 h 165"/>
                              <a:gd name="T8" fmla="*/ 115 w 169"/>
                              <a:gd name="T9" fmla="*/ 124 h 165"/>
                              <a:gd name="T10" fmla="*/ 133 w 169"/>
                              <a:gd name="T11" fmla="*/ 112 h 165"/>
                              <a:gd name="T12" fmla="*/ 158 w 169"/>
                              <a:gd name="T13" fmla="*/ 139 h 165"/>
                              <a:gd name="T14" fmla="*/ 91 w 169"/>
                              <a:gd name="T15" fmla="*/ 165 h 165"/>
                              <a:gd name="T16" fmla="*/ 43 w 169"/>
                              <a:gd name="T17" fmla="*/ 155 h 165"/>
                              <a:gd name="T18" fmla="*/ 11 w 169"/>
                              <a:gd name="T19" fmla="*/ 125 h 165"/>
                              <a:gd name="T20" fmla="*/ 0 w 169"/>
                              <a:gd name="T21" fmla="*/ 83 h 165"/>
                              <a:gd name="T22" fmla="*/ 11 w 169"/>
                              <a:gd name="T23" fmla="*/ 40 h 165"/>
                              <a:gd name="T24" fmla="*/ 42 w 169"/>
                              <a:gd name="T25" fmla="*/ 10 h 165"/>
                              <a:gd name="T26" fmla="*/ 85 w 169"/>
                              <a:gd name="T27" fmla="*/ 0 h 165"/>
                              <a:gd name="T28" fmla="*/ 128 w 169"/>
                              <a:gd name="T29" fmla="*/ 10 h 165"/>
                              <a:gd name="T30" fmla="*/ 158 w 169"/>
                              <a:gd name="T31" fmla="*/ 39 h 165"/>
                              <a:gd name="T32" fmla="*/ 169 w 169"/>
                              <a:gd name="T33" fmla="*/ 83 h 165"/>
                              <a:gd name="T34" fmla="*/ 168 w 169"/>
                              <a:gd name="T35" fmla="*/ 96 h 165"/>
                              <a:gd name="T36" fmla="*/ 59 w 169"/>
                              <a:gd name="T37" fmla="*/ 44 h 165"/>
                              <a:gd name="T38" fmla="*/ 46 w 169"/>
                              <a:gd name="T39" fmla="*/ 69 h 165"/>
                              <a:gd name="T40" fmla="*/ 125 w 169"/>
                              <a:gd name="T41" fmla="*/ 69 h 165"/>
                              <a:gd name="T42" fmla="*/ 112 w 169"/>
                              <a:gd name="T43" fmla="*/ 44 h 165"/>
                              <a:gd name="T44" fmla="*/ 86 w 169"/>
                              <a:gd name="T45" fmla="*/ 35 h 165"/>
                              <a:gd name="T46" fmla="*/ 59 w 169"/>
                              <a:gd name="T47" fmla="*/ 44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9" h="165">
                                <a:moveTo>
                                  <a:pt x="168" y="96"/>
                                </a:moveTo>
                                <a:cubicBezTo>
                                  <a:pt x="47" y="96"/>
                                  <a:pt x="47" y="96"/>
                                  <a:pt x="47" y="96"/>
                                </a:cubicBezTo>
                                <a:cubicBezTo>
                                  <a:pt x="49" y="106"/>
                                  <a:pt x="54" y="114"/>
                                  <a:pt x="62" y="119"/>
                                </a:cubicBezTo>
                                <a:cubicBezTo>
                                  <a:pt x="70" y="125"/>
                                  <a:pt x="80" y="128"/>
                                  <a:pt x="93" y="128"/>
                                </a:cubicBezTo>
                                <a:cubicBezTo>
                                  <a:pt x="101" y="128"/>
                                  <a:pt x="108" y="127"/>
                                  <a:pt x="115" y="124"/>
                                </a:cubicBezTo>
                                <a:cubicBezTo>
                                  <a:pt x="121" y="122"/>
                                  <a:pt x="127" y="118"/>
                                  <a:pt x="133" y="112"/>
                                </a:cubicBezTo>
                                <a:cubicBezTo>
                                  <a:pt x="158" y="139"/>
                                  <a:pt x="158" y="139"/>
                                  <a:pt x="158" y="139"/>
                                </a:cubicBezTo>
                                <a:cubicBezTo>
                                  <a:pt x="143" y="157"/>
                                  <a:pt x="121" y="165"/>
                                  <a:pt x="91" y="165"/>
                                </a:cubicBezTo>
                                <a:cubicBezTo>
                                  <a:pt x="73" y="165"/>
                                  <a:pt x="57" y="162"/>
                                  <a:pt x="43" y="155"/>
                                </a:cubicBezTo>
                                <a:cubicBezTo>
                                  <a:pt x="29" y="148"/>
                                  <a:pt x="19" y="138"/>
                                  <a:pt x="11" y="125"/>
                                </a:cubicBezTo>
                                <a:cubicBezTo>
                                  <a:pt x="3" y="113"/>
                                  <a:pt x="0" y="99"/>
                                  <a:pt x="0" y="83"/>
                                </a:cubicBezTo>
                                <a:cubicBezTo>
                                  <a:pt x="0" y="67"/>
                                  <a:pt x="3" y="53"/>
                                  <a:pt x="11" y="40"/>
                                </a:cubicBezTo>
                                <a:cubicBezTo>
                                  <a:pt x="18" y="27"/>
                                  <a:pt x="29" y="17"/>
                                  <a:pt x="42" y="10"/>
                                </a:cubicBezTo>
                                <a:cubicBezTo>
                                  <a:pt x="55" y="3"/>
                                  <a:pt x="69" y="0"/>
                                  <a:pt x="85" y="0"/>
                                </a:cubicBezTo>
                                <a:cubicBezTo>
                                  <a:pt x="101" y="0"/>
                                  <a:pt x="115" y="3"/>
                                  <a:pt x="128" y="10"/>
                                </a:cubicBezTo>
                                <a:cubicBezTo>
                                  <a:pt x="141" y="17"/>
                                  <a:pt x="151" y="26"/>
                                  <a:pt x="158" y="39"/>
                                </a:cubicBezTo>
                                <a:cubicBezTo>
                                  <a:pt x="166" y="52"/>
                                  <a:pt x="169" y="66"/>
                                  <a:pt x="169" y="83"/>
                                </a:cubicBezTo>
                                <a:cubicBezTo>
                                  <a:pt x="169" y="84"/>
                                  <a:pt x="169" y="88"/>
                                  <a:pt x="168" y="96"/>
                                </a:cubicBezTo>
                                <a:close/>
                                <a:moveTo>
                                  <a:pt x="59" y="44"/>
                                </a:moveTo>
                                <a:cubicBezTo>
                                  <a:pt x="52" y="50"/>
                                  <a:pt x="48" y="58"/>
                                  <a:pt x="46" y="69"/>
                                </a:cubicBezTo>
                                <a:cubicBezTo>
                                  <a:pt x="125" y="69"/>
                                  <a:pt x="125" y="69"/>
                                  <a:pt x="125" y="69"/>
                                </a:cubicBezTo>
                                <a:cubicBezTo>
                                  <a:pt x="124" y="58"/>
                                  <a:pt x="119" y="50"/>
                                  <a:pt x="112" y="44"/>
                                </a:cubicBezTo>
                                <a:cubicBezTo>
                                  <a:pt x="105" y="38"/>
                                  <a:pt x="96" y="35"/>
                                  <a:pt x="86" y="35"/>
                                </a:cubicBezTo>
                                <a:cubicBezTo>
                                  <a:pt x="75" y="35"/>
                                  <a:pt x="66" y="38"/>
                                  <a:pt x="59" y="44"/>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group id="Groupe 95" style="position:absolute;margin-left:0;margin-top:28.35pt;width:482.75pt;height:37.7pt;z-index:251658240;mso-position-horizontal:center;mso-position-vertical-relative:page;mso-width-relative:margin;mso-height-relative:margin" coordsize="61316,4800" o:spid="_x0000_s1026" w14:anchorId="1BB8D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">
              <v:group id="Groupe 2268" style="position:absolute;left:48167;width:13149;height:4634" coordsize="24526,8645" coordorigin="4816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o:lock v:ext="edit" aspectratio="t"/>
                <v:shape id="Freeform 5" style="position:absolute;left:66287;width:6407;height:4312;visibility:visible;mso-wrap-style:square;v-text-anchor:top" coordsize="1877,1262" o:spid="_x0000_s1028" fillcolor="black [3213]" stroked="f" path="m1862,460v-41,-63,-41,-63,-41,-63c1839,331,1829,266,1791,205v-35,-57,-90,-92,-160,-102c1575,27,1575,27,1575,27,1559,5,1528,,1506,16v-22,16,-27,47,-11,69c1511,106,1511,106,1511,106v-56,11,-112,32,-163,60c929,59,268,145,70,291,26,324,3,360,2,400,,446,22,489,67,528,204,645,575,718,923,733v-73,184,-103,355,-76,446c861,1229,891,1249,913,1256v12,4,26,6,40,6c1113,1262,1409,1022,1629,626v,-1,1,-2,1,-3c1687,589,1736,546,1770,500v9,13,9,13,9,13c1788,528,1804,536,1820,536v10,,19,-3,27,-8c1870,513,1877,482,1862,4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">
                  <v:path arrowok="t" o:connecttype="custom" o:connectlocs="635584,157192;621589,135664;611348,70053;556733,35197;537618,9226;514065,5468;510310,29046;515772,36223;460133,56726;23894,99441;683,136689;22870,180429;315061,250482;289119,402890;311648,429203;325301,431253;556051,213918;556392,212893;604180,170861;607252,175303;621247,183163;630464,180429;635584,157192" o:connectangles="0,0,0,0,0,0,0,0,0,0,0,0,0,0,0,0,0,0,0,0,0,0,0"/>
                </v:shape>
                <v:shape id="Freeform 6" style="position:absolute;left:69467;top:2372;width:1817;height:1595;visibility:visible;mso-wrap-style:square;v-text-anchor:top" coordsize="532,467" o:spid="_x0000_s1029" stroked="f" path="m19,463v4,4,69,-3,177,-87c285,308,396,209,532,v,,-93,24,-199,33c195,44,104,41,104,41,6,275,,441,19,4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">
                  <v:path arrowok="t" o:connecttype="custom" o:connectlocs="6488,158167;66928,128446;181662,0;113709,11273;35513,14006;6488,158167" o:connectangles="0,0,0,0,0,0"/>
                </v:shape>
                <v:shape id="Freeform 7" style="position:absolute;left:66647;top:761;width:3829;height:1390;visibility:visible;mso-wrap-style:square;v-text-anchor:top" coordsize="1121,406" o:spid="_x0000_s1030" stroked="f" path="m806,c482,,155,68,35,147,9,165,1,178,1,181v-1,15,15,32,28,43c145,323,517,395,862,406,916,294,984,181,1065,82v16,-19,35,-38,56,-57c1022,8,914,,8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">
                  <v:path arrowok="t" o:connecttype="custom" o:connectlocs="275290,0;11954,50309;342,61945;9905,76661;294417,138948;363752,28063;382879,8556;275290,0" o:connectangles="0,0,0,0,0,0,0,0"/>
                </v:shape>
                <v:shape id="Freeform 8" style="position:absolute;left:70466;top:946;width:1106;height:1127;visibility:visible;mso-wrap-style:square;v-text-anchor:top" coordsize="324,330" o:spid="_x0000_s1031" fillcolor="#ffd400 [3204]" stroked="f" path="m132,c73,51,73,51,73,51,56,66,41,81,28,97,19,108,9,120,,133v40,31,110,97,143,197c143,330,199,320,235,308v45,-15,84,-34,84,-34c324,237,314,174,265,100,231,50,167,15,1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">
                  <v:path arrowok="t" o:connecttype="custom" o:connectlocs="45077,0;24929,17418;9562,33128;0,45422;48834,112702;80251,105189;108937,93577;90496,34152;45077,0" o:connectangles="0,0,0,0,0,0,0,0,0"/>
                </v:shape>
                <v:shape id="Freeform 9" style="position:absolute;left:48270;top:7369;width:1359;height:1261;visibility:visible;mso-wrap-style:square;v-text-anchor:top" coordsize="264,245" o:spid="_x0000_s1032" fillcolor="black [3213]" stroked="f" path="m193,188r-122,l47,245,,245,110,r44,l264,245r-47,l193,188xm178,152l132,46,86,152r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">
                  <v:path arrowok="t" o:connecttype="custom" o:connectlocs="99322,96749;36538,96749;24187,126083;0,126083;56608,0;79252,0;135860,126083;111673,126083;99322,96749;91603,78223;67930,23673;44257,78223;91603,78223" o:connectangles="0,0,0,0,0,0,0,0,0,0,0,0,0"/>
                  <o:lock v:ext="edit" verticies="t"/>
                </v:shape>
                <v:shape id="Freeform 10" style="position:absolute;left:50406;top:7348;width:1003;height:1297;visibility:visible;mso-wrap-style:square;v-text-anchor:top" coordsize="294,379" o:spid="_x0000_s1033" fillcolor="black [3213]" stroked="f" path="m63,367c36,359,15,349,,335,24,282,24,282,24,282v15,12,33,22,55,29c101,319,123,322,145,322v27,,48,-4,61,-13c220,301,227,289,227,275v,-11,-4,-20,-12,-26c208,242,198,236,187,233v-12,-4,-28,-9,-48,-14c111,213,88,206,71,199,54,193,39,182,26,168,14,154,8,135,8,110,8,90,13,72,24,55,35,38,52,25,74,15,97,5,124,,156,v23,,45,3,66,9c244,15,263,23,279,33,257,86,257,86,257,86,241,77,224,70,207,65,189,60,172,57,156,57v-27,,-47,5,-61,14c82,80,76,92,76,107v,11,3,19,11,26c94,140,104,145,116,149v11,4,27,8,47,13c190,168,213,175,230,182v18,7,33,17,45,31c288,227,294,246,294,270v,20,-5,39,-16,55c266,342,250,355,227,365v-22,10,-50,14,-82,14c117,379,89,375,63,3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">
                  <v:path arrowok="t" o:connecttype="custom" o:connectlocs="21504,125579;0,114629;8192,96494;26965,106417;49493,110181;70314,105733;77482,94099;73386,85202;63829,79727;47445,74937;24234,68093;8875,57486;2731,37639;8192,18820;25258,5133;53247,0;75775,3080;95231,11292;87722,29427;70655,22241;53247,19504;32426,24295;25941,36613;29696,45510;39594,50984;55637,55433;78506,62276;93866,72884;100351,92388;94890,111207;77482,124895;49493,129685;21504,125579" o:connectangles="0,0,0,0,0,0,0,0,0,0,0,0,0,0,0,0,0,0,0,0,0,0,0,0,0,0,0,0,0,0,0,0,0"/>
                </v:shape>
                <v:shape id="Freeform 11" style="position:absolute;left:52253;top:7348;width:1004;height:1297;visibility:visible;mso-wrap-style:square;v-text-anchor:top" coordsize="294,379" o:spid="_x0000_s1034" fillcolor="black [3213]" stroked="f" path="m63,367c37,359,16,349,,335,24,282,24,282,24,282v15,12,34,22,56,29c102,319,124,322,146,322v27,,47,-4,61,-13c220,301,227,289,227,275v,-11,-4,-20,-11,-26c208,242,199,236,187,233v-11,-4,-27,-9,-47,-14c112,213,89,206,72,199,54,193,39,182,27,168,14,154,8,135,8,110,8,90,14,72,25,55,36,38,52,25,75,15,97,5,124,,157,v22,,44,3,66,9c245,15,263,23,279,33,258,86,258,86,258,86,242,77,225,70,207,65,190,60,173,57,156,57v-27,,-47,5,-60,14c83,80,76,92,76,107v,11,4,19,11,26c95,140,105,145,116,149v12,4,27,8,48,13c191,168,213,175,231,182v17,7,32,17,45,31c288,227,294,246,294,270v,20,-5,39,-16,55c267,342,250,355,228,365v-23,10,-50,14,-82,14c117,379,90,375,63,3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">
                  <v:path arrowok="t" o:connecttype="custom" o:connectlocs="21504,125579;0,114629;8192,96494;27306,106417;49834,110181;70655,105733;77482,94099;73727,85202;63829,79727;47786,74937;24576,68093;9216,57486;2731,37639;8533,18820;25600,5133;53589,0;76117,3080;95231,11292;88063,29427;70655,22241;53247,19504;32768,24295;25941,36613;29696,45510;39594,50984;55978,55433;78847,62276;94207,72884;100351,92388;94890,111207;77823,124895;49834,129685;21504,125579" o:connectangles="0,0,0,0,0,0,0,0,0,0,0,0,0,0,0,0,0,0,0,0,0,0,0,0,0,0,0,0,0,0,0,0,0"/>
                </v:shape>
                <v:shape id="Freeform 12" style="position:absolute;left:54199;top:7369;width:1096;height:1276;visibility:visible;mso-wrap-style:square;v-text-anchor:top" coordsize="322,373" o:spid="_x0000_s1035" fillcolor="black [3213]" stroked="f" path="m42,330c14,302,,261,,208,,,,,,,68,,68,,68,v,205,,205,,205c68,277,99,313,162,313v62,,93,-36,93,-108c255,,255,,255,v67,,67,,67,c322,208,322,208,322,208v,53,-14,94,-42,122c252,359,212,373,161,373,110,373,71,359,42,3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">
                  <v:path arrowok="t" o:connecttype="custom" o:connectlocs="14298,112913;0,71169;0,0;23149,0;23149,70143;55148,107096;86807,70143;86807,0;109615,0;109615,71169;95317,112913;54808,127626;14298,112913" o:connectangles="0,0,0,0,0,0,0,0,0,0,0,0,0"/>
                </v:shape>
                <v:shape id="Freeform 13" style="position:absolute;left:56345;top:7369;width:1070;height:1261;visibility:visible;mso-wrap-style:square;v-text-anchor:top" coordsize="314,368" o:spid="_x0000_s1036" fillcolor="black [3213]" stroked="f" path="m241,368c165,260,165,260,165,260v-3,1,-7,1,-14,1c68,261,68,261,68,261v,107,,107,,107c,368,,368,,368,,,,,,,151,,151,,151,v32,,60,5,84,15c258,26,276,41,289,61v13,19,19,43,19,70c308,158,301,182,288,202v-14,20,-33,35,-58,45c314,368,314,368,314,368r-73,xm216,77c201,64,178,58,148,58v-80,,-80,,-80,c68,204,68,204,68,204v80,,80,,80,c178,204,201,198,216,185v15,-13,23,-31,23,-54c239,107,231,89,216,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">
                  <v:path arrowok="t" o:connecttype="custom" o:connectlocs="82156,126083;56248,89080;51475,89423;23181,89423;23181,126083;0,126083;0,0;51475,0;80110,5139;98519,20900;104996,44883;98178,69209;78406,84626;107041,126083;82156,126083;73633,26381;50452,19872;23181,19872;23181,69894;50452,69894;73633,63384;81474,44883;73633,26381" o:connectangles="0,0,0,0,0,0,0,0,0,0,0,0,0,0,0,0,0,0,0,0,0,0,0"/>
                  <o:lock v:ext="edit" verticies="t"/>
                </v:shape>
                <v:shape id="Freeform 14" style="position:absolute;left:58197;top:7369;width:1364;height:1261;visibility:visible;mso-wrap-style:square;v-text-anchor:top" coordsize="265,245" o:spid="_x0000_s1037" fillcolor="black [3213]" stroked="f" path="m193,188r-123,l47,245,,245,110,r45,l265,245r-48,l193,188xm178,152l132,46,86,152r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">
                  <v:path arrowok="t" o:connecttype="custom" o:connectlocs="99322,96749;36024,96749;24187,126083;0,126083;56608,0;79767,0;136375,126083;111673,126083;99322,96749;91603,78223;67930,23673;44258,78223;91603,78223" o:connectangles="0,0,0,0,0,0,0,0,0,0,0,0,0"/>
                  <o:lock v:ext="edit" verticies="t"/>
                </v:shape>
                <v:shape id="Freeform 15" style="position:absolute;left:60436;top:7369;width:1122;height:1261;visibility:visible;mso-wrap-style:square;v-text-anchor:top" coordsize="218,245" o:spid="_x0000_s1038" fillcolor="black [3213]" stroked="f" path="m218,r,245l180,245,45,79r,166l,245,,,38,,173,166,173,r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">
                  <v:path arrowok="t" o:connecttype="custom" o:connectlocs="112188,0;112188,126083;92632,126083;23158,40655;23158,126083;0,126083;0,0;19556,0;89030,85428;89030,0;112188,0" o:connectangles="0,0,0,0,0,0,0,0,0,0,0"/>
                </v:shape>
                <v:shape id="Freeform 16" style="position:absolute;left:62525;top:7348;width:1168;height:1297;visibility:visible;mso-wrap-style:square;v-text-anchor:top" coordsize="343,379" o:spid="_x0000_s1039" fillcolor="black [3213]" stroked="f" path="m96,355c66,339,42,316,25,287,8,258,,226,,190,,154,8,121,26,92,43,64,66,41,96,25,126,9,160,,197,v30,,58,6,83,16c305,27,326,42,343,62v-44,42,-44,42,-44,42c272,75,239,60,200,60v-25,,-47,6,-68,17c112,88,97,103,86,123,74,143,69,165,69,190v,25,5,47,17,67c97,276,112,292,132,303v21,11,43,16,68,16c239,319,272,305,299,276v44,42,44,42,44,42c326,338,305,353,280,364v-26,10,-53,15,-83,15c159,379,126,371,96,3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">
                  <v:path arrowok="t" o:connecttype="custom" o:connectlocs="32696,121473;8515,98205;0,65014;8855,31480;32696,8554;67094,0;95362,5475;116819,21215;101833,35586;68116,20531;44957,26348;29290,42088;23500,65014;29290,87939;44957,103680;68116,109154;101833,94441;116819,108812;95362,124552;67094,129685;32696,121473" o:connectangles="0,0,0,0,0,0,0,0,0,0,0,0,0,0,0,0,0,0,0,0,0"/>
                </v:shape>
                <v:shape id="Freeform 17" style="position:absolute;left:64635;top:7369;width:947;height:1261;visibility:visible;mso-wrap-style:square;v-text-anchor:top" coordsize="184,245" o:spid="_x0000_s1040" fillcolor="black [3213]" stroked="f" path="m184,207r,38l,245,,,179,r,38l46,38r,64l164,102r,37l46,139r,68l184,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">
                  <v:path arrowok="t" o:connecttype="custom" o:connectlocs="94690,106527;94690,126083;0,126083;0,0;92117,0;92117,19556;23672,19556;23672,52492;84398,52492;84398,71533;23672,71533;23672,106527;94690,106527" o:connectangles="0,0,0,0,0,0,0,0,0,0,0,0,0"/>
                </v:shape>
                <v:shape id="Freeform 18" style="position:absolute;left:66452;top:7348;width:1003;height:1297;visibility:visible;mso-wrap-style:square;v-text-anchor:top" coordsize="294,379" o:spid="_x0000_s1041" fillcolor="black [3213]" stroked="f" path="m63,367c37,359,16,348,,335,24,282,24,282,24,282v15,12,34,22,55,29c101,319,123,322,145,322v28,,48,-4,62,-13c220,301,227,289,227,275v,-11,-4,-20,-11,-26c208,242,199,236,187,233v-11,-4,-27,-9,-47,-14c112,213,89,206,72,199,54,193,39,182,27,168,14,154,8,135,8,110,8,90,14,72,25,55,36,38,52,25,75,15,97,5,124,,157,v22,,44,3,66,9c245,15,263,23,279,33,258,86,258,86,258,86,241,77,225,70,207,65,190,60,173,57,156,57v-27,,-47,5,-60,14c83,80,76,92,76,107v,11,4,19,11,26c95,140,104,145,116,149v12,4,27,8,47,13c191,168,213,175,231,182v17,7,32,17,45,31c288,227,294,246,294,270v,20,-5,39,-16,55c267,342,250,355,228,365v-23,9,-50,14,-83,14c117,379,90,375,63,3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">
                  <v:path arrowok="t" o:connecttype="custom" o:connectlocs="21504,125579;0,114629;8192,96494;26965,106417;49493,110181;70655,105733;77482,94099;73727,85202;63829,79727;47786,74937;24576,68093;9216,57486;2731,37639;8533,18820;25600,5133;53589,0;76117,3080;95231,11292;88063,29427;70655,22241;53247,19504;32768,24295;25941,36613;29696,45510;39594,50984;55637,55433;78847,62276;94207,72884;100351,92388;94890,111207;77823,124895;49493,129685;21504,125579" o:connectangles="0,0,0,0,0,0,0,0,0,0,0,0,0,0,0,0,0,0,0,0,0,0,0,0,0,0,0,0,0,0,0,0,0"/>
                </v:shape>
                <v:shape id="Freeform 19" style="position:absolute;left:48167;top:3221;width:3608;height:3283;visibility:visible;mso-wrap-style:square;v-text-anchor:top" coordsize="1057,961" o:spid="_x0000_s1042" fillcolor="black [3213]" stroked="f" path="m781,961v274,,274,,274,c1055,961,1057,585,1054,460,1049,204,833,,574,,481,,481,,481,,215,,,215,,481,,746,215,961,480,961v121,,228,-53,301,-138l781,961xm527,735c387,735,273,621,273,480,273,340,387,226,527,226v141,,255,114,255,254c782,621,668,735,527,7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">
                  <v:path arrowok="t" o:connecttype="custom" o:connectlocs="266552,328329;360067,328329;359726,157161;195904,0;164163,0;0,164335;163822,328329;266552,281181;266552,328329;179863,251115;93174,163994;179863,77214;266894,163994;179863,251115" o:connectangles="0,0,0,0,0,0,0,0,0,0,0,0,0,0"/>
                  <o:lock v:ext="edit" verticies="t"/>
                </v:shape>
                <v:shape id="Freeform 20" style="position:absolute;left:52145;top:2207;width:3608;height:4297;visibility:visible;mso-wrap-style:square;v-text-anchor:top" coordsize="1057,1258" o:spid="_x0000_s1043" fillcolor="black [3213]" stroked="f" path="m276,c2,,2,,2,,2,,,673,3,798v6,256,222,460,480,460c576,1258,576,1258,576,1258v266,,481,-215,481,-480c1057,512,842,297,577,297v-121,,-228,53,-301,138l276,xm530,523v140,,254,114,254,255c784,918,670,1032,530,1032,389,1032,275,918,275,778,275,637,389,523,530,5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">
                  <v:path arrowok="t" o:connecttype="custom" o:connectlocs="94198,0;683,0;1024,272582;164846,429709;196587,429709;360750,265750;196928,101450;94198,148588;94198,0;180887,178647;267576,265750;180887,352512;93856,265750;180887,178647" o:connectangles="0,0,0,0,0,0,0,0,0,0,0,0,0,0"/>
                  <o:lock v:ext="edit" verticies="t"/>
                </v:shape>
                <v:shape id="Freeform 21" style="position:absolute;left:56118;top:3180;width:3407;height:3268;visibility:visible;mso-wrap-style:square;v-text-anchor:top" coordsize="998,957" o:spid="_x0000_s1044" fillcolor="black [3213]" stroked="f" path="m298,545v696,,696,,696,c998,376,956,243,871,145,785,48,660,,495,,347,,228,43,137,131,46,219,,331,,467,,619,49,738,146,825v92,82,217,132,391,132c687,957,687,957,687,957,825,753,825,753,825,753v-245,,-245,,-245,c403,753,298,628,298,545m364,238v36,-32,83,-49,139,-49c559,189,604,205,640,236v35,31,57,74,64,129c291,365,291,365,291,365v11,-52,36,-95,73,-1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">
                  <v:path arrowok="t" o:connecttype="custom" o:connectlocs="101726,186100;339315,186100;297327,49513;168975,0;46767,44732;0,159466;49839,281711;183312,326785;234516,326785;281624,257126;197990,257126;101726,186100;124256,81269;171705,64537;218472,80586;240319,124636;99337,124636;124256,81269" o:connectangles="0,0,0,0,0,0,0,0,0,0,0,0,0,0,0,0,0,0"/>
                  <o:lock v:ext="edit" verticies="t"/>
                </v:shape>
                <v:rect id="Rectangle 2286" style="position:absolute;left:59947;top:3303;width:937;height:3145;visibility:visible;mso-wrap-style:square;v-text-anchor:top" o:spid="_x0000_s1045" fillcolor="black [321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"/>
                <v:oval id="Oval 23" style="position:absolute;left:59926;top:2166;width:978;height:916;visibility:visible;mso-wrap-style:square;v-text-anchor:top" o:spid="_x0000_s1046" fillcolor="black [321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"/>
                <v:rect id="Rectangle 2288" style="position:absolute;left:61614;top:2207;width:937;height:4241;visibility:visible;mso-wrap-style:square;v-text-anchor:top" o:spid="_x0000_s1047" fillcolor="black [321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"/>
                <v:rect id="Rectangle 2289" style="position:absolute;left:63282;top:2207;width:936;height:4241;visibility:visible;mso-wrap-style:square;v-text-anchor:top" o:spid="_x0000_s1048" fillcolor="black [321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"/>
                <v:shape id="Freeform 26" style="position:absolute;left:64615;top:3180;width:3406;height:3268;visibility:visible;mso-wrap-style:square;v-text-anchor:top" coordsize="997,957" o:spid="_x0000_s1049" fillcolor="black [3213]" stroked="f" path="m297,545v696,,696,,696,c997,376,956,243,870,145,785,48,659,,494,,346,,227,43,136,131,45,219,,331,,467,,619,48,738,146,825v91,82,216,132,390,132c686,957,686,957,686,957,825,753,825,753,825,753v-246,,-246,,-246,c402,753,297,628,297,545m363,238v37,-32,83,-49,140,-49c558,189,603,205,639,236v36,31,57,74,64,129c290,365,290,365,290,365v12,-52,36,-95,73,-1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">
                  <v:path arrowok="t" o:connecttype="custom" o:connectlocs="101486,186100;339313,186100;297283,49513;168802,0;46472,44732;0,159466;49889,281711;183154,326785;234410,326785;281907,257126;197847,257126;101486,186100;124039,81269;171878,64537;218350,80586;240219,124636;99094,124636;124039,81269" o:connectangles="0,0,0,0,0,0,0,0,0,0,0,0,0,0,0,0,0,0"/>
                  <o:lock v:ext="edit" verticies="t"/>
                </v:shape>
              </v:group>
              <v:group id="Groupe 2291" style="position:absolute;top:2805;width:10995;height:1995" coordsize="18199,3302" coordorigin=",2805"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">
                <v:shape id="Freeform 31" style="position:absolute;top:2920;width:1079;height:964;visibility:visible;mso-wrap-style:square;v-text-anchor:top" coordsize="103,92" o:spid="_x0000_s1051" fillcolor="black" stroked="f" path="m72,72r-42,l22,92,,92,41,,62,r41,92l81,92,72,72xm66,56l51,21,37,56r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">
                  <v:path arrowok="t" o:connecttype="custom" o:connectlocs="75480,75480;31450,75480;23063,96447;0,96447;42982,0;64997,0;107979,96447;84916,96447;75480,75480;69190,58707;53465,22015;38789,58707;69190,58707" o:connectangles="0,0,0,0,0,0,0,0,0,0,0,0,0"/>
                  <o:lock v:ext="edit" verticies="t"/>
                </v:shape>
                <v:shape id="Freeform 32" style="position:absolute;left:1163;top:3130;width:661;height:765;visibility:visible;mso-wrap-style:square;v-text-anchor:top" coordsize="145,166" o:spid="_x0000_s1052" fillcolor="black" stroked="f" path="m30,161c17,157,7,153,,148,15,115,15,115,15,115v7,4,16,8,26,11c51,129,61,130,71,130v20,,30,-5,30,-14c101,111,98,108,93,106v-6,-2,-14,-4,-25,-5c55,99,44,96,35,94,27,91,19,87,13,80,7,73,3,64,3,52,3,42,6,33,12,25,18,17,27,11,38,6,49,2,63,,78,v11,,23,1,34,4c123,6,133,10,140,14,124,47,124,47,124,47,110,39,95,35,78,35v-10,,-17,2,-22,4c51,42,48,46,48,50v,5,3,9,8,11c62,63,70,64,82,66v13,2,24,5,32,7c123,76,130,80,136,87v6,6,9,16,9,27c145,124,142,133,136,141v-6,8,-14,14,-26,18c99,163,85,166,69,166v-13,,-26,-2,-3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">
                  <v:path arrowok="t" o:connecttype="custom" o:connectlocs="13665,74223;0,68230;6832,53016;18675,58088;32340,59932;46004,53477;42361,48867;30973,46562;15942,43335;5921,36881;1366,23973;5466,11525;17309,2766;35528,0;51015,1844;63769,6454;56481,21668;35528,16135;25507,17979;21864,23051;25507,28122;37350,30427;51926,33654;61947,40108;66046,52555;61947,65003;50104,73301;31429,76528;13665,74223" o:connectangles="0,0,0,0,0,0,0,0,0,0,0,0,0,0,0,0,0,0,0,0,0,0,0,0,0,0,0,0,0"/>
                </v:shape>
                <v:shape id="Freeform 33" style="position:absolute;left:1949;top:3130;width:671;height:765;visibility:visible;mso-wrap-style:square;v-text-anchor:top" coordsize="146,166" o:spid="_x0000_s1053" fillcolor="black" stroked="f" path="m31,161c18,157,8,153,,148,16,115,16,115,16,115v7,4,16,8,26,11c52,129,62,130,72,130v20,,29,-5,29,-14c101,111,99,108,93,106v-5,-2,-13,-4,-24,-5c55,99,45,96,36,94,27,91,20,87,14,80,7,73,4,64,4,52,4,42,7,33,13,25,19,17,28,11,39,6,50,2,63,,79,v11,,22,1,34,4c124,6,133,10,141,14,125,47,125,47,125,47,111,39,96,35,79,35v-10,,-18,2,-23,4c51,42,49,46,49,50v,5,3,9,8,11c62,63,71,64,83,66v13,2,24,5,32,7c123,76,131,80,137,87v6,6,9,16,9,27c146,124,143,133,137,141v-6,8,-15,14,-26,18c99,163,86,166,70,166v-13,,-26,-2,-3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">
                  <v:path arrowok="t" o:connecttype="custom" o:connectlocs="14246,74223;0,68230;7353,53016;19301,58088;33087,59932;46414,53477;42738,48867;31709,46562;16544,43335;6434,36881;1838,23973;5974,11525;17922,2766;36304,0;51929,1844;64796,6454;57443,21668;36304,16135;25735,17979;22518,23051;26194,28122;38142,30427;52848,33654;62958,40108;67094,52555;62958,65003;51010,73301;32168,76528;14246,74223" o:connectangles="0,0,0,0,0,0,0,0,0,0,0,0,0,0,0,0,0,0,0,0,0,0,0,0,0,0,0,0,0"/>
                </v:shape>
                <v:shape id="Freeform 34" style="position:absolute;left:2820;top:3140;width:744;height:755;visibility:visible;mso-wrap-style:square;v-text-anchor:top" coordsize="163,164" o:spid="_x0000_s1054" fillcolor="black" stroked="f" path="m163,v,161,,161,,161c119,161,119,161,119,161v,-19,,-19,,-19c112,149,105,154,96,158v-8,4,-17,6,-27,6c47,164,31,157,18,145,6,133,,115,,91,,,,,,,46,,46,,46,v,84,,84,,84c46,110,57,123,79,123v11,,20,-3,27,-11c113,105,116,94,116,80,116,,116,,116,r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">
                  <v:path arrowok="t" o:connecttype="custom" o:connectlocs="74432,0;74432,74099;54340,74099;54340,65355;43837,72719;31508,75480;8219,66735;0,41882;0,0;21005,0;21005,38660;36074,56610;48404,51547;52970,36820;52970,0;74432,0" o:connectangles="0,0,0,0,0,0,0,0,0,0,0,0,0,0,0,0"/>
                </v:shape>
                <v:shape id="Freeform 35" style="position:absolute;left:3826;top:3130;width:451;height:754;visibility:visible;mso-wrap-style:square;v-text-anchor:top" coordsize="100,163" o:spid="_x0000_s1055" fillcolor="black" stroked="f" path="m67,6c77,2,87,,100,v,43,,43,,43c95,43,91,42,89,42,76,42,65,46,58,54,50,61,47,72,47,87v,76,,76,,76c,163,,163,,163,,2,,2,,2v44,,44,,44,c44,23,44,23,44,23,50,16,58,10,6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">
                  <v:path arrowok="t" o:connecttype="custom" o:connectlocs="30203,2778;45079,0;45079,19912;40120,19449;26146,25006;21187,40287;21187,75480;0,75480;0,926;19835,926;19835,10651;30203,2778" o:connectangles="0,0,0,0,0,0,0,0,0,0,0,0"/>
                </v:shape>
                <v:shape id="Freeform 36" style="position:absolute;left:4434;top:3130;width:702;height:765;visibility:visible;mso-wrap-style:square;v-text-anchor:top" coordsize="153,166" o:spid="_x0000_s1056" fillcolor="black" stroked="f" path="m133,18v13,12,20,29,20,53c153,163,153,163,153,163v-44,,-44,,-44,c109,143,109,143,109,143v-8,15,-25,23,-49,23c48,166,37,163,28,159,19,155,12,149,7,142,3,135,,126,,117,,102,6,90,17,82,28,73,46,69,69,69v37,,37,,37,c106,58,103,51,97,45,91,40,82,37,69,37v-8,,-17,1,-25,4c36,44,29,47,23,52,6,19,6,19,6,19,15,13,26,8,38,5,50,2,63,,76,v25,,44,6,57,18xm93,129v7,-4,11,-10,13,-17c106,96,106,96,106,96v-32,,-32,,-32,c55,96,46,102,46,115v,6,2,10,7,14c57,132,64,134,72,134v8,,15,-2,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">
                  <v:path arrowok="t" o:connecttype="custom" o:connectlocs="61057,8298;70239,32732;70239,75145;50040,75145;50040,65925;27545,76528;12854,73301;3214,65464;0,53938;7804,37803;31676,31810;48662,31810;44531,20746;31676,17057;20199,18901;10559,23973;2754,8759;17445,2305;34890,0;61057,8298;42694,59471;48662,51633;48662,44257;33972,44257;21118,53016;24331,59471;33054,61776;42694,59471" o:connectangles="0,0,0,0,0,0,0,0,0,0,0,0,0,0,0,0,0,0,0,0,0,0,0,0,0,0,0,0"/>
                  <o:lock v:ext="edit" verticies="t"/>
                </v:shape>
                <v:shape id="Freeform 37" style="position:absolute;left:5388;top:3130;width:755;height:754;visibility:visible;mso-wrap-style:square;v-text-anchor:top" coordsize="165,163" o:spid="_x0000_s1057" fillcolor="black" stroked="f" path="m146,18v13,12,19,30,19,53c165,163,165,163,165,163v-47,,-47,,-47,c118,78,118,78,118,78v,-13,-3,-22,-8,-28c104,43,96,40,86,40,74,40,64,44,57,51,50,58,47,69,47,84v,79,,79,,79c,163,,163,,163,,2,,2,,2v45,,45,,45,c45,21,45,21,45,21,51,14,59,9,68,5,77,2,87,,98,v20,,36,6,4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">
                  <v:path arrowok="t" o:connecttype="custom" o:connectlocs="66788,8335;75480,32878;75480,75480;53980,75480;53980,36119;50320,23153;39341,18523;26075,23616;21500,38898;21500,75480;0,75480;0,926;20585,926;20585,9724;31107,2315;44831,0;66788,8335" o:connectangles="0,0,0,0,0,0,0,0,0,0,0,0,0,0,0,0,0"/>
                </v:shape>
                <v:shape id="Freeform 38" style="position:absolute;left:6352;top:3130;width:734;height:765;visibility:visible;mso-wrap-style:square;v-text-anchor:top" coordsize="162,166" o:spid="_x0000_s1058" fillcolor="black" stroked="f" path="m43,155c30,148,19,138,11,125,4,113,,99,,83,,67,4,52,11,40,19,27,30,18,43,10,57,3,73,,90,v17,,31,3,44,10c147,18,156,28,162,41,126,60,126,60,126,60,117,46,105,38,89,38,77,38,67,42,59,50,51,58,47,69,47,83v,13,4,24,12,32c67,123,77,127,89,127v16,,28,-7,37,-22c162,125,162,125,162,125v-6,13,-15,23,-28,30c121,162,107,166,90,166v-17,,-33,-4,-47,-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">
                  <v:path arrowok="t" o:connecttype="custom" o:connectlocs="19478,71457;4983,57627;0,38264;4983,18440;19478,4610;40769,0;60700,4610;73384,18901;57076,27661;40316,17518;26726,23051;21290,38264;26726,53016;40316,58549;57076,48406;73384,57627;60700,71457;40769,76528;19478,71457" o:connectangles="0,0,0,0,0,0,0,0,0,0,0,0,0,0,0,0,0,0,0"/>
                </v:shape>
                <v:shape id="Freeform 39" style="position:absolute;left:7233;top:3130;width:765;height:765;visibility:visible;mso-wrap-style:square;v-text-anchor:top" coordsize="169,166" o:spid="_x0000_s1059" fillcolor="black" stroked="f" path="m168,96c47,96,47,96,47,96v2,10,7,18,15,23c70,125,81,128,93,128v8,,16,-1,22,-4c122,122,128,118,133,113v25,27,25,27,25,27c143,157,121,166,92,166v-19,,-35,-4,-49,-11c29,148,19,138,11,125,4,113,,99,,83,,67,3,53,11,40,18,27,29,18,42,10,55,3,69,,86,v15,,30,3,42,10c141,17,151,27,158,39v8,13,11,28,11,44c169,84,169,88,168,96xm59,44c52,50,48,58,46,69v79,,79,,79,c124,58,119,50,112,44,105,38,96,35,86,35v-11,,-20,3,-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">
                  <v:path arrowok="t" o:connecttype="custom" o:connectlocs="76076,44257;21283,44257;28076,54860;42114,59010;52076,57165;60227,52094;71548,64542;41661,76528;19472,71457;4981,57627;0,38264;4981,18440;19019,4610;38944,0;57963,4610;71548,17979;76529,38264;76076,44257;26717,20285;20830,31810;56604,31810;50717,20285;38944,16135;26717,20285" o:connectangles="0,0,0,0,0,0,0,0,0,0,0,0,0,0,0,0,0,0,0,0,0,0,0,0"/>
                  <o:lock v:ext="edit" verticies="t"/>
                </v:shape>
                <v:shape id="Freeform 40" style="position:absolute;left:8617;top:2909;width:912;height:986;visibility:visible;mso-wrap-style:square;v-text-anchor:top" coordsize="200,216" o:spid="_x0000_s1060" fillcolor="black" stroked="f" path="m175,216c150,192,150,192,150,192v-20,16,-44,24,-70,24c65,216,51,213,39,208,27,204,17,197,10,188,3,179,,169,,158,,145,4,134,11,124,18,114,30,105,46,96,38,88,33,81,30,74,26,66,24,59,24,52v,-11,3,-20,9,-27c38,17,46,11,55,7,65,2,77,,90,v18,,32,4,43,13c144,22,150,33,150,48v,11,-3,21,-10,29c134,85,123,93,109,101v38,36,38,36,38,36c152,127,155,116,158,104v37,12,37,12,37,12c191,134,185,150,176,163v24,23,24,23,24,23l175,216xm122,167c72,120,72,120,72,120v-10,5,-16,10,-20,16c48,141,46,147,46,153v,8,3,14,10,19c63,177,72,179,83,179v15,,28,-4,39,-12xm73,37v-4,4,-6,8,-6,14c67,55,68,59,70,63v2,3,7,8,13,15c93,72,100,67,104,63v4,-4,6,-9,6,-14c110,44,108,40,105,37,101,33,96,32,90,32v-7,,-13,2,-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">
                  <v:path arrowok="t" o:connecttype="custom" o:connectlocs="79805,98544;68405,87595;36482,98544;17785,94894;4560,85770;0,72083;5016,56572;20977,43797;13681,33760;10945,23724;15049,11406;25082,3194;41043,0;60652,5931;68405,21899;63844,35129;49707,46078;67036,62502;72053,47447;88926,52922;80261,74364;91206,84857;79805,98544;55636,76189;32834,54747;23714,62046;20977,69802;25538,78470;37850,81664;55636,76189;33290,16880;30554,23267;31922,28742;37850,35585;47427,28742;50163,22355;47883,16880;41043,14599;33290,16880" o:connectangles="0,0,0,0,0,0,0,0,0,0,0,0,0,0,0,0,0,0,0,0,0,0,0,0,0,0,0,0,0,0,0,0,0,0,0,0,0,0,0"/>
                  <o:lock v:ext="edit" verticies="t"/>
                </v:shape>
                <v:shape id="Freeform 41" style="position:absolute;left:10200;top:2920;width:828;height:964;visibility:visible;mso-wrap-style:square;v-text-anchor:top" coordsize="182,209" o:spid="_x0000_s1061" fillcolor="black" stroked="f" path="m139,9v14,6,24,15,32,26c178,47,182,60,182,76v,15,-4,29,-11,40c163,127,153,136,139,142v-13,6,-30,9,-48,9c49,151,49,151,49,151v,58,,58,,58c,209,,209,,209,,,,,,,91,,91,,91,v18,,35,3,48,9xm121,103v8,-7,12,-16,12,-27c133,64,129,55,121,49,114,42,103,39,88,39v-39,,-39,,-39,c49,112,49,112,49,112v39,,39,,39,c103,112,114,109,121,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">
                  <v:path arrowok="t" o:connecttype="custom" o:connectlocs="63252,4153;77813,16151;82819,35072;77813,53530;63252,65529;41410,69682;22297,69682;22297,96447;0,96447;0,0;41410,0;63252,4153;55061,47531;60522,35072;55061,22612;40044,17997;22297,17997;22297,51685;40044,51685;55061,47531" o:connectangles="0,0,0,0,0,0,0,0,0,0,0,0,0,0,0,0,0,0,0,0"/>
                  <o:lock v:ext="edit" verticies="t"/>
                </v:shape>
                <v:shape id="Freeform 42" style="position:absolute;left:11259;top:3130;width:450;height:754;visibility:visible;mso-wrap-style:square;v-text-anchor:top" coordsize="100,163" o:spid="_x0000_s1062" fillcolor="black" stroked="f" path="m67,6c77,2,87,,100,v,43,,43,,43c95,43,91,42,89,42,76,42,66,46,58,54,50,61,47,72,47,87v,76,,76,,76c,163,,163,,163,,2,,2,,2v45,,45,,45,c45,23,45,23,45,23,50,16,58,10,6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">
                  <v:path arrowok="t" o:connecttype="custom" o:connectlocs="30203,2778;45079,0;45079,19912;40120,19449;26146,25006;21187,40287;21187,75480;0,75480;0,926;20286,926;20286,10651;30203,2778" o:connectangles="0,0,0,0,0,0,0,0,0,0,0,0"/>
                </v:shape>
                <v:shape id="Freeform 43" style="position:absolute;left:11856;top:3130;width:807;height:765;visibility:visible;mso-wrap-style:square;v-text-anchor:top" coordsize="177,166" o:spid="_x0000_s1063" fillcolor="black" stroked="f" path="m43,155c29,148,19,138,11,125,4,113,,99,,83,,67,4,52,11,40,19,27,29,18,43,10,56,3,71,,88,v17,,32,3,46,10c147,18,158,27,165,40v8,12,12,27,12,43c177,99,173,113,165,125v-7,13,-18,23,-31,30c120,162,105,166,88,166v-17,,-32,-4,-45,-11xm118,115v8,-8,11,-19,11,-32c129,69,126,58,118,50,110,42,100,38,88,38,76,38,67,42,59,50,51,58,47,69,47,83v,13,4,24,12,32c67,123,76,127,88,127v12,,22,-4,30,-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">
                  <v:path arrowok="t" o:connecttype="custom" o:connectlocs="19610,71457;5017,57627;0,38264;5017,18440;19610,4610;40133,0;61112,4610;75249,18440;80722,38264;75249,57627;61112,71457;40133,76528;19610,71457;53815,53016;58831,38264;53815,23051;40133,17518;26907,23051;21435,38264;26907,53016;40133,58549;53815,53016" o:connectangles="0,0,0,0,0,0,0,0,0,0,0,0,0,0,0,0,0,0,0,0,0,0"/>
                  <o:lock v:ext="edit" verticies="t"/>
                </v:shape>
                <v:shape id="Freeform 44" style="position:absolute;left:12789;top:2983;width:556;height:912;visibility:visible;mso-wrap-style:square;v-text-anchor:top" coordsize="122,199" o:spid="_x0000_s1064" fillcolor="black" stroked="f" path="m122,188v-4,4,-10,6,-16,8c99,198,92,199,85,199v-20,,-34,-5,-45,-15c30,174,24,160,24,141v,-66,,-66,,-66c,75,,75,,75,,39,,39,,39v24,,24,,24,c24,,24,,24,,71,,71,,71,v,39,,39,,39c111,39,111,39,111,39v,36,,36,,36c71,75,71,75,71,75v,65,,65,,65c71,147,73,152,76,156v4,4,9,5,15,5c98,161,105,159,110,155r12,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">
                  <v:path arrowok="t" o:connecttype="custom" o:connectlocs="55562,86164;48275,89830;38711,91205;18217,84330;10930,64623;10930,34374;0,34374;0,17874;10930,17874;10930,0;32335,0;32335,17874;50552,17874;50552,34374;32335,34374;32335,64164;34612,71497;41444,73789;50097,71039;55562,86164" o:connectangles="0,0,0,0,0,0,0,0,0,0,0,0,0,0,0,0,0,0,0,0"/>
                </v:shape>
                <v:shape id="Freeform 45" style="position:absolute;left:13481;top:3130;width:776;height:765;visibility:visible;mso-wrap-style:square;v-text-anchor:top" coordsize="170,166" o:spid="_x0000_s1065" fillcolor="black" stroked="f" path="m169,96c47,96,47,96,47,96v3,10,8,18,16,23c71,125,81,128,94,128v8,,15,-1,22,-4c122,122,128,118,134,113v25,27,25,27,25,27c144,157,121,166,92,166v-18,,-34,-4,-48,-11c30,148,19,138,12,125,4,113,,99,,83,,67,4,53,12,40,19,27,29,18,43,10,56,3,70,,86,v16,,30,3,43,10c142,17,152,27,159,39v7,13,11,28,11,44c170,84,170,88,169,96xm60,44c53,50,48,58,47,69v79,,79,,79,c125,58,120,50,113,44,106,38,97,35,87,35v-11,,-20,3,-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">
                  <v:path arrowok="t" o:connecttype="custom" o:connectlocs="77121,44257;21448,44257;28749,54860;42896,59010;52935,57165;61149,52094;72557,64542;41983,76528;20079,71457;5476,57627;0,38264;5476,18440;19622,4610;39245,0;58867,4610;72557,17979;77577,38264;77121,44257;27380,20285;21448,31810;57498,31810;51566,20285;39701,16135;27380,20285" o:connectangles="0,0,0,0,0,0,0,0,0,0,0,0,0,0,0,0,0,0,0,0,0,0,0,0"/>
                  <o:lock v:ext="edit" verticies="t"/>
                </v:shape>
                <v:shape id="Freeform 46" style="position:absolute;left:14414;top:3130;width:734;height:765;visibility:visible;mso-wrap-style:square;v-text-anchor:top" coordsize="162,166" o:spid="_x0000_s1066" fillcolor="black" stroked="f" path="m44,155c30,148,19,138,12,125,4,113,,99,,83,,67,4,52,12,40,19,27,30,18,44,10,57,3,73,,90,v17,,32,3,44,10c147,18,156,28,162,41,126,60,126,60,126,60,117,46,105,38,90,38,77,38,67,42,59,50,51,58,47,69,47,83v,13,4,24,12,32c67,123,77,127,90,127v16,,28,-7,36,-22c162,125,162,125,162,125v-6,13,-15,23,-28,30c122,162,107,166,90,166v-17,,-33,-4,-4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">
                  <v:path arrowok="t" o:connecttype="custom" o:connectlocs="19931,71457;5436,57627;0,38264;5436,18440;19931,4610;40769,0;60700,4610;73384,18901;57076,27661;40769,17518;26726,23051;21290,38264;26726,53016;40769,58549;57076,48406;73384,57627;60700,71457;40769,76528;19931,71457" o:connectangles="0,0,0,0,0,0,0,0,0,0,0,0,0,0,0,0,0,0,0"/>
                </v:shape>
                <v:shape id="Freeform 47" style="position:absolute;left:15253;top:2983;width:566;height:912;visibility:visible;mso-wrap-style:square;v-text-anchor:top" coordsize="123,199" o:spid="_x0000_s1067" fillcolor="black" stroked="f" path="m123,188v-5,4,-11,6,-17,8c99,198,92,199,85,199v-19,,-34,-5,-45,-15c30,174,25,160,25,141v,-66,,-66,,-66c,75,,75,,75,,39,,39,,39v25,,25,,25,c25,,25,,25,,71,,71,,71,v,39,,39,,39c111,39,111,39,111,39v,36,,36,,36c71,75,71,75,71,75v,65,,65,,65c71,147,73,152,76,156v4,4,9,5,15,5c99,161,105,159,110,155r1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">
                  <v:path arrowok="t" o:connecttype="custom" o:connectlocs="56610,86164;48786,89830;39121,91205;18410,84330;11506,64623;11506,34374;0,34374;0,17874;11506,17874;11506,0;32677,0;32677,17874;51087,17874;51087,34374;32677,34374;32677,64164;34979,71497;41882,73789;50627,71039;56610,86164" o:connectangles="0,0,0,0,0,0,0,0,0,0,0,0,0,0,0,0,0,0,0,0"/>
                </v:shape>
                <v:shape id="Freeform 48" style="position:absolute;left:15976;top:2805;width:262;height:1079;visibility:visible;mso-wrap-style:square;v-text-anchor:top" coordsize="58,235" o:spid="_x0000_s1068" fillcolor="black" stroked="f" path="m8,44c3,39,,33,,26,,18,3,12,8,7,14,2,21,,29,v9,,16,2,21,7c56,12,58,18,58,25v,8,-2,14,-8,19c45,49,38,52,29,52,21,52,14,49,8,44xm6,74v47,,47,,47,c53,235,53,235,53,235v-47,,-47,,-47,l6,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">
                  <v:path arrowok="t" o:connecttype="custom" o:connectlocs="3615,20217;0,11947;3615,3216;13105,0;22594,3216;26209,11487;22594,20217;13105,23893;3615,20217;2711,34002;23950,34002;23950,107978;2711,107978;2711,34002" o:connectangles="0,0,0,0,0,0,0,0,0,0,0,0,0,0"/>
                  <o:lock v:ext="edit" verticies="t"/>
                </v:shape>
                <v:shape id="Freeform 49" style="position:absolute;left:16427;top:3130;width:807;height:765;visibility:visible;mso-wrap-style:square;v-text-anchor:top" coordsize="177,166" o:spid="_x0000_s1069" fillcolor="black" stroked="f" path="m43,155c29,148,19,138,11,125,4,113,,99,,83,,67,4,52,11,40,19,27,29,18,43,10,56,3,72,,89,v17,,32,3,45,10c147,18,158,27,165,40v8,12,12,27,12,43c177,99,173,113,165,125v-7,13,-18,23,-31,30c121,162,106,166,89,166v-17,,-33,-4,-46,-11xm118,115v8,-8,12,-19,12,-32c130,69,126,58,118,50,110,42,101,38,89,38,77,38,67,42,59,50,51,58,47,69,47,83v,13,4,24,12,32c67,123,77,127,89,127v12,,21,-4,29,-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">
                  <v:path arrowok="t" o:connecttype="custom" o:connectlocs="19610,71457;5017,57627;0,38264;5017,18440;19610,4610;40589,0;61112,4610;75249,18440;80722,38264;75249,57627;61112,71457;40589,76528;19610,71457;53815,53016;59287,38264;53815,23051;40589,17518;26907,23051;21435,38264;26907,53016;40589,58549;53815,53016" o:connectangles="0,0,0,0,0,0,0,0,0,0,0,0,0,0,0,0,0,0,0,0,0,0"/>
                  <o:lock v:ext="edit" verticies="t"/>
                </v:shape>
                <v:shape id="Freeform 50" style="position:absolute;left:17454;top:3130;width:745;height:754;visibility:visible;mso-wrap-style:square;v-text-anchor:top" coordsize="164,163" o:spid="_x0000_s1070" fillcolor="black" stroked="f" path="m146,18v12,12,18,30,18,53c164,163,164,163,164,163v-46,,-46,,-46,c118,78,118,78,118,78v,-13,-3,-22,-9,-28c104,43,96,40,85,40,73,40,64,44,57,51,50,58,47,69,47,84v,79,,79,,79c,163,,163,,163,,2,,2,,2v44,,44,,44,c44,21,44,21,44,21,51,14,58,9,67,5,77,2,87,,98,v20,,36,6,4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">
                  <v:path arrowok="t" o:connecttype="custom" o:connectlocs="66263,8335;74432,32878;74432,75480;53555,75480;53555,36119;49470,23153;38578,18523;25870,23616;21331,38898;21331,75480;0,75480;0,926;19970,926;19970,9724;30408,2315;44478,0;66263,8335" o:connectangles="0,0,0,0,0,0,0,0,0,0,0,0,0,0,0,0,0"/>
                </v:shape>
                <v:shape id="Freeform 51" style="position:absolute;left:125;top:4597;width:745;height:1237;visibility:visible;mso-wrap-style:square;v-text-anchor:top" coordsize="71,118" o:spid="_x0000_s1071" fillcolor="black" stroked="f" path="m71,101r,17l,118,,27r70,l70,44r-48,l22,63r42,l64,80r-42,l22,101r49,xm41,l63,,39,19r-16,l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">
                  <v:path arrowok="t" o:connecttype="custom" o:connectlocs="74432,105882;74432,123704;0,123704;0,28305;73384,28305;73384,46127;23063,46127;23063,66045;67094,66045;67094,83867;23063,83867;23063,105882;74432,105882;42982,0;66045,0;40885,19918;24112,19918;42982,0" o:connectangles="0,0,0,0,0,0,0,0,0,0,0,0,0,0,0,0,0,0"/>
                  <o:lock v:ext="edit" verticies="t"/>
                </v:shape>
                <v:shape id="Freeform 52" style="position:absolute;left:1100;top:5090;width:797;height:1006;visibility:visible;mso-wrap-style:square;v-text-anchor:top" coordsize="175,221" o:spid="_x0000_s1072" fillcolor="black" stroked="f" path="m136,10v12,7,22,17,29,29c172,52,175,66,175,83v,16,-3,31,-10,43c158,139,148,148,136,155v-13,7,-26,10,-41,10c74,165,58,159,46,146v,75,,75,,75c,221,,221,,221,,2,,2,,2v44,,44,,44,c44,21,44,21,44,21,56,7,73,,95,v15,,28,3,41,10xm116,115v8,-8,12,-19,12,-32c128,69,124,58,116,50,109,42,99,38,87,38,75,38,65,42,57,50,50,58,46,69,46,83v,13,4,24,11,32c65,123,75,127,87,127v12,,22,-4,29,-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">
                  <v:path arrowok="t" o:connecttype="custom" o:connectlocs="61918,4554;75121,17760;79674,37797;75121,57378;61918,70585;43252,75138;20943,66486;20943,100640;0,100640;0,911;20032,911;20032,9563;43252,0;61918,4554;52812,52369;58276,37797;52812,22769;39609,17305;25951,22769;20943,37797;25951,52369;39609,57834;52812,52369" o:connectangles="0,0,0,0,0,0,0,0,0,0,0,0,0,0,0,0,0,0,0,0,0,0,0"/>
                  <o:lock v:ext="edit" verticies="t"/>
                </v:shape>
                <v:shape id="Freeform 53" style="position:absolute;left:2065;top:5090;width:692;height:755;visibility:visible;mso-wrap-style:square;v-text-anchor:top" coordsize="152,165" o:spid="_x0000_s1073" fillcolor="black" stroked="f" path="m132,17v14,12,20,30,20,54c152,163,152,163,152,163v-43,,-43,,-43,c109,143,109,143,109,143v-9,15,-25,22,-49,22c47,165,37,163,28,159,19,155,12,149,7,142,2,134,,126,,117,,102,5,90,17,81,28,73,45,69,69,69v37,,37,,37,c106,58,103,51,97,45,90,40,81,37,69,37v-9,,-17,1,-26,4c35,44,28,47,22,52,6,19,6,19,6,19,14,13,25,8,37,5,49,1,62,,75,v25,,44,6,57,17xm93,128v6,-3,10,-9,13,-16c106,96,106,96,106,96v-32,,-32,,-32,c55,96,45,102,45,115v,6,2,10,7,14c57,132,63,134,71,134v8,,15,-2,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">
                  <v:path arrowok="t" o:connecttype="custom" o:connectlocs="60086,7777;69190,32479;69190,74565;49617,74565;49617,65416;27312,75480;12746,72735;3186,64959;0,53522;7738,37054;31409,31564;48251,31564;44154,20585;31409,16926;19573,18756;10014,23788;2731,8692;16842,2287;34140,0;60086,7777;42333,58554;48251,51235;48251,43916;33685,43916;20484,52607;23670,59012;32319,61299;42333,58554" o:connectangles="0,0,0,0,0,0,0,0,0,0,0,0,0,0,0,0,0,0,0,0,0,0,0,0,0,0,0,0"/>
                  <o:lock v:ext="edit" verticies="t"/>
                </v:shape>
                <v:shape id="Freeform 54" style="position:absolute;left:3029;top:5090;width:451;height:744;visibility:visible;mso-wrap-style:square;v-text-anchor:top" coordsize="100,163" o:spid="_x0000_s1074" fillcolor="black" stroked="f" path="m67,6c76,2,87,,100,v,43,,43,,43c94,42,91,42,89,42,76,42,65,46,58,53,50,61,46,72,46,87v,76,,76,,76c,163,,163,,163,,2,,2,,2v44,,44,,44,c44,23,44,23,44,23,50,16,57,10,6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">
                  <v:path arrowok="t" o:connecttype="custom" o:connectlocs="30203,2740;45079,0;45079,19635;40120,19179;26146,24202;20736,39728;20736,74432;0,74432;0,913;19835,913;19835,10503;30203,2740" o:connectangles="0,0,0,0,0,0,0,0,0,0,0,0"/>
                </v:shape>
                <v:shape id="Freeform 55" style="position:absolute;left:3627;top:5090;width:807;height:1017;visibility:visible;mso-wrap-style:square;v-text-anchor:top" coordsize="177,223" o:spid="_x0000_s1075" fillcolor="black" stroked="f" path="m177,2v,134,,134,,134c177,166,170,188,154,202v-15,14,-37,21,-67,21c72,223,57,222,43,218,29,214,17,208,8,201,27,168,27,168,27,168v7,5,15,10,25,13c63,184,73,186,84,186v16,,28,-4,35,-11c127,168,131,157,131,142v,-7,,-7,,-7c119,149,102,155,80,155v-15,,-28,-3,-41,-9c27,139,17,130,10,118,3,106,,93,,77,,62,3,49,10,37,17,25,27,16,39,9,52,3,65,,80,v23,,41,7,53,23c133,2,133,2,133,2r44,xm120,106v7,-7,11,-17,11,-29c131,66,127,56,120,49,112,42,102,38,89,38,77,38,67,42,59,49,51,56,47,66,47,77v,12,4,22,12,29c67,113,77,117,89,117v13,,23,-4,3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">
                  <v:path arrowok="t" o:connecttype="custom" o:connectlocs="80722,912;80722,62016;70233,92112;39677,101688;19610,99408;3648,91656;12314,76608;23715,82536;38309,84816;54271,79800;59743,64752;59743,61560;36485,70680;17786,66576;4561,53808;0,35112;4561,16872;17786,4104;36485,0;60656,10488;60656,912;80722,912;54727,48336;59743,35112;54727,22344;40589,17328;26907,22344;21435,35112;26907,48336;40589,53352;54727,48336" o:connectangles="0,0,0,0,0,0,0,0,0,0,0,0,0,0,0,0,0,0,0,0,0,0,0,0,0,0,0,0,0,0,0"/>
                  <o:lock v:ext="edit" verticies="t"/>
                </v:shape>
                <v:shape id="Freeform 56" style="position:absolute;left:4707;top:5090;width:744;height:744;visibility:visible;mso-wrap-style:square;v-text-anchor:top" coordsize="164,163" o:spid="_x0000_s1076" fillcolor="black" stroked="f" path="m146,18v12,12,18,29,18,53c164,163,164,163,164,163v-47,,-47,,-47,c117,78,117,78,117,78v,-13,-2,-22,-8,-28c103,43,95,40,85,40,73,40,64,44,57,51,50,58,46,69,46,83v,80,,80,,80c,163,,163,,163,,2,,2,,2v44,,44,,44,c44,21,44,21,44,21,50,14,58,9,67,5,76,2,86,,97,v20,,36,6,49,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">
                  <v:path arrowok="t" o:connecttype="custom" o:connectlocs="66263,8219;74432,32421;74432,74432;53101,74432;53101,35618;49470,22832;38578,18266;25870,23289;20877,37901;20877,74432;0,74432;0,913;19970,913;19970,9589;30408,2283;44024,0;66263,8219" o:connectangles="0,0,0,0,0,0,0,0,0,0,0,0,0,0,0,0,0"/>
                </v:shape>
                <v:shape id="Freeform 57" style="position:absolute;left:5661;top:5090;width:775;height:755;visibility:visible;mso-wrap-style:square;v-text-anchor:top" coordsize="170,165" o:spid="_x0000_s1077" fillcolor="black" stroked="f" path="m169,96c47,96,47,96,47,96v2,10,8,18,16,23c71,125,81,128,93,128v9,,16,-1,23,-4c122,122,128,118,134,112v24,27,24,27,24,27c143,157,121,165,92,165v-18,,-34,-3,-48,-10c30,148,19,138,12,125,4,113,,99,,83,,67,4,53,11,40,19,27,29,17,42,10,55,3,70,,86,v16,,30,3,43,10c142,17,152,26,159,39v7,13,11,27,11,44c170,84,170,88,169,96xm60,44c53,50,48,58,47,69v79,,79,,79,c124,58,120,50,113,44,106,38,97,35,86,35v-10,,-19,3,-2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">
                  <v:path arrowok="t" o:connecttype="custom" o:connectlocs="77121,43916;21448,43916;28749,54437;42439,58554;52935,56724;61149,51235;72101,63586;41983,75480;20079,70905;5476,57182;0,37969;5020,18298;19166,4575;39245,0;58867,4575;72557,17841;77577,37969;77121,43916;27380,20128;21448,31564;57498,31564;51566,20128;39245,16011;27380,20128" o:connectangles="0,0,0,0,0,0,0,0,0,0,0,0,0,0,0,0,0,0,0,0,0,0,0,0"/>
                  <o:lock v:ext="edit" verticies="t"/>
                </v:shape>
                <v:shape id="Freeform 58" style="position:absolute;left:7055;top:4859;width:912;height:996;visibility:visible;mso-wrap-style:square;v-text-anchor:top" coordsize="200,216" o:spid="_x0000_s1078" fillcolor="black" stroked="f" path="m175,216c150,192,150,192,150,192v-20,16,-44,24,-70,24c64,216,51,213,39,208,26,203,17,197,10,188,3,179,,169,,158,,145,3,134,11,124,18,114,30,105,46,96,38,88,33,80,29,73,26,66,24,59,24,51v,-10,3,-19,8,-27c38,17,45,11,55,6,65,2,77,,89,v19,,33,4,44,13c144,22,150,33,150,48v,11,-4,20,-10,29c133,85,123,93,109,101v38,36,38,36,38,36c151,127,155,116,157,104v38,12,38,12,38,12c191,134,184,150,176,163v24,23,24,23,24,23l175,216xm122,167c72,120,72,120,72,120v-10,5,-17,10,-21,15c47,141,45,147,45,153v,8,4,14,11,19c62,177,72,179,83,179v14,,28,-4,39,-12xm73,37v-4,4,-6,8,-6,14c67,55,68,59,70,63v2,3,7,8,13,14c93,72,100,67,104,63v4,-4,6,-9,6,-14c110,44,108,40,105,36,101,33,96,32,89,32v-7,,-12,1,-1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">
                  <v:path arrowok="t" o:connecttype="custom" o:connectlocs="79805,99592;68405,88526;36482,99592;17785,95903;4560,86682;0,72850;5016,57173;20977,44263;13225,33658;10945,23515;14593,11066;25082,2766;40587,0;60652,5994;68405,22132;63844,35503;49707,46568;67036,63167;71597,47952;88926,53485;80261,75155;91206,85760;79805,99592;55636,76999;32834,55329;23258,62245;20521,70544;25538,79305;37850,82532;55636,76999;33290,17060;30554,23515;31922,29048;37850,35503;47427,29048;50163,22593;47883,16599;40587,14754;33290,17060" o:connectangles="0,0,0,0,0,0,0,0,0,0,0,0,0,0,0,0,0,0,0,0,0,0,0,0,0,0,0,0,0,0,0,0,0,0,0,0,0,0,0"/>
                  <o:lock v:ext="edit" verticies="t"/>
                </v:shape>
                <v:shape id="Freeform 59" style="position:absolute;left:8638;top:4880;width:849;height:954;visibility:visible;mso-wrap-style:square;v-text-anchor:top" coordsize="186,209" o:spid="_x0000_s1079" fillcolor="black" stroked="f" path="m134,209c93,151,93,151,93,151v-2,,-2,,-2,c49,151,49,151,49,151v,58,,58,,58c,209,,209,,209,,,,,,,91,,91,,91,v18,,34,3,48,9c153,15,163,24,171,35v7,12,11,25,11,41c182,91,178,105,170,116v-7,11,-18,20,-31,26c186,209,186,209,186,209r-52,xm121,49c114,42,103,39,88,39v-39,,-39,,-39,c49,112,49,112,49,112v39,,39,,39,c103,112,114,109,121,103v8,-7,12,-16,12,-27c133,64,129,55,12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">
                  <v:path arrowok="t" o:connecttype="custom" o:connectlocs="61176,95398;42458,68924;41545,68924;22370,68924;22370,95398;0,95398;0,0;41545,0;63459,4108;78068,15976;83090,34690;77611,52948;63459,64816;84916,95398;61176,95398;55241,22366;40175,17802;22370,17802;22370,51122;40175,51122;55241,47014;60720,34690;55241,22366" o:connectangles="0,0,0,0,0,0,0,0,0,0,0,0,0,0,0,0,0,0,0,0,0,0,0"/>
                  <o:lock v:ext="edit" verticies="t"/>
                </v:shape>
                <v:shape id="Freeform 60" style="position:absolute;left:9644;top:5090;width:765;height:755;visibility:visible;mso-wrap-style:square;v-text-anchor:top" coordsize="169,165" o:spid="_x0000_s1080" fillcolor="black" stroked="f" path="m168,96c47,96,47,96,47,96v2,10,7,18,15,23c70,125,81,128,93,128v8,,15,-1,22,-4c121,122,127,118,133,112v25,27,25,27,25,27c143,157,121,165,91,165v-18,,-34,-3,-48,-10c29,148,19,138,11,125,3,113,,99,,83,,67,3,53,11,40,18,27,29,17,42,10,55,3,69,,86,v15,,30,3,42,10c141,17,151,26,158,39v8,13,11,27,11,44c169,84,169,88,168,96xm59,44c52,50,48,58,46,69v79,,79,,79,c124,58,119,50,112,44,105,38,96,35,86,35v-11,,-20,3,-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">
                  <v:path arrowok="t" o:connecttype="custom" o:connectlocs="76076,43916;21283,43916;28076,54437;42114,58554;52076,56724;60227,51235;71548,63586;41208,75480;19472,70905;4981,57182;0,37969;4981,18298;19019,4575;38944,0;57963,4575;71548,17841;76529,37969;76076,43916;26717,20128;20830,31564;56604,31564;50717,20128;38944,16011;26717,20128" o:connectangles="0,0,0,0,0,0,0,0,0,0,0,0,0,0,0,0,0,0,0,0,0,0,0,0"/>
                  <o:lock v:ext="edit" verticies="t"/>
                </v:shape>
                <v:shape id="Freeform 61" style="position:absolute;left:10535;top:4933;width:566;height:912;visibility:visible;mso-wrap-style:square;v-text-anchor:top" coordsize="123,198" o:spid="_x0000_s1081" fillcolor="black" stroked="f" path="m123,188v-5,4,-10,6,-17,8c99,198,92,198,85,198v-19,,-34,-4,-45,-14c30,174,25,160,25,141v,-66,,-66,,-66c,75,,75,,75,,39,,39,,39v25,,25,,25,c25,,25,,25,,71,,71,,71,v,39,,39,,39c111,39,111,39,111,39v,36,,36,,36c71,75,71,75,71,75v,65,,65,,65c71,147,73,152,77,156v3,3,8,5,14,5c99,161,105,159,110,155r1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">
                  <v:path arrowok="t" o:connecttype="custom" o:connectlocs="56610,86599;48786,90284;39121,91205;18410,84756;11506,64949;11506,34547;0,34547;0,17965;11506,17965;11506,0;32677,0;32677,17965;51087,17965;51087,34547;32677,34547;32677,64488;35439,71858;41882,74162;50627,71398;56610,86599" o:connectangles="0,0,0,0,0,0,0,0,0,0,0,0,0,0,0,0,0,0,0,0"/>
                </v:shape>
                <v:shape id="Freeform 62" style="position:absolute;left:11290;top:5090;width:451;height:744;visibility:visible;mso-wrap-style:square;v-text-anchor:top" coordsize="100,163" o:spid="_x0000_s1082" fillcolor="black" stroked="f" path="m67,6c77,2,88,,100,v,43,,43,,43c95,42,91,42,90,42,76,42,66,46,58,53,51,61,47,72,47,87v,76,,76,,76c,163,,163,,163,,2,,2,,2v45,,45,,45,c45,23,45,23,45,23,50,16,58,10,6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">
                  <v:path arrowok="t" o:connecttype="custom" o:connectlocs="30203,2740;45079,0;45079,19635;40571,19179;26146,24202;21187,39728;21187,74432;0,74432;0,913;20286,913;20286,10503;30203,2740" o:connectangles="0,0,0,0,0,0,0,0,0,0,0,0"/>
                </v:shape>
                <v:shape id="Freeform 63" style="position:absolute;left:11898;top:5090;width:692;height:755;visibility:visible;mso-wrap-style:square;v-text-anchor:top" coordsize="152,165" o:spid="_x0000_s1083" fillcolor="black" stroked="f" path="m132,17v14,12,20,30,20,54c152,163,152,163,152,163v-43,,-43,,-43,c109,143,109,143,109,143v-9,15,-25,22,-49,22c47,165,37,163,27,159,18,155,11,149,7,142,2,134,,126,,117,,102,5,90,16,81,28,73,45,69,69,69v37,,37,,37,c106,58,103,51,96,45,90,40,81,37,69,37v-9,,-17,1,-26,4c35,44,28,47,22,52,6,19,6,19,6,19,14,13,25,8,37,5,49,1,62,,75,v25,,44,6,57,17xm93,128v6,-3,10,-9,13,-16c106,96,106,96,106,96v-32,,-32,,-32,c55,96,45,102,45,115v,6,2,10,7,14c57,132,63,134,71,134v8,,15,-2,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">
                  <v:path arrowok="t" o:connecttype="custom" o:connectlocs="60086,7777;69190,32479;69190,74565;49617,74565;49617,65416;27312,75480;12290,72735;3186,64959;0,53522;7283,37054;31409,31564;48251,31564;43699,20585;31409,16926;19573,18756;10014,23788;2731,8692;16842,2287;34140,0;60086,7777;42333,58554;48251,51235;48251,43916;33685,43916;20484,52607;23670,59012;32319,61299;42333,58554" o:connectangles="0,0,0,0,0,0,0,0,0,0,0,0,0,0,0,0,0,0,0,0,0,0,0,0,0,0,0,0"/>
                  <o:lock v:ext="edit" verticies="t"/>
                </v:shape>
                <v:shape id="Freeform 64" style="position:absolute;left:12831;top:4755;width:262;height:1079;visibility:visible;mso-wrap-style:square;v-text-anchor:top" coordsize="58,235" o:spid="_x0000_s1084" fillcolor="black" stroked="f" path="m8,44c3,39,,33,,26,,18,3,12,8,7,13,2,20,,29,v8,,15,2,21,7c55,12,58,18,58,25v,8,-3,14,-8,19c44,49,37,52,29,52,20,52,13,49,8,44xm6,74v46,,46,,46,c52,235,52,235,52,235v-46,,-46,,-46,l6,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">
                  <v:path arrowok="t" o:connecttype="custom" o:connectlocs="3615,20217;0,11947;3615,3216;13105,0;22594,3216;26209,11487;22594,20217;13105,23893;3615,20217;2711,34002;23498,34002;23498,107978;2711,107978;2711,34002" o:connectangles="0,0,0,0,0,0,0,0,0,0,0,0,0,0"/>
                  <o:lock v:ext="edit" verticies="t"/>
                </v:shape>
                <v:shape id="Freeform 65" style="position:absolute;left:13250;top:4933;width:556;height:912;visibility:visible;mso-wrap-style:square;v-text-anchor:top" coordsize="123,198" o:spid="_x0000_s1085" fillcolor="black" stroked="f" path="m123,188v-4,4,-10,6,-17,8c100,198,93,198,85,198v-19,,-34,-4,-44,-14c30,174,25,160,25,141v,-66,,-66,,-66c,75,,75,,75,,39,,39,,39v25,,25,,25,c25,,25,,25,,72,,72,,72,v,39,,39,,39c112,39,112,39,112,39v,36,,36,,36c72,75,72,75,72,75v,65,,65,,65c72,147,74,152,77,156v4,3,9,5,15,5c99,161,106,159,111,155r12,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">
                  <v:path arrowok="t" o:connecttype="custom" o:connectlocs="55562,86599;47883,90284;38397,91205;18521,84756;11293,64949;11293,34547;0,34547;0,17965;11293,17965;11293,0;32524,0;32524,17965;50593,17965;50593,34547;32524,34547;32524,64488;34783,71858;41559,74162;50141,71398;55562,86599" o:connectangles="0,0,0,0,0,0,0,0,0,0,0,0,0,0,0,0,0,0,0,0"/>
                </v:shape>
                <v:shape id="Freeform 66" style="position:absolute;left:13942;top:5090;width:776;height:755;visibility:visible;mso-wrap-style:square;v-text-anchor:top" coordsize="169,165" o:spid="_x0000_s1086" fillcolor="black" stroked="f" path="m168,96c47,96,47,96,47,96v2,10,7,18,15,23c70,125,80,128,93,128v8,,15,-1,22,-4c121,122,127,118,133,112v25,27,25,27,25,27c143,157,121,165,91,165v-18,,-34,-3,-48,-10c29,148,19,138,11,125,3,113,,99,,83,,67,3,53,11,40,18,27,29,17,42,10,55,3,69,,85,v16,,30,3,43,10c141,17,151,26,158,39v8,13,11,27,11,44c169,84,169,88,168,96xm59,44c52,50,48,58,46,69v79,,79,,79,c124,58,119,50,112,44,105,38,96,35,86,35v-11,,-20,3,-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">
                  <v:path arrowok="t" o:connecttype="custom" o:connectlocs="77118,43916;21575,43916;28460,54437;42690,58554;52789,56724;61052,51235;72528,63586;41772,75480;19739,70905;5049,57182;0,37969;5049,18298;19279,4575;39018,0;58757,4575;72528,17841;77577,37969;77118,43916;27083,20128;21116,31564;57379,31564;51412,20128;39477,16011;27083,20128" o:connectangles="0,0,0,0,0,0,0,0,0,0,0,0,0,0,0,0,0,0,0,0,0,0,0,0"/>
                  <o:lock v:ext="edit" verticies="t"/>
                </v:shape>
              </v:group>
              <w10:wrap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6D05" w14:textId="77777777" w:rsidR="00E50854" w:rsidRDefault="00E50854">
    <w:pPr>
      <w:pStyle w:val="En-tte"/>
    </w:pPr>
    <w:r w:rsidRPr="002D1468">
      <mc:AlternateContent>
        <mc:Choice Requires="wpg">
          <w:drawing>
            <wp:anchor distT="0" distB="0" distL="114300" distR="114300" simplePos="0" relativeHeight="251658241" behindDoc="0" locked="0" layoutInCell="1" allowOverlap="1" wp14:anchorId="2690E240" wp14:editId="1F447357">
              <wp:simplePos x="0" y="0"/>
              <wp:positionH relativeFrom="column">
                <wp:posOffset>-716915</wp:posOffset>
              </wp:positionH>
              <wp:positionV relativeFrom="paragraph">
                <wp:posOffset>-254000</wp:posOffset>
              </wp:positionV>
              <wp:extent cx="7559676" cy="1499150"/>
              <wp:effectExtent l="0" t="0" r="3175" b="6350"/>
              <wp:wrapNone/>
              <wp:docPr id="192" name="Groupe 269"/>
              <wp:cNvGraphicFramePr/>
              <a:graphic xmlns:a="http://schemas.openxmlformats.org/drawingml/2006/main">
                <a:graphicData uri="http://schemas.microsoft.com/office/word/2010/wordprocessingGroup">
                  <wpg:wgp>
                    <wpg:cNvGrpSpPr/>
                    <wpg:grpSpPr>
                      <a:xfrm>
                        <a:off x="0" y="0"/>
                        <a:ext cx="7559676" cy="1499150"/>
                        <a:chOff x="0" y="0"/>
                        <a:chExt cx="7559676" cy="1499150"/>
                      </a:xfrm>
                    </wpg:grpSpPr>
                    <wps:wsp>
                      <wps:cNvPr id="193" name="Rectangle 193"/>
                      <wps:cNvSpPr/>
                      <wps:spPr>
                        <a:xfrm>
                          <a:off x="0" y="0"/>
                          <a:ext cx="7559676" cy="1499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94" name="Groupe 194"/>
                      <wpg:cNvGrpSpPr/>
                      <wpg:grpSpPr>
                        <a:xfrm>
                          <a:off x="534323" y="508952"/>
                          <a:ext cx="6485355" cy="657167"/>
                          <a:chOff x="534323" y="508952"/>
                          <a:chExt cx="6485355" cy="657167"/>
                        </a:xfrm>
                      </wpg:grpSpPr>
                      <wpg:grpSp>
                        <wpg:cNvPr id="195" name="Groupe 195"/>
                        <wpg:cNvGrpSpPr>
                          <a:grpSpLocks noChangeAspect="1"/>
                        </wpg:cNvGrpSpPr>
                        <wpg:grpSpPr>
                          <a:xfrm>
                            <a:off x="5219677" y="508952"/>
                            <a:ext cx="1800001" cy="634495"/>
                            <a:chOff x="5219675" y="508952"/>
                            <a:chExt cx="2452687" cy="864565"/>
                          </a:xfrm>
                        </wpg:grpSpPr>
                        <wps:wsp>
                          <wps:cNvPr id="197" name="Freeform 5"/>
                          <wps:cNvSpPr>
                            <a:spLocks/>
                          </wps:cNvSpPr>
                          <wps:spPr bwMode="auto">
                            <a:xfrm>
                              <a:off x="7031658" y="508952"/>
                              <a:ext cx="640704" cy="431253"/>
                            </a:xfrm>
                            <a:custGeom>
                              <a:avLst/>
                              <a:gdLst>
                                <a:gd name="T0" fmla="*/ 1862 w 1877"/>
                                <a:gd name="T1" fmla="*/ 460 h 1262"/>
                                <a:gd name="T2" fmla="*/ 1821 w 1877"/>
                                <a:gd name="T3" fmla="*/ 397 h 1262"/>
                                <a:gd name="T4" fmla="*/ 1791 w 1877"/>
                                <a:gd name="T5" fmla="*/ 205 h 1262"/>
                                <a:gd name="T6" fmla="*/ 1631 w 1877"/>
                                <a:gd name="T7" fmla="*/ 103 h 1262"/>
                                <a:gd name="T8" fmla="*/ 1575 w 1877"/>
                                <a:gd name="T9" fmla="*/ 27 h 1262"/>
                                <a:gd name="T10" fmla="*/ 1506 w 1877"/>
                                <a:gd name="T11" fmla="*/ 16 h 1262"/>
                                <a:gd name="T12" fmla="*/ 1495 w 1877"/>
                                <a:gd name="T13" fmla="*/ 85 h 1262"/>
                                <a:gd name="T14" fmla="*/ 1511 w 1877"/>
                                <a:gd name="T15" fmla="*/ 106 h 1262"/>
                                <a:gd name="T16" fmla="*/ 1348 w 1877"/>
                                <a:gd name="T17" fmla="*/ 166 h 1262"/>
                                <a:gd name="T18" fmla="*/ 70 w 1877"/>
                                <a:gd name="T19" fmla="*/ 291 h 1262"/>
                                <a:gd name="T20" fmla="*/ 2 w 1877"/>
                                <a:gd name="T21" fmla="*/ 400 h 1262"/>
                                <a:gd name="T22" fmla="*/ 67 w 1877"/>
                                <a:gd name="T23" fmla="*/ 528 h 1262"/>
                                <a:gd name="T24" fmla="*/ 923 w 1877"/>
                                <a:gd name="T25" fmla="*/ 733 h 1262"/>
                                <a:gd name="T26" fmla="*/ 847 w 1877"/>
                                <a:gd name="T27" fmla="*/ 1179 h 1262"/>
                                <a:gd name="T28" fmla="*/ 913 w 1877"/>
                                <a:gd name="T29" fmla="*/ 1256 h 1262"/>
                                <a:gd name="T30" fmla="*/ 953 w 1877"/>
                                <a:gd name="T31" fmla="*/ 1262 h 1262"/>
                                <a:gd name="T32" fmla="*/ 1629 w 1877"/>
                                <a:gd name="T33" fmla="*/ 626 h 1262"/>
                                <a:gd name="T34" fmla="*/ 1630 w 1877"/>
                                <a:gd name="T35" fmla="*/ 623 h 1262"/>
                                <a:gd name="T36" fmla="*/ 1770 w 1877"/>
                                <a:gd name="T37" fmla="*/ 500 h 1262"/>
                                <a:gd name="T38" fmla="*/ 1779 w 1877"/>
                                <a:gd name="T39" fmla="*/ 513 h 1262"/>
                                <a:gd name="T40" fmla="*/ 1820 w 1877"/>
                                <a:gd name="T41" fmla="*/ 536 h 1262"/>
                                <a:gd name="T42" fmla="*/ 1847 w 1877"/>
                                <a:gd name="T43" fmla="*/ 528 h 1262"/>
                                <a:gd name="T44" fmla="*/ 1862 w 1877"/>
                                <a:gd name="T45" fmla="*/ 460 h 1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77" h="1262">
                                  <a:moveTo>
                                    <a:pt x="1862" y="460"/>
                                  </a:moveTo>
                                  <a:cubicBezTo>
                                    <a:pt x="1821" y="397"/>
                                    <a:pt x="1821" y="397"/>
                                    <a:pt x="1821" y="397"/>
                                  </a:cubicBezTo>
                                  <a:cubicBezTo>
                                    <a:pt x="1839" y="331"/>
                                    <a:pt x="1829" y="266"/>
                                    <a:pt x="1791" y="205"/>
                                  </a:cubicBezTo>
                                  <a:cubicBezTo>
                                    <a:pt x="1756" y="148"/>
                                    <a:pt x="1701" y="113"/>
                                    <a:pt x="1631" y="103"/>
                                  </a:cubicBezTo>
                                  <a:cubicBezTo>
                                    <a:pt x="1575" y="27"/>
                                    <a:pt x="1575" y="27"/>
                                    <a:pt x="1575" y="27"/>
                                  </a:cubicBezTo>
                                  <a:cubicBezTo>
                                    <a:pt x="1559" y="5"/>
                                    <a:pt x="1528" y="0"/>
                                    <a:pt x="1506" y="16"/>
                                  </a:cubicBezTo>
                                  <a:cubicBezTo>
                                    <a:pt x="1484" y="32"/>
                                    <a:pt x="1479" y="63"/>
                                    <a:pt x="1495" y="85"/>
                                  </a:cubicBezTo>
                                  <a:cubicBezTo>
                                    <a:pt x="1511" y="106"/>
                                    <a:pt x="1511" y="106"/>
                                    <a:pt x="1511" y="106"/>
                                  </a:cubicBezTo>
                                  <a:cubicBezTo>
                                    <a:pt x="1455" y="117"/>
                                    <a:pt x="1399" y="138"/>
                                    <a:pt x="1348" y="166"/>
                                  </a:cubicBezTo>
                                  <a:cubicBezTo>
                                    <a:pt x="929" y="59"/>
                                    <a:pt x="268" y="145"/>
                                    <a:pt x="70" y="291"/>
                                  </a:cubicBezTo>
                                  <a:cubicBezTo>
                                    <a:pt x="26" y="324"/>
                                    <a:pt x="3" y="360"/>
                                    <a:pt x="2" y="400"/>
                                  </a:cubicBezTo>
                                  <a:cubicBezTo>
                                    <a:pt x="0" y="446"/>
                                    <a:pt x="22" y="489"/>
                                    <a:pt x="67" y="528"/>
                                  </a:cubicBezTo>
                                  <a:cubicBezTo>
                                    <a:pt x="204" y="645"/>
                                    <a:pt x="575" y="718"/>
                                    <a:pt x="923" y="733"/>
                                  </a:cubicBezTo>
                                  <a:cubicBezTo>
                                    <a:pt x="850" y="917"/>
                                    <a:pt x="820" y="1088"/>
                                    <a:pt x="847" y="1179"/>
                                  </a:cubicBezTo>
                                  <a:cubicBezTo>
                                    <a:pt x="861" y="1229"/>
                                    <a:pt x="891" y="1249"/>
                                    <a:pt x="913" y="1256"/>
                                  </a:cubicBezTo>
                                  <a:cubicBezTo>
                                    <a:pt x="925" y="1260"/>
                                    <a:pt x="939" y="1262"/>
                                    <a:pt x="953" y="1262"/>
                                  </a:cubicBezTo>
                                  <a:cubicBezTo>
                                    <a:pt x="1113" y="1262"/>
                                    <a:pt x="1409" y="1022"/>
                                    <a:pt x="1629" y="626"/>
                                  </a:cubicBezTo>
                                  <a:cubicBezTo>
                                    <a:pt x="1629" y="625"/>
                                    <a:pt x="1630" y="624"/>
                                    <a:pt x="1630" y="623"/>
                                  </a:cubicBezTo>
                                  <a:cubicBezTo>
                                    <a:pt x="1687" y="589"/>
                                    <a:pt x="1736" y="546"/>
                                    <a:pt x="1770" y="500"/>
                                  </a:cubicBezTo>
                                  <a:cubicBezTo>
                                    <a:pt x="1779" y="513"/>
                                    <a:pt x="1779" y="513"/>
                                    <a:pt x="1779" y="513"/>
                                  </a:cubicBezTo>
                                  <a:cubicBezTo>
                                    <a:pt x="1788" y="528"/>
                                    <a:pt x="1804" y="536"/>
                                    <a:pt x="1820" y="536"/>
                                  </a:cubicBezTo>
                                  <a:cubicBezTo>
                                    <a:pt x="1830" y="536"/>
                                    <a:pt x="1839" y="533"/>
                                    <a:pt x="1847" y="528"/>
                                  </a:cubicBezTo>
                                  <a:cubicBezTo>
                                    <a:pt x="1870" y="513"/>
                                    <a:pt x="1877" y="482"/>
                                    <a:pt x="1862" y="460"/>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198" name="Freeform 6"/>
                          <wps:cNvSpPr>
                            <a:spLocks/>
                          </wps:cNvSpPr>
                          <wps:spPr bwMode="auto">
                            <a:xfrm>
                              <a:off x="7349694" y="746193"/>
                              <a:ext cx="181662" cy="159533"/>
                            </a:xfrm>
                            <a:custGeom>
                              <a:avLst/>
                              <a:gdLst>
                                <a:gd name="T0" fmla="*/ 19 w 532"/>
                                <a:gd name="T1" fmla="*/ 463 h 467"/>
                                <a:gd name="T2" fmla="*/ 196 w 532"/>
                                <a:gd name="T3" fmla="*/ 376 h 467"/>
                                <a:gd name="T4" fmla="*/ 532 w 532"/>
                                <a:gd name="T5" fmla="*/ 0 h 467"/>
                                <a:gd name="T6" fmla="*/ 333 w 532"/>
                                <a:gd name="T7" fmla="*/ 33 h 467"/>
                                <a:gd name="T8" fmla="*/ 104 w 532"/>
                                <a:gd name="T9" fmla="*/ 41 h 467"/>
                                <a:gd name="T10" fmla="*/ 19 w 532"/>
                                <a:gd name="T11" fmla="*/ 463 h 467"/>
                              </a:gdLst>
                              <a:ahLst/>
                              <a:cxnLst>
                                <a:cxn ang="0">
                                  <a:pos x="T0" y="T1"/>
                                </a:cxn>
                                <a:cxn ang="0">
                                  <a:pos x="T2" y="T3"/>
                                </a:cxn>
                                <a:cxn ang="0">
                                  <a:pos x="T4" y="T5"/>
                                </a:cxn>
                                <a:cxn ang="0">
                                  <a:pos x="T6" y="T7"/>
                                </a:cxn>
                                <a:cxn ang="0">
                                  <a:pos x="T8" y="T9"/>
                                </a:cxn>
                                <a:cxn ang="0">
                                  <a:pos x="T10" y="T11"/>
                                </a:cxn>
                              </a:cxnLst>
                              <a:rect l="0" t="0" r="r" b="b"/>
                              <a:pathLst>
                                <a:path w="532" h="467">
                                  <a:moveTo>
                                    <a:pt x="19" y="463"/>
                                  </a:moveTo>
                                  <a:cubicBezTo>
                                    <a:pt x="23" y="467"/>
                                    <a:pt x="88" y="460"/>
                                    <a:pt x="196" y="376"/>
                                  </a:cubicBezTo>
                                  <a:cubicBezTo>
                                    <a:pt x="285" y="308"/>
                                    <a:pt x="396" y="209"/>
                                    <a:pt x="532" y="0"/>
                                  </a:cubicBezTo>
                                  <a:cubicBezTo>
                                    <a:pt x="532" y="0"/>
                                    <a:pt x="439" y="24"/>
                                    <a:pt x="333" y="33"/>
                                  </a:cubicBezTo>
                                  <a:cubicBezTo>
                                    <a:pt x="195" y="44"/>
                                    <a:pt x="104" y="41"/>
                                    <a:pt x="104" y="41"/>
                                  </a:cubicBezTo>
                                  <a:cubicBezTo>
                                    <a:pt x="6" y="275"/>
                                    <a:pt x="0" y="441"/>
                                    <a:pt x="19" y="463"/>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9" name="Freeform 7"/>
                          <wps:cNvSpPr>
                            <a:spLocks/>
                          </wps:cNvSpPr>
                          <wps:spPr bwMode="auto">
                            <a:xfrm>
                              <a:off x="7067681" y="585116"/>
                              <a:ext cx="382879" cy="138948"/>
                            </a:xfrm>
                            <a:custGeom>
                              <a:avLst/>
                              <a:gdLst>
                                <a:gd name="T0" fmla="*/ 806 w 1121"/>
                                <a:gd name="T1" fmla="*/ 0 h 406"/>
                                <a:gd name="T2" fmla="*/ 35 w 1121"/>
                                <a:gd name="T3" fmla="*/ 147 h 406"/>
                                <a:gd name="T4" fmla="*/ 1 w 1121"/>
                                <a:gd name="T5" fmla="*/ 181 h 406"/>
                                <a:gd name="T6" fmla="*/ 29 w 1121"/>
                                <a:gd name="T7" fmla="*/ 224 h 406"/>
                                <a:gd name="T8" fmla="*/ 862 w 1121"/>
                                <a:gd name="T9" fmla="*/ 406 h 406"/>
                                <a:gd name="T10" fmla="*/ 1065 w 1121"/>
                                <a:gd name="T11" fmla="*/ 82 h 406"/>
                                <a:gd name="T12" fmla="*/ 1121 w 1121"/>
                                <a:gd name="T13" fmla="*/ 25 h 406"/>
                                <a:gd name="T14" fmla="*/ 806 w 1121"/>
                                <a:gd name="T15" fmla="*/ 0 h 4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1" h="406">
                                  <a:moveTo>
                                    <a:pt x="806" y="0"/>
                                  </a:moveTo>
                                  <a:cubicBezTo>
                                    <a:pt x="482" y="0"/>
                                    <a:pt x="155" y="68"/>
                                    <a:pt x="35" y="147"/>
                                  </a:cubicBezTo>
                                  <a:cubicBezTo>
                                    <a:pt x="9" y="165"/>
                                    <a:pt x="1" y="178"/>
                                    <a:pt x="1" y="181"/>
                                  </a:cubicBezTo>
                                  <a:cubicBezTo>
                                    <a:pt x="0" y="196"/>
                                    <a:pt x="16" y="213"/>
                                    <a:pt x="29" y="224"/>
                                  </a:cubicBezTo>
                                  <a:cubicBezTo>
                                    <a:pt x="145" y="323"/>
                                    <a:pt x="517" y="395"/>
                                    <a:pt x="862" y="406"/>
                                  </a:cubicBezTo>
                                  <a:cubicBezTo>
                                    <a:pt x="916" y="294"/>
                                    <a:pt x="984" y="181"/>
                                    <a:pt x="1065" y="82"/>
                                  </a:cubicBezTo>
                                  <a:cubicBezTo>
                                    <a:pt x="1081" y="63"/>
                                    <a:pt x="1100" y="44"/>
                                    <a:pt x="1121" y="25"/>
                                  </a:cubicBezTo>
                                  <a:cubicBezTo>
                                    <a:pt x="1022" y="8"/>
                                    <a:pt x="914" y="0"/>
                                    <a:pt x="806"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0" name="Freeform 8"/>
                          <wps:cNvSpPr>
                            <a:spLocks/>
                          </wps:cNvSpPr>
                          <wps:spPr bwMode="auto">
                            <a:xfrm>
                              <a:off x="7449531" y="603643"/>
                              <a:ext cx="110644" cy="112702"/>
                            </a:xfrm>
                            <a:custGeom>
                              <a:avLst/>
                              <a:gdLst>
                                <a:gd name="T0" fmla="*/ 132 w 324"/>
                                <a:gd name="T1" fmla="*/ 0 h 330"/>
                                <a:gd name="T2" fmla="*/ 73 w 324"/>
                                <a:gd name="T3" fmla="*/ 51 h 330"/>
                                <a:gd name="T4" fmla="*/ 28 w 324"/>
                                <a:gd name="T5" fmla="*/ 97 h 330"/>
                                <a:gd name="T6" fmla="*/ 0 w 324"/>
                                <a:gd name="T7" fmla="*/ 133 h 330"/>
                                <a:gd name="T8" fmla="*/ 143 w 324"/>
                                <a:gd name="T9" fmla="*/ 330 h 330"/>
                                <a:gd name="T10" fmla="*/ 235 w 324"/>
                                <a:gd name="T11" fmla="*/ 308 h 330"/>
                                <a:gd name="T12" fmla="*/ 319 w 324"/>
                                <a:gd name="T13" fmla="*/ 274 h 330"/>
                                <a:gd name="T14" fmla="*/ 265 w 324"/>
                                <a:gd name="T15" fmla="*/ 100 h 330"/>
                                <a:gd name="T16" fmla="*/ 132 w 324"/>
                                <a:gd name="T17" fmla="*/ 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4" h="330">
                                  <a:moveTo>
                                    <a:pt x="132" y="0"/>
                                  </a:moveTo>
                                  <a:cubicBezTo>
                                    <a:pt x="73" y="51"/>
                                    <a:pt x="73" y="51"/>
                                    <a:pt x="73" y="51"/>
                                  </a:cubicBezTo>
                                  <a:cubicBezTo>
                                    <a:pt x="56" y="66"/>
                                    <a:pt x="41" y="81"/>
                                    <a:pt x="28" y="97"/>
                                  </a:cubicBezTo>
                                  <a:cubicBezTo>
                                    <a:pt x="19" y="108"/>
                                    <a:pt x="9" y="120"/>
                                    <a:pt x="0" y="133"/>
                                  </a:cubicBezTo>
                                  <a:cubicBezTo>
                                    <a:pt x="40" y="164"/>
                                    <a:pt x="110" y="230"/>
                                    <a:pt x="143" y="330"/>
                                  </a:cubicBezTo>
                                  <a:cubicBezTo>
                                    <a:pt x="143" y="330"/>
                                    <a:pt x="199" y="320"/>
                                    <a:pt x="235" y="308"/>
                                  </a:cubicBezTo>
                                  <a:cubicBezTo>
                                    <a:pt x="280" y="293"/>
                                    <a:pt x="319" y="274"/>
                                    <a:pt x="319" y="274"/>
                                  </a:cubicBezTo>
                                  <a:cubicBezTo>
                                    <a:pt x="324" y="237"/>
                                    <a:pt x="314" y="174"/>
                                    <a:pt x="265" y="100"/>
                                  </a:cubicBezTo>
                                  <a:cubicBezTo>
                                    <a:pt x="231" y="50"/>
                                    <a:pt x="167" y="15"/>
                                    <a:pt x="132" y="0"/>
                                  </a:cubicBezTo>
                                </a:path>
                              </a:pathLst>
                            </a:custGeom>
                            <a:solidFill>
                              <a:schemeClr val="accent1"/>
                            </a:solidFill>
                            <a:ln>
                              <a:noFill/>
                            </a:ln>
                          </wps:spPr>
                          <wps:bodyPr vert="horz" wrap="square" lIns="91440" tIns="45720" rIns="91440" bIns="45720" numCol="1" anchor="t" anchorCtr="0" compatLnSpc="1">
                            <a:prstTxWarp prst="textNoShape">
                              <a:avLst/>
                            </a:prstTxWarp>
                          </wps:bodyPr>
                        </wps:wsp>
                        <wps:wsp>
                          <wps:cNvPr id="201" name="Freeform 9"/>
                          <wps:cNvSpPr>
                            <a:spLocks noEditPoints="1"/>
                          </wps:cNvSpPr>
                          <wps:spPr bwMode="auto">
                            <a:xfrm>
                              <a:off x="5229967" y="1245891"/>
                              <a:ext cx="135860" cy="126083"/>
                            </a:xfrm>
                            <a:custGeom>
                              <a:avLst/>
                              <a:gdLst>
                                <a:gd name="T0" fmla="*/ 193 w 264"/>
                                <a:gd name="T1" fmla="*/ 188 h 245"/>
                                <a:gd name="T2" fmla="*/ 71 w 264"/>
                                <a:gd name="T3" fmla="*/ 188 h 245"/>
                                <a:gd name="T4" fmla="*/ 47 w 264"/>
                                <a:gd name="T5" fmla="*/ 245 h 245"/>
                                <a:gd name="T6" fmla="*/ 0 w 264"/>
                                <a:gd name="T7" fmla="*/ 245 h 245"/>
                                <a:gd name="T8" fmla="*/ 110 w 264"/>
                                <a:gd name="T9" fmla="*/ 0 h 245"/>
                                <a:gd name="T10" fmla="*/ 154 w 264"/>
                                <a:gd name="T11" fmla="*/ 0 h 245"/>
                                <a:gd name="T12" fmla="*/ 264 w 264"/>
                                <a:gd name="T13" fmla="*/ 245 h 245"/>
                                <a:gd name="T14" fmla="*/ 217 w 264"/>
                                <a:gd name="T15" fmla="*/ 245 h 245"/>
                                <a:gd name="T16" fmla="*/ 193 w 264"/>
                                <a:gd name="T17" fmla="*/ 188 h 245"/>
                                <a:gd name="T18" fmla="*/ 178 w 264"/>
                                <a:gd name="T19" fmla="*/ 152 h 245"/>
                                <a:gd name="T20" fmla="*/ 132 w 264"/>
                                <a:gd name="T21" fmla="*/ 46 h 245"/>
                                <a:gd name="T22" fmla="*/ 86 w 264"/>
                                <a:gd name="T23" fmla="*/ 152 h 245"/>
                                <a:gd name="T24" fmla="*/ 178 w 264"/>
                                <a:gd name="T25" fmla="*/ 15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 h="245">
                                  <a:moveTo>
                                    <a:pt x="193" y="188"/>
                                  </a:moveTo>
                                  <a:lnTo>
                                    <a:pt x="71" y="188"/>
                                  </a:lnTo>
                                  <a:lnTo>
                                    <a:pt x="47" y="245"/>
                                  </a:lnTo>
                                  <a:lnTo>
                                    <a:pt x="0" y="245"/>
                                  </a:lnTo>
                                  <a:lnTo>
                                    <a:pt x="110" y="0"/>
                                  </a:lnTo>
                                  <a:lnTo>
                                    <a:pt x="154" y="0"/>
                                  </a:lnTo>
                                  <a:lnTo>
                                    <a:pt x="264" y="245"/>
                                  </a:lnTo>
                                  <a:lnTo>
                                    <a:pt x="217" y="245"/>
                                  </a:lnTo>
                                  <a:lnTo>
                                    <a:pt x="193" y="188"/>
                                  </a:lnTo>
                                  <a:close/>
                                  <a:moveTo>
                                    <a:pt x="178" y="152"/>
                                  </a:moveTo>
                                  <a:lnTo>
                                    <a:pt x="132" y="46"/>
                                  </a:lnTo>
                                  <a:lnTo>
                                    <a:pt x="86" y="152"/>
                                  </a:lnTo>
                                  <a:lnTo>
                                    <a:pt x="178" y="152"/>
                                  </a:lnTo>
                                  <a:close/>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02" name="Freeform 10"/>
                          <wps:cNvSpPr>
                            <a:spLocks/>
                          </wps:cNvSpPr>
                          <wps:spPr bwMode="auto">
                            <a:xfrm>
                              <a:off x="5443535" y="1243832"/>
                              <a:ext cx="100351" cy="129685"/>
                            </a:xfrm>
                            <a:custGeom>
                              <a:avLst/>
                              <a:gdLst>
                                <a:gd name="T0" fmla="*/ 63 w 294"/>
                                <a:gd name="T1" fmla="*/ 367 h 379"/>
                                <a:gd name="T2" fmla="*/ 0 w 294"/>
                                <a:gd name="T3" fmla="*/ 335 h 379"/>
                                <a:gd name="T4" fmla="*/ 24 w 294"/>
                                <a:gd name="T5" fmla="*/ 282 h 379"/>
                                <a:gd name="T6" fmla="*/ 79 w 294"/>
                                <a:gd name="T7" fmla="*/ 311 h 379"/>
                                <a:gd name="T8" fmla="*/ 145 w 294"/>
                                <a:gd name="T9" fmla="*/ 322 h 379"/>
                                <a:gd name="T10" fmla="*/ 206 w 294"/>
                                <a:gd name="T11" fmla="*/ 309 h 379"/>
                                <a:gd name="T12" fmla="*/ 227 w 294"/>
                                <a:gd name="T13" fmla="*/ 275 h 379"/>
                                <a:gd name="T14" fmla="*/ 215 w 294"/>
                                <a:gd name="T15" fmla="*/ 249 h 379"/>
                                <a:gd name="T16" fmla="*/ 187 w 294"/>
                                <a:gd name="T17" fmla="*/ 233 h 379"/>
                                <a:gd name="T18" fmla="*/ 139 w 294"/>
                                <a:gd name="T19" fmla="*/ 219 h 379"/>
                                <a:gd name="T20" fmla="*/ 71 w 294"/>
                                <a:gd name="T21" fmla="*/ 199 h 379"/>
                                <a:gd name="T22" fmla="*/ 26 w 294"/>
                                <a:gd name="T23" fmla="*/ 168 h 379"/>
                                <a:gd name="T24" fmla="*/ 8 w 294"/>
                                <a:gd name="T25" fmla="*/ 110 h 379"/>
                                <a:gd name="T26" fmla="*/ 24 w 294"/>
                                <a:gd name="T27" fmla="*/ 55 h 379"/>
                                <a:gd name="T28" fmla="*/ 74 w 294"/>
                                <a:gd name="T29" fmla="*/ 15 h 379"/>
                                <a:gd name="T30" fmla="*/ 156 w 294"/>
                                <a:gd name="T31" fmla="*/ 0 h 379"/>
                                <a:gd name="T32" fmla="*/ 222 w 294"/>
                                <a:gd name="T33" fmla="*/ 9 h 379"/>
                                <a:gd name="T34" fmla="*/ 279 w 294"/>
                                <a:gd name="T35" fmla="*/ 33 h 379"/>
                                <a:gd name="T36" fmla="*/ 257 w 294"/>
                                <a:gd name="T37" fmla="*/ 86 h 379"/>
                                <a:gd name="T38" fmla="*/ 207 w 294"/>
                                <a:gd name="T39" fmla="*/ 65 h 379"/>
                                <a:gd name="T40" fmla="*/ 156 w 294"/>
                                <a:gd name="T41" fmla="*/ 57 h 379"/>
                                <a:gd name="T42" fmla="*/ 95 w 294"/>
                                <a:gd name="T43" fmla="*/ 71 h 379"/>
                                <a:gd name="T44" fmla="*/ 76 w 294"/>
                                <a:gd name="T45" fmla="*/ 107 h 379"/>
                                <a:gd name="T46" fmla="*/ 87 w 294"/>
                                <a:gd name="T47" fmla="*/ 133 h 379"/>
                                <a:gd name="T48" fmla="*/ 116 w 294"/>
                                <a:gd name="T49" fmla="*/ 149 h 379"/>
                                <a:gd name="T50" fmla="*/ 163 w 294"/>
                                <a:gd name="T51" fmla="*/ 162 h 379"/>
                                <a:gd name="T52" fmla="*/ 230 w 294"/>
                                <a:gd name="T53" fmla="*/ 182 h 379"/>
                                <a:gd name="T54" fmla="*/ 275 w 294"/>
                                <a:gd name="T55" fmla="*/ 213 h 379"/>
                                <a:gd name="T56" fmla="*/ 294 w 294"/>
                                <a:gd name="T57" fmla="*/ 270 h 379"/>
                                <a:gd name="T58" fmla="*/ 278 w 294"/>
                                <a:gd name="T59" fmla="*/ 325 h 379"/>
                                <a:gd name="T60" fmla="*/ 227 w 294"/>
                                <a:gd name="T61" fmla="*/ 365 h 379"/>
                                <a:gd name="T62" fmla="*/ 145 w 294"/>
                                <a:gd name="T63" fmla="*/ 379 h 379"/>
                                <a:gd name="T64" fmla="*/ 63 w 294"/>
                                <a:gd name="T65" fmla="*/ 367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4" h="379">
                                  <a:moveTo>
                                    <a:pt x="63" y="367"/>
                                  </a:moveTo>
                                  <a:cubicBezTo>
                                    <a:pt x="36" y="359"/>
                                    <a:pt x="15" y="349"/>
                                    <a:pt x="0" y="335"/>
                                  </a:cubicBezTo>
                                  <a:cubicBezTo>
                                    <a:pt x="24" y="282"/>
                                    <a:pt x="24" y="282"/>
                                    <a:pt x="24" y="282"/>
                                  </a:cubicBezTo>
                                  <a:cubicBezTo>
                                    <a:pt x="39" y="294"/>
                                    <a:pt x="57" y="304"/>
                                    <a:pt x="79" y="311"/>
                                  </a:cubicBezTo>
                                  <a:cubicBezTo>
                                    <a:pt x="101" y="319"/>
                                    <a:pt x="123" y="322"/>
                                    <a:pt x="145" y="322"/>
                                  </a:cubicBezTo>
                                  <a:cubicBezTo>
                                    <a:pt x="172" y="322"/>
                                    <a:pt x="193" y="318"/>
                                    <a:pt x="206" y="309"/>
                                  </a:cubicBezTo>
                                  <a:cubicBezTo>
                                    <a:pt x="220" y="301"/>
                                    <a:pt x="227" y="289"/>
                                    <a:pt x="227" y="275"/>
                                  </a:cubicBezTo>
                                  <a:cubicBezTo>
                                    <a:pt x="227" y="264"/>
                                    <a:pt x="223" y="255"/>
                                    <a:pt x="215" y="249"/>
                                  </a:cubicBezTo>
                                  <a:cubicBezTo>
                                    <a:pt x="208" y="242"/>
                                    <a:pt x="198" y="236"/>
                                    <a:pt x="187" y="233"/>
                                  </a:cubicBezTo>
                                  <a:cubicBezTo>
                                    <a:pt x="175" y="229"/>
                                    <a:pt x="159" y="224"/>
                                    <a:pt x="139" y="219"/>
                                  </a:cubicBezTo>
                                  <a:cubicBezTo>
                                    <a:pt x="111" y="213"/>
                                    <a:pt x="88" y="206"/>
                                    <a:pt x="71" y="199"/>
                                  </a:cubicBezTo>
                                  <a:cubicBezTo>
                                    <a:pt x="54" y="193"/>
                                    <a:pt x="39" y="182"/>
                                    <a:pt x="26" y="168"/>
                                  </a:cubicBezTo>
                                  <a:cubicBezTo>
                                    <a:pt x="14" y="154"/>
                                    <a:pt x="8" y="135"/>
                                    <a:pt x="8" y="110"/>
                                  </a:cubicBezTo>
                                  <a:cubicBezTo>
                                    <a:pt x="8" y="90"/>
                                    <a:pt x="13" y="72"/>
                                    <a:pt x="24" y="55"/>
                                  </a:cubicBezTo>
                                  <a:cubicBezTo>
                                    <a:pt x="35" y="38"/>
                                    <a:pt x="52" y="25"/>
                                    <a:pt x="74" y="15"/>
                                  </a:cubicBezTo>
                                  <a:cubicBezTo>
                                    <a:pt x="97" y="5"/>
                                    <a:pt x="124" y="0"/>
                                    <a:pt x="156" y="0"/>
                                  </a:cubicBezTo>
                                  <a:cubicBezTo>
                                    <a:pt x="179" y="0"/>
                                    <a:pt x="201" y="3"/>
                                    <a:pt x="222" y="9"/>
                                  </a:cubicBezTo>
                                  <a:cubicBezTo>
                                    <a:pt x="244" y="15"/>
                                    <a:pt x="263" y="23"/>
                                    <a:pt x="279" y="33"/>
                                  </a:cubicBezTo>
                                  <a:cubicBezTo>
                                    <a:pt x="257" y="86"/>
                                    <a:pt x="257" y="86"/>
                                    <a:pt x="257" y="86"/>
                                  </a:cubicBezTo>
                                  <a:cubicBezTo>
                                    <a:pt x="241" y="77"/>
                                    <a:pt x="224" y="70"/>
                                    <a:pt x="207" y="65"/>
                                  </a:cubicBezTo>
                                  <a:cubicBezTo>
                                    <a:pt x="189" y="60"/>
                                    <a:pt x="172" y="57"/>
                                    <a:pt x="156" y="57"/>
                                  </a:cubicBezTo>
                                  <a:cubicBezTo>
                                    <a:pt x="129" y="57"/>
                                    <a:pt x="109" y="62"/>
                                    <a:pt x="95" y="71"/>
                                  </a:cubicBezTo>
                                  <a:cubicBezTo>
                                    <a:pt x="82" y="80"/>
                                    <a:pt x="76" y="92"/>
                                    <a:pt x="76" y="107"/>
                                  </a:cubicBezTo>
                                  <a:cubicBezTo>
                                    <a:pt x="76" y="118"/>
                                    <a:pt x="79" y="126"/>
                                    <a:pt x="87" y="133"/>
                                  </a:cubicBezTo>
                                  <a:cubicBezTo>
                                    <a:pt x="94" y="140"/>
                                    <a:pt x="104" y="145"/>
                                    <a:pt x="116" y="149"/>
                                  </a:cubicBezTo>
                                  <a:cubicBezTo>
                                    <a:pt x="127" y="153"/>
                                    <a:pt x="143" y="157"/>
                                    <a:pt x="163" y="162"/>
                                  </a:cubicBezTo>
                                  <a:cubicBezTo>
                                    <a:pt x="190" y="168"/>
                                    <a:pt x="213" y="175"/>
                                    <a:pt x="230" y="182"/>
                                  </a:cubicBezTo>
                                  <a:cubicBezTo>
                                    <a:pt x="248" y="189"/>
                                    <a:pt x="263" y="199"/>
                                    <a:pt x="275" y="213"/>
                                  </a:cubicBezTo>
                                  <a:cubicBezTo>
                                    <a:pt x="288" y="227"/>
                                    <a:pt x="294" y="246"/>
                                    <a:pt x="294" y="270"/>
                                  </a:cubicBezTo>
                                  <a:cubicBezTo>
                                    <a:pt x="294" y="290"/>
                                    <a:pt x="289" y="309"/>
                                    <a:pt x="278" y="325"/>
                                  </a:cubicBezTo>
                                  <a:cubicBezTo>
                                    <a:pt x="266" y="342"/>
                                    <a:pt x="250" y="355"/>
                                    <a:pt x="227" y="365"/>
                                  </a:cubicBezTo>
                                  <a:cubicBezTo>
                                    <a:pt x="205" y="375"/>
                                    <a:pt x="177" y="379"/>
                                    <a:pt x="145" y="379"/>
                                  </a:cubicBezTo>
                                  <a:cubicBezTo>
                                    <a:pt x="117" y="379"/>
                                    <a:pt x="89" y="375"/>
                                    <a:pt x="63" y="367"/>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03" name="Freeform 11"/>
                          <wps:cNvSpPr>
                            <a:spLocks/>
                          </wps:cNvSpPr>
                          <wps:spPr bwMode="auto">
                            <a:xfrm>
                              <a:off x="5628285" y="1243832"/>
                              <a:ext cx="100351" cy="129685"/>
                            </a:xfrm>
                            <a:custGeom>
                              <a:avLst/>
                              <a:gdLst>
                                <a:gd name="T0" fmla="*/ 63 w 294"/>
                                <a:gd name="T1" fmla="*/ 367 h 379"/>
                                <a:gd name="T2" fmla="*/ 0 w 294"/>
                                <a:gd name="T3" fmla="*/ 335 h 379"/>
                                <a:gd name="T4" fmla="*/ 24 w 294"/>
                                <a:gd name="T5" fmla="*/ 282 h 379"/>
                                <a:gd name="T6" fmla="*/ 80 w 294"/>
                                <a:gd name="T7" fmla="*/ 311 h 379"/>
                                <a:gd name="T8" fmla="*/ 146 w 294"/>
                                <a:gd name="T9" fmla="*/ 322 h 379"/>
                                <a:gd name="T10" fmla="*/ 207 w 294"/>
                                <a:gd name="T11" fmla="*/ 309 h 379"/>
                                <a:gd name="T12" fmla="*/ 227 w 294"/>
                                <a:gd name="T13" fmla="*/ 275 h 379"/>
                                <a:gd name="T14" fmla="*/ 216 w 294"/>
                                <a:gd name="T15" fmla="*/ 249 h 379"/>
                                <a:gd name="T16" fmla="*/ 187 w 294"/>
                                <a:gd name="T17" fmla="*/ 233 h 379"/>
                                <a:gd name="T18" fmla="*/ 140 w 294"/>
                                <a:gd name="T19" fmla="*/ 219 h 379"/>
                                <a:gd name="T20" fmla="*/ 72 w 294"/>
                                <a:gd name="T21" fmla="*/ 199 h 379"/>
                                <a:gd name="T22" fmla="*/ 27 w 294"/>
                                <a:gd name="T23" fmla="*/ 168 h 379"/>
                                <a:gd name="T24" fmla="*/ 8 w 294"/>
                                <a:gd name="T25" fmla="*/ 110 h 379"/>
                                <a:gd name="T26" fmla="*/ 25 w 294"/>
                                <a:gd name="T27" fmla="*/ 55 h 379"/>
                                <a:gd name="T28" fmla="*/ 75 w 294"/>
                                <a:gd name="T29" fmla="*/ 15 h 379"/>
                                <a:gd name="T30" fmla="*/ 157 w 294"/>
                                <a:gd name="T31" fmla="*/ 0 h 379"/>
                                <a:gd name="T32" fmla="*/ 223 w 294"/>
                                <a:gd name="T33" fmla="*/ 9 h 379"/>
                                <a:gd name="T34" fmla="*/ 279 w 294"/>
                                <a:gd name="T35" fmla="*/ 33 h 379"/>
                                <a:gd name="T36" fmla="*/ 258 w 294"/>
                                <a:gd name="T37" fmla="*/ 86 h 379"/>
                                <a:gd name="T38" fmla="*/ 207 w 294"/>
                                <a:gd name="T39" fmla="*/ 65 h 379"/>
                                <a:gd name="T40" fmla="*/ 156 w 294"/>
                                <a:gd name="T41" fmla="*/ 57 h 379"/>
                                <a:gd name="T42" fmla="*/ 96 w 294"/>
                                <a:gd name="T43" fmla="*/ 71 h 379"/>
                                <a:gd name="T44" fmla="*/ 76 w 294"/>
                                <a:gd name="T45" fmla="*/ 107 h 379"/>
                                <a:gd name="T46" fmla="*/ 87 w 294"/>
                                <a:gd name="T47" fmla="*/ 133 h 379"/>
                                <a:gd name="T48" fmla="*/ 116 w 294"/>
                                <a:gd name="T49" fmla="*/ 149 h 379"/>
                                <a:gd name="T50" fmla="*/ 164 w 294"/>
                                <a:gd name="T51" fmla="*/ 162 h 379"/>
                                <a:gd name="T52" fmla="*/ 231 w 294"/>
                                <a:gd name="T53" fmla="*/ 182 h 379"/>
                                <a:gd name="T54" fmla="*/ 276 w 294"/>
                                <a:gd name="T55" fmla="*/ 213 h 379"/>
                                <a:gd name="T56" fmla="*/ 294 w 294"/>
                                <a:gd name="T57" fmla="*/ 270 h 379"/>
                                <a:gd name="T58" fmla="*/ 278 w 294"/>
                                <a:gd name="T59" fmla="*/ 325 h 379"/>
                                <a:gd name="T60" fmla="*/ 228 w 294"/>
                                <a:gd name="T61" fmla="*/ 365 h 379"/>
                                <a:gd name="T62" fmla="*/ 146 w 294"/>
                                <a:gd name="T63" fmla="*/ 379 h 379"/>
                                <a:gd name="T64" fmla="*/ 63 w 294"/>
                                <a:gd name="T65" fmla="*/ 367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4" h="379">
                                  <a:moveTo>
                                    <a:pt x="63" y="367"/>
                                  </a:moveTo>
                                  <a:cubicBezTo>
                                    <a:pt x="37" y="359"/>
                                    <a:pt x="16" y="349"/>
                                    <a:pt x="0" y="335"/>
                                  </a:cubicBezTo>
                                  <a:cubicBezTo>
                                    <a:pt x="24" y="282"/>
                                    <a:pt x="24" y="282"/>
                                    <a:pt x="24" y="282"/>
                                  </a:cubicBezTo>
                                  <a:cubicBezTo>
                                    <a:pt x="39" y="294"/>
                                    <a:pt x="58" y="304"/>
                                    <a:pt x="80" y="311"/>
                                  </a:cubicBezTo>
                                  <a:cubicBezTo>
                                    <a:pt x="102" y="319"/>
                                    <a:pt x="124" y="322"/>
                                    <a:pt x="146" y="322"/>
                                  </a:cubicBezTo>
                                  <a:cubicBezTo>
                                    <a:pt x="173" y="322"/>
                                    <a:pt x="193" y="318"/>
                                    <a:pt x="207" y="309"/>
                                  </a:cubicBezTo>
                                  <a:cubicBezTo>
                                    <a:pt x="220" y="301"/>
                                    <a:pt x="227" y="289"/>
                                    <a:pt x="227" y="275"/>
                                  </a:cubicBezTo>
                                  <a:cubicBezTo>
                                    <a:pt x="227" y="264"/>
                                    <a:pt x="223" y="255"/>
                                    <a:pt x="216" y="249"/>
                                  </a:cubicBezTo>
                                  <a:cubicBezTo>
                                    <a:pt x="208" y="242"/>
                                    <a:pt x="199" y="236"/>
                                    <a:pt x="187" y="233"/>
                                  </a:cubicBezTo>
                                  <a:cubicBezTo>
                                    <a:pt x="176" y="229"/>
                                    <a:pt x="160" y="224"/>
                                    <a:pt x="140" y="219"/>
                                  </a:cubicBezTo>
                                  <a:cubicBezTo>
                                    <a:pt x="112" y="213"/>
                                    <a:pt x="89" y="206"/>
                                    <a:pt x="72" y="199"/>
                                  </a:cubicBezTo>
                                  <a:cubicBezTo>
                                    <a:pt x="54" y="193"/>
                                    <a:pt x="39" y="182"/>
                                    <a:pt x="27" y="168"/>
                                  </a:cubicBezTo>
                                  <a:cubicBezTo>
                                    <a:pt x="14" y="154"/>
                                    <a:pt x="8" y="135"/>
                                    <a:pt x="8" y="110"/>
                                  </a:cubicBezTo>
                                  <a:cubicBezTo>
                                    <a:pt x="8" y="90"/>
                                    <a:pt x="14" y="72"/>
                                    <a:pt x="25" y="55"/>
                                  </a:cubicBezTo>
                                  <a:cubicBezTo>
                                    <a:pt x="36" y="38"/>
                                    <a:pt x="52" y="25"/>
                                    <a:pt x="75" y="15"/>
                                  </a:cubicBezTo>
                                  <a:cubicBezTo>
                                    <a:pt x="97" y="5"/>
                                    <a:pt x="124" y="0"/>
                                    <a:pt x="157" y="0"/>
                                  </a:cubicBezTo>
                                  <a:cubicBezTo>
                                    <a:pt x="179" y="0"/>
                                    <a:pt x="201" y="3"/>
                                    <a:pt x="223" y="9"/>
                                  </a:cubicBezTo>
                                  <a:cubicBezTo>
                                    <a:pt x="245" y="15"/>
                                    <a:pt x="263" y="23"/>
                                    <a:pt x="279" y="33"/>
                                  </a:cubicBezTo>
                                  <a:cubicBezTo>
                                    <a:pt x="258" y="86"/>
                                    <a:pt x="258" y="86"/>
                                    <a:pt x="258" y="86"/>
                                  </a:cubicBezTo>
                                  <a:cubicBezTo>
                                    <a:pt x="242" y="77"/>
                                    <a:pt x="225" y="70"/>
                                    <a:pt x="207" y="65"/>
                                  </a:cubicBezTo>
                                  <a:cubicBezTo>
                                    <a:pt x="190" y="60"/>
                                    <a:pt x="173" y="57"/>
                                    <a:pt x="156" y="57"/>
                                  </a:cubicBezTo>
                                  <a:cubicBezTo>
                                    <a:pt x="129" y="57"/>
                                    <a:pt x="109" y="62"/>
                                    <a:pt x="96" y="71"/>
                                  </a:cubicBezTo>
                                  <a:cubicBezTo>
                                    <a:pt x="83" y="80"/>
                                    <a:pt x="76" y="92"/>
                                    <a:pt x="76" y="107"/>
                                  </a:cubicBezTo>
                                  <a:cubicBezTo>
                                    <a:pt x="76" y="118"/>
                                    <a:pt x="80" y="126"/>
                                    <a:pt x="87" y="133"/>
                                  </a:cubicBezTo>
                                  <a:cubicBezTo>
                                    <a:pt x="95" y="140"/>
                                    <a:pt x="105" y="145"/>
                                    <a:pt x="116" y="149"/>
                                  </a:cubicBezTo>
                                  <a:cubicBezTo>
                                    <a:pt x="128" y="153"/>
                                    <a:pt x="143" y="157"/>
                                    <a:pt x="164" y="162"/>
                                  </a:cubicBezTo>
                                  <a:cubicBezTo>
                                    <a:pt x="191" y="168"/>
                                    <a:pt x="213" y="175"/>
                                    <a:pt x="231" y="182"/>
                                  </a:cubicBezTo>
                                  <a:cubicBezTo>
                                    <a:pt x="248" y="189"/>
                                    <a:pt x="263" y="199"/>
                                    <a:pt x="276" y="213"/>
                                  </a:cubicBezTo>
                                  <a:cubicBezTo>
                                    <a:pt x="288" y="227"/>
                                    <a:pt x="294" y="246"/>
                                    <a:pt x="294" y="270"/>
                                  </a:cubicBezTo>
                                  <a:cubicBezTo>
                                    <a:pt x="294" y="290"/>
                                    <a:pt x="289" y="309"/>
                                    <a:pt x="278" y="325"/>
                                  </a:cubicBezTo>
                                  <a:cubicBezTo>
                                    <a:pt x="267" y="342"/>
                                    <a:pt x="250" y="355"/>
                                    <a:pt x="228" y="365"/>
                                  </a:cubicBezTo>
                                  <a:cubicBezTo>
                                    <a:pt x="205" y="375"/>
                                    <a:pt x="178" y="379"/>
                                    <a:pt x="146" y="379"/>
                                  </a:cubicBezTo>
                                  <a:cubicBezTo>
                                    <a:pt x="117" y="379"/>
                                    <a:pt x="90" y="375"/>
                                    <a:pt x="63" y="367"/>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04" name="Freeform 12"/>
                          <wps:cNvSpPr>
                            <a:spLocks/>
                          </wps:cNvSpPr>
                          <wps:spPr bwMode="auto">
                            <a:xfrm>
                              <a:off x="5822812" y="1245891"/>
                              <a:ext cx="109615" cy="127626"/>
                            </a:xfrm>
                            <a:custGeom>
                              <a:avLst/>
                              <a:gdLst>
                                <a:gd name="T0" fmla="*/ 42 w 322"/>
                                <a:gd name="T1" fmla="*/ 330 h 373"/>
                                <a:gd name="T2" fmla="*/ 0 w 322"/>
                                <a:gd name="T3" fmla="*/ 208 h 373"/>
                                <a:gd name="T4" fmla="*/ 0 w 322"/>
                                <a:gd name="T5" fmla="*/ 0 h 373"/>
                                <a:gd name="T6" fmla="*/ 68 w 322"/>
                                <a:gd name="T7" fmla="*/ 0 h 373"/>
                                <a:gd name="T8" fmla="*/ 68 w 322"/>
                                <a:gd name="T9" fmla="*/ 205 h 373"/>
                                <a:gd name="T10" fmla="*/ 162 w 322"/>
                                <a:gd name="T11" fmla="*/ 313 h 373"/>
                                <a:gd name="T12" fmla="*/ 255 w 322"/>
                                <a:gd name="T13" fmla="*/ 205 h 373"/>
                                <a:gd name="T14" fmla="*/ 255 w 322"/>
                                <a:gd name="T15" fmla="*/ 0 h 373"/>
                                <a:gd name="T16" fmla="*/ 322 w 322"/>
                                <a:gd name="T17" fmla="*/ 0 h 373"/>
                                <a:gd name="T18" fmla="*/ 322 w 322"/>
                                <a:gd name="T19" fmla="*/ 208 h 373"/>
                                <a:gd name="T20" fmla="*/ 280 w 322"/>
                                <a:gd name="T21" fmla="*/ 330 h 373"/>
                                <a:gd name="T22" fmla="*/ 161 w 322"/>
                                <a:gd name="T23" fmla="*/ 373 h 373"/>
                                <a:gd name="T24" fmla="*/ 42 w 322"/>
                                <a:gd name="T25" fmla="*/ 33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2" h="373">
                                  <a:moveTo>
                                    <a:pt x="42" y="330"/>
                                  </a:moveTo>
                                  <a:cubicBezTo>
                                    <a:pt x="14" y="302"/>
                                    <a:pt x="0" y="261"/>
                                    <a:pt x="0" y="208"/>
                                  </a:cubicBezTo>
                                  <a:cubicBezTo>
                                    <a:pt x="0" y="0"/>
                                    <a:pt x="0" y="0"/>
                                    <a:pt x="0" y="0"/>
                                  </a:cubicBezTo>
                                  <a:cubicBezTo>
                                    <a:pt x="68" y="0"/>
                                    <a:pt x="68" y="0"/>
                                    <a:pt x="68" y="0"/>
                                  </a:cubicBezTo>
                                  <a:cubicBezTo>
                                    <a:pt x="68" y="205"/>
                                    <a:pt x="68" y="205"/>
                                    <a:pt x="68" y="205"/>
                                  </a:cubicBezTo>
                                  <a:cubicBezTo>
                                    <a:pt x="68" y="277"/>
                                    <a:pt x="99" y="313"/>
                                    <a:pt x="162" y="313"/>
                                  </a:cubicBezTo>
                                  <a:cubicBezTo>
                                    <a:pt x="224" y="313"/>
                                    <a:pt x="255" y="277"/>
                                    <a:pt x="255" y="205"/>
                                  </a:cubicBezTo>
                                  <a:cubicBezTo>
                                    <a:pt x="255" y="0"/>
                                    <a:pt x="255" y="0"/>
                                    <a:pt x="255" y="0"/>
                                  </a:cubicBezTo>
                                  <a:cubicBezTo>
                                    <a:pt x="322" y="0"/>
                                    <a:pt x="322" y="0"/>
                                    <a:pt x="322" y="0"/>
                                  </a:cubicBezTo>
                                  <a:cubicBezTo>
                                    <a:pt x="322" y="208"/>
                                    <a:pt x="322" y="208"/>
                                    <a:pt x="322" y="208"/>
                                  </a:cubicBezTo>
                                  <a:cubicBezTo>
                                    <a:pt x="322" y="261"/>
                                    <a:pt x="308" y="302"/>
                                    <a:pt x="280" y="330"/>
                                  </a:cubicBezTo>
                                  <a:cubicBezTo>
                                    <a:pt x="252" y="359"/>
                                    <a:pt x="212" y="373"/>
                                    <a:pt x="161" y="373"/>
                                  </a:cubicBezTo>
                                  <a:cubicBezTo>
                                    <a:pt x="110" y="373"/>
                                    <a:pt x="71" y="359"/>
                                    <a:pt x="42" y="330"/>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05" name="Freeform 13"/>
                          <wps:cNvSpPr>
                            <a:spLocks noEditPoints="1"/>
                          </wps:cNvSpPr>
                          <wps:spPr bwMode="auto">
                            <a:xfrm>
                              <a:off x="6037409" y="1245891"/>
                              <a:ext cx="107041" cy="126083"/>
                            </a:xfrm>
                            <a:custGeom>
                              <a:avLst/>
                              <a:gdLst>
                                <a:gd name="T0" fmla="*/ 241 w 314"/>
                                <a:gd name="T1" fmla="*/ 368 h 368"/>
                                <a:gd name="T2" fmla="*/ 165 w 314"/>
                                <a:gd name="T3" fmla="*/ 260 h 368"/>
                                <a:gd name="T4" fmla="*/ 151 w 314"/>
                                <a:gd name="T5" fmla="*/ 261 h 368"/>
                                <a:gd name="T6" fmla="*/ 68 w 314"/>
                                <a:gd name="T7" fmla="*/ 261 h 368"/>
                                <a:gd name="T8" fmla="*/ 68 w 314"/>
                                <a:gd name="T9" fmla="*/ 368 h 368"/>
                                <a:gd name="T10" fmla="*/ 0 w 314"/>
                                <a:gd name="T11" fmla="*/ 368 h 368"/>
                                <a:gd name="T12" fmla="*/ 0 w 314"/>
                                <a:gd name="T13" fmla="*/ 0 h 368"/>
                                <a:gd name="T14" fmla="*/ 151 w 314"/>
                                <a:gd name="T15" fmla="*/ 0 h 368"/>
                                <a:gd name="T16" fmla="*/ 235 w 314"/>
                                <a:gd name="T17" fmla="*/ 15 h 368"/>
                                <a:gd name="T18" fmla="*/ 289 w 314"/>
                                <a:gd name="T19" fmla="*/ 61 h 368"/>
                                <a:gd name="T20" fmla="*/ 308 w 314"/>
                                <a:gd name="T21" fmla="*/ 131 h 368"/>
                                <a:gd name="T22" fmla="*/ 288 w 314"/>
                                <a:gd name="T23" fmla="*/ 202 h 368"/>
                                <a:gd name="T24" fmla="*/ 230 w 314"/>
                                <a:gd name="T25" fmla="*/ 247 h 368"/>
                                <a:gd name="T26" fmla="*/ 314 w 314"/>
                                <a:gd name="T27" fmla="*/ 368 h 368"/>
                                <a:gd name="T28" fmla="*/ 241 w 314"/>
                                <a:gd name="T29" fmla="*/ 368 h 368"/>
                                <a:gd name="T30" fmla="*/ 216 w 314"/>
                                <a:gd name="T31" fmla="*/ 77 h 368"/>
                                <a:gd name="T32" fmla="*/ 148 w 314"/>
                                <a:gd name="T33" fmla="*/ 58 h 368"/>
                                <a:gd name="T34" fmla="*/ 68 w 314"/>
                                <a:gd name="T35" fmla="*/ 58 h 368"/>
                                <a:gd name="T36" fmla="*/ 68 w 314"/>
                                <a:gd name="T37" fmla="*/ 204 h 368"/>
                                <a:gd name="T38" fmla="*/ 148 w 314"/>
                                <a:gd name="T39" fmla="*/ 204 h 368"/>
                                <a:gd name="T40" fmla="*/ 216 w 314"/>
                                <a:gd name="T41" fmla="*/ 185 h 368"/>
                                <a:gd name="T42" fmla="*/ 239 w 314"/>
                                <a:gd name="T43" fmla="*/ 131 h 368"/>
                                <a:gd name="T44" fmla="*/ 216 w 314"/>
                                <a:gd name="T45" fmla="*/ 77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4" h="368">
                                  <a:moveTo>
                                    <a:pt x="241" y="368"/>
                                  </a:moveTo>
                                  <a:cubicBezTo>
                                    <a:pt x="165" y="260"/>
                                    <a:pt x="165" y="260"/>
                                    <a:pt x="165" y="260"/>
                                  </a:cubicBezTo>
                                  <a:cubicBezTo>
                                    <a:pt x="162" y="261"/>
                                    <a:pt x="158" y="261"/>
                                    <a:pt x="151" y="261"/>
                                  </a:cubicBezTo>
                                  <a:cubicBezTo>
                                    <a:pt x="68" y="261"/>
                                    <a:pt x="68" y="261"/>
                                    <a:pt x="68" y="261"/>
                                  </a:cubicBezTo>
                                  <a:cubicBezTo>
                                    <a:pt x="68" y="368"/>
                                    <a:pt x="68" y="368"/>
                                    <a:pt x="68" y="368"/>
                                  </a:cubicBezTo>
                                  <a:cubicBezTo>
                                    <a:pt x="0" y="368"/>
                                    <a:pt x="0" y="368"/>
                                    <a:pt x="0" y="368"/>
                                  </a:cubicBezTo>
                                  <a:cubicBezTo>
                                    <a:pt x="0" y="0"/>
                                    <a:pt x="0" y="0"/>
                                    <a:pt x="0" y="0"/>
                                  </a:cubicBezTo>
                                  <a:cubicBezTo>
                                    <a:pt x="151" y="0"/>
                                    <a:pt x="151" y="0"/>
                                    <a:pt x="151" y="0"/>
                                  </a:cubicBezTo>
                                  <a:cubicBezTo>
                                    <a:pt x="183" y="0"/>
                                    <a:pt x="211" y="5"/>
                                    <a:pt x="235" y="15"/>
                                  </a:cubicBezTo>
                                  <a:cubicBezTo>
                                    <a:pt x="258" y="26"/>
                                    <a:pt x="276" y="41"/>
                                    <a:pt x="289" y="61"/>
                                  </a:cubicBezTo>
                                  <a:cubicBezTo>
                                    <a:pt x="302" y="80"/>
                                    <a:pt x="308" y="104"/>
                                    <a:pt x="308" y="131"/>
                                  </a:cubicBezTo>
                                  <a:cubicBezTo>
                                    <a:pt x="308" y="158"/>
                                    <a:pt x="301" y="182"/>
                                    <a:pt x="288" y="202"/>
                                  </a:cubicBezTo>
                                  <a:cubicBezTo>
                                    <a:pt x="274" y="222"/>
                                    <a:pt x="255" y="237"/>
                                    <a:pt x="230" y="247"/>
                                  </a:cubicBezTo>
                                  <a:cubicBezTo>
                                    <a:pt x="314" y="368"/>
                                    <a:pt x="314" y="368"/>
                                    <a:pt x="314" y="368"/>
                                  </a:cubicBezTo>
                                  <a:lnTo>
                                    <a:pt x="241" y="368"/>
                                  </a:lnTo>
                                  <a:close/>
                                  <a:moveTo>
                                    <a:pt x="216" y="77"/>
                                  </a:moveTo>
                                  <a:cubicBezTo>
                                    <a:pt x="201" y="64"/>
                                    <a:pt x="178" y="58"/>
                                    <a:pt x="148" y="58"/>
                                  </a:cubicBezTo>
                                  <a:cubicBezTo>
                                    <a:pt x="68" y="58"/>
                                    <a:pt x="68" y="58"/>
                                    <a:pt x="68" y="58"/>
                                  </a:cubicBezTo>
                                  <a:cubicBezTo>
                                    <a:pt x="68" y="204"/>
                                    <a:pt x="68" y="204"/>
                                    <a:pt x="68" y="204"/>
                                  </a:cubicBezTo>
                                  <a:cubicBezTo>
                                    <a:pt x="148" y="204"/>
                                    <a:pt x="148" y="204"/>
                                    <a:pt x="148" y="204"/>
                                  </a:cubicBezTo>
                                  <a:cubicBezTo>
                                    <a:pt x="178" y="204"/>
                                    <a:pt x="201" y="198"/>
                                    <a:pt x="216" y="185"/>
                                  </a:cubicBezTo>
                                  <a:cubicBezTo>
                                    <a:pt x="231" y="172"/>
                                    <a:pt x="239" y="154"/>
                                    <a:pt x="239" y="131"/>
                                  </a:cubicBezTo>
                                  <a:cubicBezTo>
                                    <a:pt x="239" y="107"/>
                                    <a:pt x="231" y="89"/>
                                    <a:pt x="216" y="77"/>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06" name="Freeform 14"/>
                          <wps:cNvSpPr>
                            <a:spLocks noEditPoints="1"/>
                          </wps:cNvSpPr>
                          <wps:spPr bwMode="auto">
                            <a:xfrm>
                              <a:off x="6222673" y="1245891"/>
                              <a:ext cx="136375" cy="126083"/>
                            </a:xfrm>
                            <a:custGeom>
                              <a:avLst/>
                              <a:gdLst>
                                <a:gd name="T0" fmla="*/ 193 w 265"/>
                                <a:gd name="T1" fmla="*/ 188 h 245"/>
                                <a:gd name="T2" fmla="*/ 70 w 265"/>
                                <a:gd name="T3" fmla="*/ 188 h 245"/>
                                <a:gd name="T4" fmla="*/ 47 w 265"/>
                                <a:gd name="T5" fmla="*/ 245 h 245"/>
                                <a:gd name="T6" fmla="*/ 0 w 265"/>
                                <a:gd name="T7" fmla="*/ 245 h 245"/>
                                <a:gd name="T8" fmla="*/ 110 w 265"/>
                                <a:gd name="T9" fmla="*/ 0 h 245"/>
                                <a:gd name="T10" fmla="*/ 155 w 265"/>
                                <a:gd name="T11" fmla="*/ 0 h 245"/>
                                <a:gd name="T12" fmla="*/ 265 w 265"/>
                                <a:gd name="T13" fmla="*/ 245 h 245"/>
                                <a:gd name="T14" fmla="*/ 217 w 265"/>
                                <a:gd name="T15" fmla="*/ 245 h 245"/>
                                <a:gd name="T16" fmla="*/ 193 w 265"/>
                                <a:gd name="T17" fmla="*/ 188 h 245"/>
                                <a:gd name="T18" fmla="*/ 178 w 265"/>
                                <a:gd name="T19" fmla="*/ 152 h 245"/>
                                <a:gd name="T20" fmla="*/ 132 w 265"/>
                                <a:gd name="T21" fmla="*/ 46 h 245"/>
                                <a:gd name="T22" fmla="*/ 86 w 265"/>
                                <a:gd name="T23" fmla="*/ 152 h 245"/>
                                <a:gd name="T24" fmla="*/ 178 w 265"/>
                                <a:gd name="T25" fmla="*/ 15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5" h="245">
                                  <a:moveTo>
                                    <a:pt x="193" y="188"/>
                                  </a:moveTo>
                                  <a:lnTo>
                                    <a:pt x="70" y="188"/>
                                  </a:lnTo>
                                  <a:lnTo>
                                    <a:pt x="47" y="245"/>
                                  </a:lnTo>
                                  <a:lnTo>
                                    <a:pt x="0" y="245"/>
                                  </a:lnTo>
                                  <a:lnTo>
                                    <a:pt x="110" y="0"/>
                                  </a:lnTo>
                                  <a:lnTo>
                                    <a:pt x="155" y="0"/>
                                  </a:lnTo>
                                  <a:lnTo>
                                    <a:pt x="265" y="245"/>
                                  </a:lnTo>
                                  <a:lnTo>
                                    <a:pt x="217" y="245"/>
                                  </a:lnTo>
                                  <a:lnTo>
                                    <a:pt x="193" y="188"/>
                                  </a:lnTo>
                                  <a:close/>
                                  <a:moveTo>
                                    <a:pt x="178" y="152"/>
                                  </a:moveTo>
                                  <a:lnTo>
                                    <a:pt x="132" y="46"/>
                                  </a:lnTo>
                                  <a:lnTo>
                                    <a:pt x="86" y="152"/>
                                  </a:lnTo>
                                  <a:lnTo>
                                    <a:pt x="178" y="152"/>
                                  </a:lnTo>
                                  <a:close/>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07" name="Freeform 15"/>
                          <wps:cNvSpPr>
                            <a:spLocks/>
                          </wps:cNvSpPr>
                          <wps:spPr bwMode="auto">
                            <a:xfrm>
                              <a:off x="6446533" y="1245891"/>
                              <a:ext cx="112188" cy="126083"/>
                            </a:xfrm>
                            <a:custGeom>
                              <a:avLst/>
                              <a:gdLst>
                                <a:gd name="T0" fmla="*/ 218 w 218"/>
                                <a:gd name="T1" fmla="*/ 0 h 245"/>
                                <a:gd name="T2" fmla="*/ 218 w 218"/>
                                <a:gd name="T3" fmla="*/ 245 h 245"/>
                                <a:gd name="T4" fmla="*/ 180 w 218"/>
                                <a:gd name="T5" fmla="*/ 245 h 245"/>
                                <a:gd name="T6" fmla="*/ 45 w 218"/>
                                <a:gd name="T7" fmla="*/ 79 h 245"/>
                                <a:gd name="T8" fmla="*/ 45 w 218"/>
                                <a:gd name="T9" fmla="*/ 245 h 245"/>
                                <a:gd name="T10" fmla="*/ 0 w 218"/>
                                <a:gd name="T11" fmla="*/ 245 h 245"/>
                                <a:gd name="T12" fmla="*/ 0 w 218"/>
                                <a:gd name="T13" fmla="*/ 0 h 245"/>
                                <a:gd name="T14" fmla="*/ 38 w 218"/>
                                <a:gd name="T15" fmla="*/ 0 h 245"/>
                                <a:gd name="T16" fmla="*/ 173 w 218"/>
                                <a:gd name="T17" fmla="*/ 166 h 245"/>
                                <a:gd name="T18" fmla="*/ 173 w 218"/>
                                <a:gd name="T19" fmla="*/ 0 h 245"/>
                                <a:gd name="T20" fmla="*/ 218 w 218"/>
                                <a:gd name="T21"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8" h="245">
                                  <a:moveTo>
                                    <a:pt x="218" y="0"/>
                                  </a:moveTo>
                                  <a:lnTo>
                                    <a:pt x="218" y="245"/>
                                  </a:lnTo>
                                  <a:lnTo>
                                    <a:pt x="180" y="245"/>
                                  </a:lnTo>
                                  <a:lnTo>
                                    <a:pt x="45" y="79"/>
                                  </a:lnTo>
                                  <a:lnTo>
                                    <a:pt x="45" y="245"/>
                                  </a:lnTo>
                                  <a:lnTo>
                                    <a:pt x="0" y="245"/>
                                  </a:lnTo>
                                  <a:lnTo>
                                    <a:pt x="0" y="0"/>
                                  </a:lnTo>
                                  <a:lnTo>
                                    <a:pt x="38" y="0"/>
                                  </a:lnTo>
                                  <a:lnTo>
                                    <a:pt x="173" y="166"/>
                                  </a:lnTo>
                                  <a:lnTo>
                                    <a:pt x="173" y="0"/>
                                  </a:lnTo>
                                  <a:lnTo>
                                    <a:pt x="218" y="0"/>
                                  </a:lnTo>
                                  <a:close/>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08" name="Freeform 16"/>
                          <wps:cNvSpPr>
                            <a:spLocks/>
                          </wps:cNvSpPr>
                          <wps:spPr bwMode="auto">
                            <a:xfrm>
                              <a:off x="6655470" y="1243832"/>
                              <a:ext cx="116819" cy="129685"/>
                            </a:xfrm>
                            <a:custGeom>
                              <a:avLst/>
                              <a:gdLst>
                                <a:gd name="T0" fmla="*/ 96 w 343"/>
                                <a:gd name="T1" fmla="*/ 355 h 379"/>
                                <a:gd name="T2" fmla="*/ 25 w 343"/>
                                <a:gd name="T3" fmla="*/ 287 h 379"/>
                                <a:gd name="T4" fmla="*/ 0 w 343"/>
                                <a:gd name="T5" fmla="*/ 190 h 379"/>
                                <a:gd name="T6" fmla="*/ 26 w 343"/>
                                <a:gd name="T7" fmla="*/ 92 h 379"/>
                                <a:gd name="T8" fmla="*/ 96 w 343"/>
                                <a:gd name="T9" fmla="*/ 25 h 379"/>
                                <a:gd name="T10" fmla="*/ 197 w 343"/>
                                <a:gd name="T11" fmla="*/ 0 h 379"/>
                                <a:gd name="T12" fmla="*/ 280 w 343"/>
                                <a:gd name="T13" fmla="*/ 16 h 379"/>
                                <a:gd name="T14" fmla="*/ 343 w 343"/>
                                <a:gd name="T15" fmla="*/ 62 h 379"/>
                                <a:gd name="T16" fmla="*/ 299 w 343"/>
                                <a:gd name="T17" fmla="*/ 104 h 379"/>
                                <a:gd name="T18" fmla="*/ 200 w 343"/>
                                <a:gd name="T19" fmla="*/ 60 h 379"/>
                                <a:gd name="T20" fmla="*/ 132 w 343"/>
                                <a:gd name="T21" fmla="*/ 77 h 379"/>
                                <a:gd name="T22" fmla="*/ 86 w 343"/>
                                <a:gd name="T23" fmla="*/ 123 h 379"/>
                                <a:gd name="T24" fmla="*/ 69 w 343"/>
                                <a:gd name="T25" fmla="*/ 190 h 379"/>
                                <a:gd name="T26" fmla="*/ 86 w 343"/>
                                <a:gd name="T27" fmla="*/ 257 h 379"/>
                                <a:gd name="T28" fmla="*/ 132 w 343"/>
                                <a:gd name="T29" fmla="*/ 303 h 379"/>
                                <a:gd name="T30" fmla="*/ 200 w 343"/>
                                <a:gd name="T31" fmla="*/ 319 h 379"/>
                                <a:gd name="T32" fmla="*/ 299 w 343"/>
                                <a:gd name="T33" fmla="*/ 276 h 379"/>
                                <a:gd name="T34" fmla="*/ 343 w 343"/>
                                <a:gd name="T35" fmla="*/ 318 h 379"/>
                                <a:gd name="T36" fmla="*/ 280 w 343"/>
                                <a:gd name="T37" fmla="*/ 364 h 379"/>
                                <a:gd name="T38" fmla="*/ 197 w 343"/>
                                <a:gd name="T39" fmla="*/ 379 h 379"/>
                                <a:gd name="T40" fmla="*/ 96 w 343"/>
                                <a:gd name="T41" fmla="*/ 355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3" h="379">
                                  <a:moveTo>
                                    <a:pt x="96" y="355"/>
                                  </a:moveTo>
                                  <a:cubicBezTo>
                                    <a:pt x="66" y="339"/>
                                    <a:pt x="42" y="316"/>
                                    <a:pt x="25" y="287"/>
                                  </a:cubicBezTo>
                                  <a:cubicBezTo>
                                    <a:pt x="8" y="258"/>
                                    <a:pt x="0" y="226"/>
                                    <a:pt x="0" y="190"/>
                                  </a:cubicBezTo>
                                  <a:cubicBezTo>
                                    <a:pt x="0" y="154"/>
                                    <a:pt x="8" y="121"/>
                                    <a:pt x="26" y="92"/>
                                  </a:cubicBezTo>
                                  <a:cubicBezTo>
                                    <a:pt x="43" y="64"/>
                                    <a:pt x="66" y="41"/>
                                    <a:pt x="96" y="25"/>
                                  </a:cubicBezTo>
                                  <a:cubicBezTo>
                                    <a:pt x="126" y="9"/>
                                    <a:pt x="160" y="0"/>
                                    <a:pt x="197" y="0"/>
                                  </a:cubicBezTo>
                                  <a:cubicBezTo>
                                    <a:pt x="227" y="0"/>
                                    <a:pt x="255" y="6"/>
                                    <a:pt x="280" y="16"/>
                                  </a:cubicBezTo>
                                  <a:cubicBezTo>
                                    <a:pt x="305" y="27"/>
                                    <a:pt x="326" y="42"/>
                                    <a:pt x="343" y="62"/>
                                  </a:cubicBezTo>
                                  <a:cubicBezTo>
                                    <a:pt x="299" y="104"/>
                                    <a:pt x="299" y="104"/>
                                    <a:pt x="299" y="104"/>
                                  </a:cubicBezTo>
                                  <a:cubicBezTo>
                                    <a:pt x="272" y="75"/>
                                    <a:pt x="239" y="60"/>
                                    <a:pt x="200" y="60"/>
                                  </a:cubicBezTo>
                                  <a:cubicBezTo>
                                    <a:pt x="175" y="60"/>
                                    <a:pt x="153" y="66"/>
                                    <a:pt x="132" y="77"/>
                                  </a:cubicBezTo>
                                  <a:cubicBezTo>
                                    <a:pt x="112" y="88"/>
                                    <a:pt x="97" y="103"/>
                                    <a:pt x="86" y="123"/>
                                  </a:cubicBezTo>
                                  <a:cubicBezTo>
                                    <a:pt x="74" y="143"/>
                                    <a:pt x="69" y="165"/>
                                    <a:pt x="69" y="190"/>
                                  </a:cubicBezTo>
                                  <a:cubicBezTo>
                                    <a:pt x="69" y="215"/>
                                    <a:pt x="74" y="237"/>
                                    <a:pt x="86" y="257"/>
                                  </a:cubicBezTo>
                                  <a:cubicBezTo>
                                    <a:pt x="97" y="276"/>
                                    <a:pt x="112" y="292"/>
                                    <a:pt x="132" y="303"/>
                                  </a:cubicBezTo>
                                  <a:cubicBezTo>
                                    <a:pt x="153" y="314"/>
                                    <a:pt x="175" y="319"/>
                                    <a:pt x="200" y="319"/>
                                  </a:cubicBezTo>
                                  <a:cubicBezTo>
                                    <a:pt x="239" y="319"/>
                                    <a:pt x="272" y="305"/>
                                    <a:pt x="299" y="276"/>
                                  </a:cubicBezTo>
                                  <a:cubicBezTo>
                                    <a:pt x="343" y="318"/>
                                    <a:pt x="343" y="318"/>
                                    <a:pt x="343" y="318"/>
                                  </a:cubicBezTo>
                                  <a:cubicBezTo>
                                    <a:pt x="326" y="338"/>
                                    <a:pt x="305" y="353"/>
                                    <a:pt x="280" y="364"/>
                                  </a:cubicBezTo>
                                  <a:cubicBezTo>
                                    <a:pt x="254" y="374"/>
                                    <a:pt x="227" y="379"/>
                                    <a:pt x="197" y="379"/>
                                  </a:cubicBezTo>
                                  <a:cubicBezTo>
                                    <a:pt x="159" y="379"/>
                                    <a:pt x="126" y="371"/>
                                    <a:pt x="96" y="355"/>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09" name="Freeform 17"/>
                          <wps:cNvSpPr>
                            <a:spLocks/>
                          </wps:cNvSpPr>
                          <wps:spPr bwMode="auto">
                            <a:xfrm>
                              <a:off x="6866464" y="1245891"/>
                              <a:ext cx="94690" cy="126083"/>
                            </a:xfrm>
                            <a:custGeom>
                              <a:avLst/>
                              <a:gdLst>
                                <a:gd name="T0" fmla="*/ 184 w 184"/>
                                <a:gd name="T1" fmla="*/ 207 h 245"/>
                                <a:gd name="T2" fmla="*/ 184 w 184"/>
                                <a:gd name="T3" fmla="*/ 245 h 245"/>
                                <a:gd name="T4" fmla="*/ 0 w 184"/>
                                <a:gd name="T5" fmla="*/ 245 h 245"/>
                                <a:gd name="T6" fmla="*/ 0 w 184"/>
                                <a:gd name="T7" fmla="*/ 0 h 245"/>
                                <a:gd name="T8" fmla="*/ 179 w 184"/>
                                <a:gd name="T9" fmla="*/ 0 h 245"/>
                                <a:gd name="T10" fmla="*/ 179 w 184"/>
                                <a:gd name="T11" fmla="*/ 38 h 245"/>
                                <a:gd name="T12" fmla="*/ 46 w 184"/>
                                <a:gd name="T13" fmla="*/ 38 h 245"/>
                                <a:gd name="T14" fmla="*/ 46 w 184"/>
                                <a:gd name="T15" fmla="*/ 102 h 245"/>
                                <a:gd name="T16" fmla="*/ 164 w 184"/>
                                <a:gd name="T17" fmla="*/ 102 h 245"/>
                                <a:gd name="T18" fmla="*/ 164 w 184"/>
                                <a:gd name="T19" fmla="*/ 139 h 245"/>
                                <a:gd name="T20" fmla="*/ 46 w 184"/>
                                <a:gd name="T21" fmla="*/ 139 h 245"/>
                                <a:gd name="T22" fmla="*/ 46 w 184"/>
                                <a:gd name="T23" fmla="*/ 207 h 245"/>
                                <a:gd name="T24" fmla="*/ 184 w 184"/>
                                <a:gd name="T25" fmla="*/ 207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245">
                                  <a:moveTo>
                                    <a:pt x="184" y="207"/>
                                  </a:moveTo>
                                  <a:lnTo>
                                    <a:pt x="184" y="245"/>
                                  </a:lnTo>
                                  <a:lnTo>
                                    <a:pt x="0" y="245"/>
                                  </a:lnTo>
                                  <a:lnTo>
                                    <a:pt x="0" y="0"/>
                                  </a:lnTo>
                                  <a:lnTo>
                                    <a:pt x="179" y="0"/>
                                  </a:lnTo>
                                  <a:lnTo>
                                    <a:pt x="179" y="38"/>
                                  </a:lnTo>
                                  <a:lnTo>
                                    <a:pt x="46" y="38"/>
                                  </a:lnTo>
                                  <a:lnTo>
                                    <a:pt x="46" y="102"/>
                                  </a:lnTo>
                                  <a:lnTo>
                                    <a:pt x="164" y="102"/>
                                  </a:lnTo>
                                  <a:lnTo>
                                    <a:pt x="164" y="139"/>
                                  </a:lnTo>
                                  <a:lnTo>
                                    <a:pt x="46" y="139"/>
                                  </a:lnTo>
                                  <a:lnTo>
                                    <a:pt x="46" y="207"/>
                                  </a:lnTo>
                                  <a:lnTo>
                                    <a:pt x="184" y="207"/>
                                  </a:lnTo>
                                  <a:close/>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10" name="Freeform 18"/>
                          <wps:cNvSpPr>
                            <a:spLocks/>
                          </wps:cNvSpPr>
                          <wps:spPr bwMode="auto">
                            <a:xfrm>
                              <a:off x="7048126" y="1243832"/>
                              <a:ext cx="100351" cy="129685"/>
                            </a:xfrm>
                            <a:custGeom>
                              <a:avLst/>
                              <a:gdLst>
                                <a:gd name="T0" fmla="*/ 63 w 294"/>
                                <a:gd name="T1" fmla="*/ 367 h 379"/>
                                <a:gd name="T2" fmla="*/ 0 w 294"/>
                                <a:gd name="T3" fmla="*/ 335 h 379"/>
                                <a:gd name="T4" fmla="*/ 24 w 294"/>
                                <a:gd name="T5" fmla="*/ 282 h 379"/>
                                <a:gd name="T6" fmla="*/ 79 w 294"/>
                                <a:gd name="T7" fmla="*/ 311 h 379"/>
                                <a:gd name="T8" fmla="*/ 145 w 294"/>
                                <a:gd name="T9" fmla="*/ 322 h 379"/>
                                <a:gd name="T10" fmla="*/ 207 w 294"/>
                                <a:gd name="T11" fmla="*/ 309 h 379"/>
                                <a:gd name="T12" fmla="*/ 227 w 294"/>
                                <a:gd name="T13" fmla="*/ 275 h 379"/>
                                <a:gd name="T14" fmla="*/ 216 w 294"/>
                                <a:gd name="T15" fmla="*/ 249 h 379"/>
                                <a:gd name="T16" fmla="*/ 187 w 294"/>
                                <a:gd name="T17" fmla="*/ 233 h 379"/>
                                <a:gd name="T18" fmla="*/ 140 w 294"/>
                                <a:gd name="T19" fmla="*/ 219 h 379"/>
                                <a:gd name="T20" fmla="*/ 72 w 294"/>
                                <a:gd name="T21" fmla="*/ 199 h 379"/>
                                <a:gd name="T22" fmla="*/ 27 w 294"/>
                                <a:gd name="T23" fmla="*/ 168 h 379"/>
                                <a:gd name="T24" fmla="*/ 8 w 294"/>
                                <a:gd name="T25" fmla="*/ 110 h 379"/>
                                <a:gd name="T26" fmla="*/ 25 w 294"/>
                                <a:gd name="T27" fmla="*/ 55 h 379"/>
                                <a:gd name="T28" fmla="*/ 75 w 294"/>
                                <a:gd name="T29" fmla="*/ 15 h 379"/>
                                <a:gd name="T30" fmla="*/ 157 w 294"/>
                                <a:gd name="T31" fmla="*/ 0 h 379"/>
                                <a:gd name="T32" fmla="*/ 223 w 294"/>
                                <a:gd name="T33" fmla="*/ 9 h 379"/>
                                <a:gd name="T34" fmla="*/ 279 w 294"/>
                                <a:gd name="T35" fmla="*/ 33 h 379"/>
                                <a:gd name="T36" fmla="*/ 258 w 294"/>
                                <a:gd name="T37" fmla="*/ 86 h 379"/>
                                <a:gd name="T38" fmla="*/ 207 w 294"/>
                                <a:gd name="T39" fmla="*/ 65 h 379"/>
                                <a:gd name="T40" fmla="*/ 156 w 294"/>
                                <a:gd name="T41" fmla="*/ 57 h 379"/>
                                <a:gd name="T42" fmla="*/ 96 w 294"/>
                                <a:gd name="T43" fmla="*/ 71 h 379"/>
                                <a:gd name="T44" fmla="*/ 76 w 294"/>
                                <a:gd name="T45" fmla="*/ 107 h 379"/>
                                <a:gd name="T46" fmla="*/ 87 w 294"/>
                                <a:gd name="T47" fmla="*/ 133 h 379"/>
                                <a:gd name="T48" fmla="*/ 116 w 294"/>
                                <a:gd name="T49" fmla="*/ 149 h 379"/>
                                <a:gd name="T50" fmla="*/ 163 w 294"/>
                                <a:gd name="T51" fmla="*/ 162 h 379"/>
                                <a:gd name="T52" fmla="*/ 231 w 294"/>
                                <a:gd name="T53" fmla="*/ 182 h 379"/>
                                <a:gd name="T54" fmla="*/ 276 w 294"/>
                                <a:gd name="T55" fmla="*/ 213 h 379"/>
                                <a:gd name="T56" fmla="*/ 294 w 294"/>
                                <a:gd name="T57" fmla="*/ 270 h 379"/>
                                <a:gd name="T58" fmla="*/ 278 w 294"/>
                                <a:gd name="T59" fmla="*/ 325 h 379"/>
                                <a:gd name="T60" fmla="*/ 228 w 294"/>
                                <a:gd name="T61" fmla="*/ 365 h 379"/>
                                <a:gd name="T62" fmla="*/ 145 w 294"/>
                                <a:gd name="T63" fmla="*/ 379 h 379"/>
                                <a:gd name="T64" fmla="*/ 63 w 294"/>
                                <a:gd name="T65" fmla="*/ 367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4" h="379">
                                  <a:moveTo>
                                    <a:pt x="63" y="367"/>
                                  </a:moveTo>
                                  <a:cubicBezTo>
                                    <a:pt x="37" y="359"/>
                                    <a:pt x="16" y="348"/>
                                    <a:pt x="0" y="335"/>
                                  </a:cubicBezTo>
                                  <a:cubicBezTo>
                                    <a:pt x="24" y="282"/>
                                    <a:pt x="24" y="282"/>
                                    <a:pt x="24" y="282"/>
                                  </a:cubicBezTo>
                                  <a:cubicBezTo>
                                    <a:pt x="39" y="294"/>
                                    <a:pt x="58" y="304"/>
                                    <a:pt x="79" y="311"/>
                                  </a:cubicBezTo>
                                  <a:cubicBezTo>
                                    <a:pt x="101" y="319"/>
                                    <a:pt x="123" y="322"/>
                                    <a:pt x="145" y="322"/>
                                  </a:cubicBezTo>
                                  <a:cubicBezTo>
                                    <a:pt x="173" y="322"/>
                                    <a:pt x="193" y="318"/>
                                    <a:pt x="207" y="309"/>
                                  </a:cubicBezTo>
                                  <a:cubicBezTo>
                                    <a:pt x="220" y="301"/>
                                    <a:pt x="227" y="289"/>
                                    <a:pt x="227" y="275"/>
                                  </a:cubicBezTo>
                                  <a:cubicBezTo>
                                    <a:pt x="227" y="264"/>
                                    <a:pt x="223" y="255"/>
                                    <a:pt x="216" y="249"/>
                                  </a:cubicBezTo>
                                  <a:cubicBezTo>
                                    <a:pt x="208" y="242"/>
                                    <a:pt x="199" y="236"/>
                                    <a:pt x="187" y="233"/>
                                  </a:cubicBezTo>
                                  <a:cubicBezTo>
                                    <a:pt x="176" y="229"/>
                                    <a:pt x="160" y="224"/>
                                    <a:pt x="140" y="219"/>
                                  </a:cubicBezTo>
                                  <a:cubicBezTo>
                                    <a:pt x="112" y="213"/>
                                    <a:pt x="89" y="206"/>
                                    <a:pt x="72" y="199"/>
                                  </a:cubicBezTo>
                                  <a:cubicBezTo>
                                    <a:pt x="54" y="193"/>
                                    <a:pt x="39" y="182"/>
                                    <a:pt x="27" y="168"/>
                                  </a:cubicBezTo>
                                  <a:cubicBezTo>
                                    <a:pt x="14" y="154"/>
                                    <a:pt x="8" y="135"/>
                                    <a:pt x="8" y="110"/>
                                  </a:cubicBezTo>
                                  <a:cubicBezTo>
                                    <a:pt x="8" y="90"/>
                                    <a:pt x="14" y="72"/>
                                    <a:pt x="25" y="55"/>
                                  </a:cubicBezTo>
                                  <a:cubicBezTo>
                                    <a:pt x="36" y="38"/>
                                    <a:pt x="52" y="25"/>
                                    <a:pt x="75" y="15"/>
                                  </a:cubicBezTo>
                                  <a:cubicBezTo>
                                    <a:pt x="97" y="5"/>
                                    <a:pt x="124" y="0"/>
                                    <a:pt x="157" y="0"/>
                                  </a:cubicBezTo>
                                  <a:cubicBezTo>
                                    <a:pt x="179" y="0"/>
                                    <a:pt x="201" y="3"/>
                                    <a:pt x="223" y="9"/>
                                  </a:cubicBezTo>
                                  <a:cubicBezTo>
                                    <a:pt x="245" y="15"/>
                                    <a:pt x="263" y="23"/>
                                    <a:pt x="279" y="33"/>
                                  </a:cubicBezTo>
                                  <a:cubicBezTo>
                                    <a:pt x="258" y="86"/>
                                    <a:pt x="258" y="86"/>
                                    <a:pt x="258" y="86"/>
                                  </a:cubicBezTo>
                                  <a:cubicBezTo>
                                    <a:pt x="241" y="77"/>
                                    <a:pt x="225" y="70"/>
                                    <a:pt x="207" y="65"/>
                                  </a:cubicBezTo>
                                  <a:cubicBezTo>
                                    <a:pt x="190" y="60"/>
                                    <a:pt x="173" y="57"/>
                                    <a:pt x="156" y="57"/>
                                  </a:cubicBezTo>
                                  <a:cubicBezTo>
                                    <a:pt x="129" y="57"/>
                                    <a:pt x="109" y="62"/>
                                    <a:pt x="96" y="71"/>
                                  </a:cubicBezTo>
                                  <a:cubicBezTo>
                                    <a:pt x="83" y="80"/>
                                    <a:pt x="76" y="92"/>
                                    <a:pt x="76" y="107"/>
                                  </a:cubicBezTo>
                                  <a:cubicBezTo>
                                    <a:pt x="76" y="118"/>
                                    <a:pt x="80" y="126"/>
                                    <a:pt x="87" y="133"/>
                                  </a:cubicBezTo>
                                  <a:cubicBezTo>
                                    <a:pt x="95" y="140"/>
                                    <a:pt x="104" y="145"/>
                                    <a:pt x="116" y="149"/>
                                  </a:cubicBezTo>
                                  <a:cubicBezTo>
                                    <a:pt x="128" y="153"/>
                                    <a:pt x="143" y="157"/>
                                    <a:pt x="163" y="162"/>
                                  </a:cubicBezTo>
                                  <a:cubicBezTo>
                                    <a:pt x="191" y="168"/>
                                    <a:pt x="213" y="175"/>
                                    <a:pt x="231" y="182"/>
                                  </a:cubicBezTo>
                                  <a:cubicBezTo>
                                    <a:pt x="248" y="189"/>
                                    <a:pt x="263" y="199"/>
                                    <a:pt x="276" y="213"/>
                                  </a:cubicBezTo>
                                  <a:cubicBezTo>
                                    <a:pt x="288" y="227"/>
                                    <a:pt x="294" y="246"/>
                                    <a:pt x="294" y="270"/>
                                  </a:cubicBezTo>
                                  <a:cubicBezTo>
                                    <a:pt x="294" y="290"/>
                                    <a:pt x="289" y="309"/>
                                    <a:pt x="278" y="325"/>
                                  </a:cubicBezTo>
                                  <a:cubicBezTo>
                                    <a:pt x="267" y="342"/>
                                    <a:pt x="250" y="355"/>
                                    <a:pt x="228" y="365"/>
                                  </a:cubicBezTo>
                                  <a:cubicBezTo>
                                    <a:pt x="205" y="374"/>
                                    <a:pt x="178" y="379"/>
                                    <a:pt x="145" y="379"/>
                                  </a:cubicBezTo>
                                  <a:cubicBezTo>
                                    <a:pt x="117" y="379"/>
                                    <a:pt x="90" y="375"/>
                                    <a:pt x="63" y="367"/>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11" name="Freeform 19"/>
                          <wps:cNvSpPr>
                            <a:spLocks noEditPoints="1"/>
                          </wps:cNvSpPr>
                          <wps:spPr bwMode="auto">
                            <a:xfrm>
                              <a:off x="5219675" y="831106"/>
                              <a:ext cx="360750" cy="328329"/>
                            </a:xfrm>
                            <a:custGeom>
                              <a:avLst/>
                              <a:gdLst>
                                <a:gd name="T0" fmla="*/ 781 w 1057"/>
                                <a:gd name="T1" fmla="*/ 961 h 961"/>
                                <a:gd name="T2" fmla="*/ 1055 w 1057"/>
                                <a:gd name="T3" fmla="*/ 961 h 961"/>
                                <a:gd name="T4" fmla="*/ 1054 w 1057"/>
                                <a:gd name="T5" fmla="*/ 460 h 961"/>
                                <a:gd name="T6" fmla="*/ 574 w 1057"/>
                                <a:gd name="T7" fmla="*/ 0 h 961"/>
                                <a:gd name="T8" fmla="*/ 481 w 1057"/>
                                <a:gd name="T9" fmla="*/ 0 h 961"/>
                                <a:gd name="T10" fmla="*/ 0 w 1057"/>
                                <a:gd name="T11" fmla="*/ 481 h 961"/>
                                <a:gd name="T12" fmla="*/ 480 w 1057"/>
                                <a:gd name="T13" fmla="*/ 961 h 961"/>
                                <a:gd name="T14" fmla="*/ 781 w 1057"/>
                                <a:gd name="T15" fmla="*/ 823 h 961"/>
                                <a:gd name="T16" fmla="*/ 781 w 1057"/>
                                <a:gd name="T17" fmla="*/ 961 h 961"/>
                                <a:gd name="T18" fmla="*/ 527 w 1057"/>
                                <a:gd name="T19" fmla="*/ 735 h 961"/>
                                <a:gd name="T20" fmla="*/ 273 w 1057"/>
                                <a:gd name="T21" fmla="*/ 480 h 961"/>
                                <a:gd name="T22" fmla="*/ 527 w 1057"/>
                                <a:gd name="T23" fmla="*/ 226 h 961"/>
                                <a:gd name="T24" fmla="*/ 782 w 1057"/>
                                <a:gd name="T25" fmla="*/ 480 h 961"/>
                                <a:gd name="T26" fmla="*/ 527 w 1057"/>
                                <a:gd name="T27" fmla="*/ 735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7" h="961">
                                  <a:moveTo>
                                    <a:pt x="781" y="961"/>
                                  </a:moveTo>
                                  <a:cubicBezTo>
                                    <a:pt x="1055" y="961"/>
                                    <a:pt x="1055" y="961"/>
                                    <a:pt x="1055" y="961"/>
                                  </a:cubicBezTo>
                                  <a:cubicBezTo>
                                    <a:pt x="1055" y="961"/>
                                    <a:pt x="1057" y="585"/>
                                    <a:pt x="1054" y="460"/>
                                  </a:cubicBezTo>
                                  <a:cubicBezTo>
                                    <a:pt x="1049" y="204"/>
                                    <a:pt x="833" y="0"/>
                                    <a:pt x="574" y="0"/>
                                  </a:cubicBezTo>
                                  <a:cubicBezTo>
                                    <a:pt x="481" y="0"/>
                                    <a:pt x="481" y="0"/>
                                    <a:pt x="481" y="0"/>
                                  </a:cubicBezTo>
                                  <a:cubicBezTo>
                                    <a:pt x="215" y="0"/>
                                    <a:pt x="0" y="215"/>
                                    <a:pt x="0" y="481"/>
                                  </a:cubicBezTo>
                                  <a:cubicBezTo>
                                    <a:pt x="0" y="746"/>
                                    <a:pt x="215" y="961"/>
                                    <a:pt x="480" y="961"/>
                                  </a:cubicBezTo>
                                  <a:cubicBezTo>
                                    <a:pt x="601" y="961"/>
                                    <a:pt x="708" y="908"/>
                                    <a:pt x="781" y="823"/>
                                  </a:cubicBezTo>
                                  <a:lnTo>
                                    <a:pt x="781" y="961"/>
                                  </a:lnTo>
                                  <a:close/>
                                  <a:moveTo>
                                    <a:pt x="527" y="735"/>
                                  </a:moveTo>
                                  <a:cubicBezTo>
                                    <a:pt x="387" y="735"/>
                                    <a:pt x="273" y="621"/>
                                    <a:pt x="273" y="480"/>
                                  </a:cubicBezTo>
                                  <a:cubicBezTo>
                                    <a:pt x="273" y="340"/>
                                    <a:pt x="387" y="226"/>
                                    <a:pt x="527" y="226"/>
                                  </a:cubicBezTo>
                                  <a:cubicBezTo>
                                    <a:pt x="668" y="226"/>
                                    <a:pt x="782" y="340"/>
                                    <a:pt x="782" y="480"/>
                                  </a:cubicBezTo>
                                  <a:cubicBezTo>
                                    <a:pt x="782" y="621"/>
                                    <a:pt x="668" y="735"/>
                                    <a:pt x="527" y="735"/>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12" name="Freeform 20"/>
                          <wps:cNvSpPr>
                            <a:spLocks noEditPoints="1"/>
                          </wps:cNvSpPr>
                          <wps:spPr bwMode="auto">
                            <a:xfrm>
                              <a:off x="5617477" y="729725"/>
                              <a:ext cx="360750" cy="429709"/>
                            </a:xfrm>
                            <a:custGeom>
                              <a:avLst/>
                              <a:gdLst>
                                <a:gd name="T0" fmla="*/ 276 w 1057"/>
                                <a:gd name="T1" fmla="*/ 0 h 1258"/>
                                <a:gd name="T2" fmla="*/ 2 w 1057"/>
                                <a:gd name="T3" fmla="*/ 0 h 1258"/>
                                <a:gd name="T4" fmla="*/ 3 w 1057"/>
                                <a:gd name="T5" fmla="*/ 798 h 1258"/>
                                <a:gd name="T6" fmla="*/ 483 w 1057"/>
                                <a:gd name="T7" fmla="*/ 1258 h 1258"/>
                                <a:gd name="T8" fmla="*/ 576 w 1057"/>
                                <a:gd name="T9" fmla="*/ 1258 h 1258"/>
                                <a:gd name="T10" fmla="*/ 1057 w 1057"/>
                                <a:gd name="T11" fmla="*/ 778 h 1258"/>
                                <a:gd name="T12" fmla="*/ 577 w 1057"/>
                                <a:gd name="T13" fmla="*/ 297 h 1258"/>
                                <a:gd name="T14" fmla="*/ 276 w 1057"/>
                                <a:gd name="T15" fmla="*/ 435 h 1258"/>
                                <a:gd name="T16" fmla="*/ 276 w 1057"/>
                                <a:gd name="T17" fmla="*/ 0 h 1258"/>
                                <a:gd name="T18" fmla="*/ 530 w 1057"/>
                                <a:gd name="T19" fmla="*/ 523 h 1258"/>
                                <a:gd name="T20" fmla="*/ 784 w 1057"/>
                                <a:gd name="T21" fmla="*/ 778 h 1258"/>
                                <a:gd name="T22" fmla="*/ 530 w 1057"/>
                                <a:gd name="T23" fmla="*/ 1032 h 1258"/>
                                <a:gd name="T24" fmla="*/ 275 w 1057"/>
                                <a:gd name="T25" fmla="*/ 778 h 1258"/>
                                <a:gd name="T26" fmla="*/ 530 w 1057"/>
                                <a:gd name="T27" fmla="*/ 523 h 1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7" h="1258">
                                  <a:moveTo>
                                    <a:pt x="276" y="0"/>
                                  </a:moveTo>
                                  <a:cubicBezTo>
                                    <a:pt x="2" y="0"/>
                                    <a:pt x="2" y="0"/>
                                    <a:pt x="2" y="0"/>
                                  </a:cubicBezTo>
                                  <a:cubicBezTo>
                                    <a:pt x="2" y="0"/>
                                    <a:pt x="0" y="673"/>
                                    <a:pt x="3" y="798"/>
                                  </a:cubicBezTo>
                                  <a:cubicBezTo>
                                    <a:pt x="9" y="1054"/>
                                    <a:pt x="225" y="1258"/>
                                    <a:pt x="483" y="1258"/>
                                  </a:cubicBezTo>
                                  <a:cubicBezTo>
                                    <a:pt x="576" y="1258"/>
                                    <a:pt x="576" y="1258"/>
                                    <a:pt x="576" y="1258"/>
                                  </a:cubicBezTo>
                                  <a:cubicBezTo>
                                    <a:pt x="842" y="1258"/>
                                    <a:pt x="1057" y="1043"/>
                                    <a:pt x="1057" y="778"/>
                                  </a:cubicBezTo>
                                  <a:cubicBezTo>
                                    <a:pt x="1057" y="512"/>
                                    <a:pt x="842" y="297"/>
                                    <a:pt x="577" y="297"/>
                                  </a:cubicBezTo>
                                  <a:cubicBezTo>
                                    <a:pt x="456" y="297"/>
                                    <a:pt x="349" y="350"/>
                                    <a:pt x="276" y="435"/>
                                  </a:cubicBezTo>
                                  <a:lnTo>
                                    <a:pt x="276" y="0"/>
                                  </a:lnTo>
                                  <a:close/>
                                  <a:moveTo>
                                    <a:pt x="530" y="523"/>
                                  </a:moveTo>
                                  <a:cubicBezTo>
                                    <a:pt x="670" y="523"/>
                                    <a:pt x="784" y="637"/>
                                    <a:pt x="784" y="778"/>
                                  </a:cubicBezTo>
                                  <a:cubicBezTo>
                                    <a:pt x="784" y="918"/>
                                    <a:pt x="670" y="1032"/>
                                    <a:pt x="530" y="1032"/>
                                  </a:cubicBezTo>
                                  <a:cubicBezTo>
                                    <a:pt x="389" y="1032"/>
                                    <a:pt x="275" y="918"/>
                                    <a:pt x="275" y="778"/>
                                  </a:cubicBezTo>
                                  <a:cubicBezTo>
                                    <a:pt x="275" y="637"/>
                                    <a:pt x="389" y="523"/>
                                    <a:pt x="530" y="523"/>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13" name="Freeform 21"/>
                          <wps:cNvSpPr>
                            <a:spLocks noEditPoints="1"/>
                          </wps:cNvSpPr>
                          <wps:spPr bwMode="auto">
                            <a:xfrm>
                              <a:off x="6014765" y="826989"/>
                              <a:ext cx="340680" cy="326785"/>
                            </a:xfrm>
                            <a:custGeom>
                              <a:avLst/>
                              <a:gdLst>
                                <a:gd name="T0" fmla="*/ 298 w 998"/>
                                <a:gd name="T1" fmla="*/ 545 h 957"/>
                                <a:gd name="T2" fmla="*/ 994 w 998"/>
                                <a:gd name="T3" fmla="*/ 545 h 957"/>
                                <a:gd name="T4" fmla="*/ 871 w 998"/>
                                <a:gd name="T5" fmla="*/ 145 h 957"/>
                                <a:gd name="T6" fmla="*/ 495 w 998"/>
                                <a:gd name="T7" fmla="*/ 0 h 957"/>
                                <a:gd name="T8" fmla="*/ 137 w 998"/>
                                <a:gd name="T9" fmla="*/ 131 h 957"/>
                                <a:gd name="T10" fmla="*/ 0 w 998"/>
                                <a:gd name="T11" fmla="*/ 467 h 957"/>
                                <a:gd name="T12" fmla="*/ 146 w 998"/>
                                <a:gd name="T13" fmla="*/ 825 h 957"/>
                                <a:gd name="T14" fmla="*/ 537 w 998"/>
                                <a:gd name="T15" fmla="*/ 957 h 957"/>
                                <a:gd name="T16" fmla="*/ 687 w 998"/>
                                <a:gd name="T17" fmla="*/ 957 h 957"/>
                                <a:gd name="T18" fmla="*/ 825 w 998"/>
                                <a:gd name="T19" fmla="*/ 753 h 957"/>
                                <a:gd name="T20" fmla="*/ 580 w 998"/>
                                <a:gd name="T21" fmla="*/ 753 h 957"/>
                                <a:gd name="T22" fmla="*/ 298 w 998"/>
                                <a:gd name="T23" fmla="*/ 545 h 957"/>
                                <a:gd name="T24" fmla="*/ 364 w 998"/>
                                <a:gd name="T25" fmla="*/ 238 h 957"/>
                                <a:gd name="T26" fmla="*/ 503 w 998"/>
                                <a:gd name="T27" fmla="*/ 189 h 957"/>
                                <a:gd name="T28" fmla="*/ 640 w 998"/>
                                <a:gd name="T29" fmla="*/ 236 h 957"/>
                                <a:gd name="T30" fmla="*/ 704 w 998"/>
                                <a:gd name="T31" fmla="*/ 365 h 957"/>
                                <a:gd name="T32" fmla="*/ 291 w 998"/>
                                <a:gd name="T33" fmla="*/ 365 h 957"/>
                                <a:gd name="T34" fmla="*/ 364 w 998"/>
                                <a:gd name="T35" fmla="*/ 238 h 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98" h="957">
                                  <a:moveTo>
                                    <a:pt x="298" y="545"/>
                                  </a:moveTo>
                                  <a:cubicBezTo>
                                    <a:pt x="994" y="545"/>
                                    <a:pt x="994" y="545"/>
                                    <a:pt x="994" y="545"/>
                                  </a:cubicBezTo>
                                  <a:cubicBezTo>
                                    <a:pt x="998" y="376"/>
                                    <a:pt x="956" y="243"/>
                                    <a:pt x="871" y="145"/>
                                  </a:cubicBezTo>
                                  <a:cubicBezTo>
                                    <a:pt x="785" y="48"/>
                                    <a:pt x="660" y="0"/>
                                    <a:pt x="495" y="0"/>
                                  </a:cubicBezTo>
                                  <a:cubicBezTo>
                                    <a:pt x="347" y="0"/>
                                    <a:pt x="228" y="43"/>
                                    <a:pt x="137" y="131"/>
                                  </a:cubicBezTo>
                                  <a:cubicBezTo>
                                    <a:pt x="46" y="219"/>
                                    <a:pt x="0" y="331"/>
                                    <a:pt x="0" y="467"/>
                                  </a:cubicBezTo>
                                  <a:cubicBezTo>
                                    <a:pt x="0" y="619"/>
                                    <a:pt x="49" y="738"/>
                                    <a:pt x="146" y="825"/>
                                  </a:cubicBezTo>
                                  <a:cubicBezTo>
                                    <a:pt x="238" y="907"/>
                                    <a:pt x="363" y="957"/>
                                    <a:pt x="537" y="957"/>
                                  </a:cubicBezTo>
                                  <a:cubicBezTo>
                                    <a:pt x="687" y="957"/>
                                    <a:pt x="687" y="957"/>
                                    <a:pt x="687" y="957"/>
                                  </a:cubicBezTo>
                                  <a:cubicBezTo>
                                    <a:pt x="825" y="753"/>
                                    <a:pt x="825" y="753"/>
                                    <a:pt x="825" y="753"/>
                                  </a:cubicBezTo>
                                  <a:cubicBezTo>
                                    <a:pt x="580" y="753"/>
                                    <a:pt x="580" y="753"/>
                                    <a:pt x="580" y="753"/>
                                  </a:cubicBezTo>
                                  <a:cubicBezTo>
                                    <a:pt x="403" y="753"/>
                                    <a:pt x="298" y="628"/>
                                    <a:pt x="298" y="545"/>
                                  </a:cubicBezTo>
                                  <a:moveTo>
                                    <a:pt x="364" y="238"/>
                                  </a:moveTo>
                                  <a:cubicBezTo>
                                    <a:pt x="400" y="206"/>
                                    <a:pt x="447" y="189"/>
                                    <a:pt x="503" y="189"/>
                                  </a:cubicBezTo>
                                  <a:cubicBezTo>
                                    <a:pt x="559" y="189"/>
                                    <a:pt x="604" y="205"/>
                                    <a:pt x="640" y="236"/>
                                  </a:cubicBezTo>
                                  <a:cubicBezTo>
                                    <a:pt x="675" y="267"/>
                                    <a:pt x="697" y="310"/>
                                    <a:pt x="704" y="365"/>
                                  </a:cubicBezTo>
                                  <a:cubicBezTo>
                                    <a:pt x="291" y="365"/>
                                    <a:pt x="291" y="365"/>
                                    <a:pt x="291" y="365"/>
                                  </a:cubicBezTo>
                                  <a:cubicBezTo>
                                    <a:pt x="302" y="313"/>
                                    <a:pt x="327" y="270"/>
                                    <a:pt x="364" y="238"/>
                                  </a:cubicBezTo>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14" name="Rectangle 214"/>
                          <wps:cNvSpPr>
                            <a:spLocks noChangeArrowheads="1"/>
                          </wps:cNvSpPr>
                          <wps:spPr bwMode="auto">
                            <a:xfrm>
                              <a:off x="6397644" y="839340"/>
                              <a:ext cx="93661" cy="314434"/>
                            </a:xfrm>
                            <a:prstGeom prst="rect">
                              <a:avLst/>
                            </a:prstGeom>
                            <a:solidFill>
                              <a:schemeClr val="tx1"/>
                            </a:solidFill>
                            <a:ln>
                              <a:noFill/>
                            </a:ln>
                          </wps:spPr>
                          <wps:bodyPr vert="horz" wrap="square" lIns="91440" tIns="45720" rIns="91440" bIns="45720" numCol="1" anchor="t" anchorCtr="0" compatLnSpc="1">
                            <a:prstTxWarp prst="textNoShape">
                              <a:avLst/>
                            </a:prstTxWarp>
                          </wps:bodyPr>
                        </wps:wsp>
                        <wps:wsp>
                          <wps:cNvPr id="215" name="Oval 23"/>
                          <wps:cNvSpPr>
                            <a:spLocks noChangeArrowheads="1"/>
                          </wps:cNvSpPr>
                          <wps:spPr bwMode="auto">
                            <a:xfrm>
                              <a:off x="6395585" y="725608"/>
                              <a:ext cx="97778" cy="91603"/>
                            </a:xfrm>
                            <a:prstGeom prst="ellipse">
                              <a:avLst/>
                            </a:prstGeom>
                            <a:solidFill>
                              <a:schemeClr val="tx1"/>
                            </a:solidFill>
                            <a:ln>
                              <a:noFill/>
                            </a:ln>
                          </wps:spPr>
                          <wps:bodyPr vert="horz" wrap="square" lIns="91440" tIns="45720" rIns="91440" bIns="45720" numCol="1" anchor="t" anchorCtr="0" compatLnSpc="1">
                            <a:prstTxWarp prst="textNoShape">
                              <a:avLst/>
                            </a:prstTxWarp>
                          </wps:bodyPr>
                        </wps:wsp>
                        <wps:wsp>
                          <wps:cNvPr id="216" name="Rectangle 216"/>
                          <wps:cNvSpPr>
                            <a:spLocks noChangeArrowheads="1"/>
                          </wps:cNvSpPr>
                          <wps:spPr bwMode="auto">
                            <a:xfrm>
                              <a:off x="6564381" y="729725"/>
                              <a:ext cx="93661" cy="424048"/>
                            </a:xfrm>
                            <a:prstGeom prst="rect">
                              <a:avLst/>
                            </a:prstGeom>
                            <a:solidFill>
                              <a:schemeClr val="tx1"/>
                            </a:solidFill>
                            <a:ln>
                              <a:noFill/>
                            </a:ln>
                          </wps:spPr>
                          <wps:bodyPr vert="horz" wrap="square" lIns="91440" tIns="45720" rIns="91440" bIns="45720" numCol="1" anchor="t" anchorCtr="0" compatLnSpc="1">
                            <a:prstTxWarp prst="textNoShape">
                              <a:avLst/>
                            </a:prstTxWarp>
                          </wps:bodyPr>
                        </wps:wsp>
                        <wps:wsp>
                          <wps:cNvPr id="763881969" name="Rectangle 217"/>
                          <wps:cNvSpPr>
                            <a:spLocks noChangeArrowheads="1"/>
                          </wps:cNvSpPr>
                          <wps:spPr bwMode="auto">
                            <a:xfrm>
                              <a:off x="6731119" y="729725"/>
                              <a:ext cx="93661" cy="424048"/>
                            </a:xfrm>
                            <a:prstGeom prst="rect">
                              <a:avLst/>
                            </a:prstGeom>
                            <a:solidFill>
                              <a:schemeClr val="tx1"/>
                            </a:solidFill>
                            <a:ln>
                              <a:noFill/>
                            </a:ln>
                          </wps:spPr>
                          <wps:bodyPr vert="horz" wrap="square" lIns="91440" tIns="45720" rIns="91440" bIns="45720" numCol="1" anchor="t" anchorCtr="0" compatLnSpc="1">
                            <a:prstTxWarp prst="textNoShape">
                              <a:avLst/>
                            </a:prstTxWarp>
                          </wps:bodyPr>
                        </wps:wsp>
                        <wps:wsp>
                          <wps:cNvPr id="218" name="Freeform 26"/>
                          <wps:cNvSpPr>
                            <a:spLocks noEditPoints="1"/>
                          </wps:cNvSpPr>
                          <wps:spPr bwMode="auto">
                            <a:xfrm>
                              <a:off x="6864406" y="826989"/>
                              <a:ext cx="340680" cy="326785"/>
                            </a:xfrm>
                            <a:custGeom>
                              <a:avLst/>
                              <a:gdLst>
                                <a:gd name="T0" fmla="*/ 297 w 997"/>
                                <a:gd name="T1" fmla="*/ 545 h 957"/>
                                <a:gd name="T2" fmla="*/ 993 w 997"/>
                                <a:gd name="T3" fmla="*/ 545 h 957"/>
                                <a:gd name="T4" fmla="*/ 870 w 997"/>
                                <a:gd name="T5" fmla="*/ 145 h 957"/>
                                <a:gd name="T6" fmla="*/ 494 w 997"/>
                                <a:gd name="T7" fmla="*/ 0 h 957"/>
                                <a:gd name="T8" fmla="*/ 136 w 997"/>
                                <a:gd name="T9" fmla="*/ 131 h 957"/>
                                <a:gd name="T10" fmla="*/ 0 w 997"/>
                                <a:gd name="T11" fmla="*/ 467 h 957"/>
                                <a:gd name="T12" fmla="*/ 146 w 997"/>
                                <a:gd name="T13" fmla="*/ 825 h 957"/>
                                <a:gd name="T14" fmla="*/ 536 w 997"/>
                                <a:gd name="T15" fmla="*/ 957 h 957"/>
                                <a:gd name="T16" fmla="*/ 686 w 997"/>
                                <a:gd name="T17" fmla="*/ 957 h 957"/>
                                <a:gd name="T18" fmla="*/ 825 w 997"/>
                                <a:gd name="T19" fmla="*/ 753 h 957"/>
                                <a:gd name="T20" fmla="*/ 579 w 997"/>
                                <a:gd name="T21" fmla="*/ 753 h 957"/>
                                <a:gd name="T22" fmla="*/ 297 w 997"/>
                                <a:gd name="T23" fmla="*/ 545 h 957"/>
                                <a:gd name="T24" fmla="*/ 363 w 997"/>
                                <a:gd name="T25" fmla="*/ 238 h 957"/>
                                <a:gd name="T26" fmla="*/ 503 w 997"/>
                                <a:gd name="T27" fmla="*/ 189 h 957"/>
                                <a:gd name="T28" fmla="*/ 639 w 997"/>
                                <a:gd name="T29" fmla="*/ 236 h 957"/>
                                <a:gd name="T30" fmla="*/ 703 w 997"/>
                                <a:gd name="T31" fmla="*/ 365 h 957"/>
                                <a:gd name="T32" fmla="*/ 290 w 997"/>
                                <a:gd name="T33" fmla="*/ 365 h 957"/>
                                <a:gd name="T34" fmla="*/ 363 w 997"/>
                                <a:gd name="T35" fmla="*/ 238 h 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97" h="957">
                                  <a:moveTo>
                                    <a:pt x="297" y="545"/>
                                  </a:moveTo>
                                  <a:cubicBezTo>
                                    <a:pt x="993" y="545"/>
                                    <a:pt x="993" y="545"/>
                                    <a:pt x="993" y="545"/>
                                  </a:cubicBezTo>
                                  <a:cubicBezTo>
                                    <a:pt x="997" y="376"/>
                                    <a:pt x="956" y="243"/>
                                    <a:pt x="870" y="145"/>
                                  </a:cubicBezTo>
                                  <a:cubicBezTo>
                                    <a:pt x="785" y="48"/>
                                    <a:pt x="659" y="0"/>
                                    <a:pt x="494" y="0"/>
                                  </a:cubicBezTo>
                                  <a:cubicBezTo>
                                    <a:pt x="346" y="0"/>
                                    <a:pt x="227" y="43"/>
                                    <a:pt x="136" y="131"/>
                                  </a:cubicBezTo>
                                  <a:cubicBezTo>
                                    <a:pt x="45" y="219"/>
                                    <a:pt x="0" y="331"/>
                                    <a:pt x="0" y="467"/>
                                  </a:cubicBezTo>
                                  <a:cubicBezTo>
                                    <a:pt x="0" y="619"/>
                                    <a:pt x="48" y="738"/>
                                    <a:pt x="146" y="825"/>
                                  </a:cubicBezTo>
                                  <a:cubicBezTo>
                                    <a:pt x="237" y="907"/>
                                    <a:pt x="362" y="957"/>
                                    <a:pt x="536" y="957"/>
                                  </a:cubicBezTo>
                                  <a:cubicBezTo>
                                    <a:pt x="686" y="957"/>
                                    <a:pt x="686" y="957"/>
                                    <a:pt x="686" y="957"/>
                                  </a:cubicBezTo>
                                  <a:cubicBezTo>
                                    <a:pt x="825" y="753"/>
                                    <a:pt x="825" y="753"/>
                                    <a:pt x="825" y="753"/>
                                  </a:cubicBezTo>
                                  <a:cubicBezTo>
                                    <a:pt x="579" y="753"/>
                                    <a:pt x="579" y="753"/>
                                    <a:pt x="579" y="753"/>
                                  </a:cubicBezTo>
                                  <a:cubicBezTo>
                                    <a:pt x="402" y="753"/>
                                    <a:pt x="297" y="628"/>
                                    <a:pt x="297" y="545"/>
                                  </a:cubicBezTo>
                                  <a:moveTo>
                                    <a:pt x="363" y="238"/>
                                  </a:moveTo>
                                  <a:cubicBezTo>
                                    <a:pt x="400" y="206"/>
                                    <a:pt x="446" y="189"/>
                                    <a:pt x="503" y="189"/>
                                  </a:cubicBezTo>
                                  <a:cubicBezTo>
                                    <a:pt x="558" y="189"/>
                                    <a:pt x="603" y="205"/>
                                    <a:pt x="639" y="236"/>
                                  </a:cubicBezTo>
                                  <a:cubicBezTo>
                                    <a:pt x="675" y="267"/>
                                    <a:pt x="696" y="310"/>
                                    <a:pt x="703" y="365"/>
                                  </a:cubicBezTo>
                                  <a:cubicBezTo>
                                    <a:pt x="290" y="365"/>
                                    <a:pt x="290" y="365"/>
                                    <a:pt x="290" y="365"/>
                                  </a:cubicBezTo>
                                  <a:cubicBezTo>
                                    <a:pt x="302" y="313"/>
                                    <a:pt x="326" y="270"/>
                                    <a:pt x="363" y="238"/>
                                  </a:cubicBezTo>
                                </a:path>
                              </a:pathLst>
                            </a:custGeom>
                            <a:solidFill>
                              <a:schemeClr val="tx1"/>
                            </a:solidFill>
                            <a:ln>
                              <a:noFill/>
                            </a:ln>
                          </wps:spPr>
                          <wps:bodyPr vert="horz" wrap="square" lIns="91440" tIns="45720" rIns="91440" bIns="45720" numCol="1" anchor="t" anchorCtr="0" compatLnSpc="1">
                            <a:prstTxWarp prst="textNoShape">
                              <a:avLst/>
                            </a:prstTxWarp>
                          </wps:bodyPr>
                        </wps:wsp>
                      </wpg:grpSp>
                      <wpg:grpSp>
                        <wpg:cNvPr id="219" name="Groupe 219"/>
                        <wpg:cNvGrpSpPr/>
                        <wpg:grpSpPr>
                          <a:xfrm>
                            <a:off x="534323" y="892984"/>
                            <a:ext cx="1505258" cy="273135"/>
                            <a:chOff x="534326" y="892973"/>
                            <a:chExt cx="1819912" cy="330225"/>
                          </a:xfrm>
                        </wpg:grpSpPr>
                        <wps:wsp>
                          <wps:cNvPr id="221" name="Freeform 31"/>
                          <wps:cNvSpPr>
                            <a:spLocks noEditPoints="1"/>
                          </wps:cNvSpPr>
                          <wps:spPr bwMode="auto">
                            <a:xfrm>
                              <a:off x="534326" y="904504"/>
                              <a:ext cx="107979" cy="96447"/>
                            </a:xfrm>
                            <a:custGeom>
                              <a:avLst/>
                              <a:gdLst>
                                <a:gd name="T0" fmla="*/ 72 w 103"/>
                                <a:gd name="T1" fmla="*/ 72 h 92"/>
                                <a:gd name="T2" fmla="*/ 30 w 103"/>
                                <a:gd name="T3" fmla="*/ 72 h 92"/>
                                <a:gd name="T4" fmla="*/ 22 w 103"/>
                                <a:gd name="T5" fmla="*/ 92 h 92"/>
                                <a:gd name="T6" fmla="*/ 0 w 103"/>
                                <a:gd name="T7" fmla="*/ 92 h 92"/>
                                <a:gd name="T8" fmla="*/ 41 w 103"/>
                                <a:gd name="T9" fmla="*/ 0 h 92"/>
                                <a:gd name="T10" fmla="*/ 62 w 103"/>
                                <a:gd name="T11" fmla="*/ 0 h 92"/>
                                <a:gd name="T12" fmla="*/ 103 w 103"/>
                                <a:gd name="T13" fmla="*/ 92 h 92"/>
                                <a:gd name="T14" fmla="*/ 81 w 103"/>
                                <a:gd name="T15" fmla="*/ 92 h 92"/>
                                <a:gd name="T16" fmla="*/ 72 w 103"/>
                                <a:gd name="T17" fmla="*/ 72 h 92"/>
                                <a:gd name="T18" fmla="*/ 66 w 103"/>
                                <a:gd name="T19" fmla="*/ 56 h 92"/>
                                <a:gd name="T20" fmla="*/ 51 w 103"/>
                                <a:gd name="T21" fmla="*/ 21 h 92"/>
                                <a:gd name="T22" fmla="*/ 37 w 103"/>
                                <a:gd name="T23" fmla="*/ 56 h 92"/>
                                <a:gd name="T24" fmla="*/ 66 w 103"/>
                                <a:gd name="T25" fmla="*/ 56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 h="92">
                                  <a:moveTo>
                                    <a:pt x="72" y="72"/>
                                  </a:moveTo>
                                  <a:lnTo>
                                    <a:pt x="30" y="72"/>
                                  </a:lnTo>
                                  <a:lnTo>
                                    <a:pt x="22" y="92"/>
                                  </a:lnTo>
                                  <a:lnTo>
                                    <a:pt x="0" y="92"/>
                                  </a:lnTo>
                                  <a:lnTo>
                                    <a:pt x="41" y="0"/>
                                  </a:lnTo>
                                  <a:lnTo>
                                    <a:pt x="62" y="0"/>
                                  </a:lnTo>
                                  <a:lnTo>
                                    <a:pt x="103" y="92"/>
                                  </a:lnTo>
                                  <a:lnTo>
                                    <a:pt x="81" y="92"/>
                                  </a:lnTo>
                                  <a:lnTo>
                                    <a:pt x="72" y="72"/>
                                  </a:lnTo>
                                  <a:close/>
                                  <a:moveTo>
                                    <a:pt x="66" y="56"/>
                                  </a:moveTo>
                                  <a:lnTo>
                                    <a:pt x="51" y="21"/>
                                  </a:lnTo>
                                  <a:lnTo>
                                    <a:pt x="37" y="56"/>
                                  </a:lnTo>
                                  <a:lnTo>
                                    <a:pt x="66"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2" name="Freeform 32"/>
                          <wps:cNvSpPr>
                            <a:spLocks/>
                          </wps:cNvSpPr>
                          <wps:spPr bwMode="auto">
                            <a:xfrm>
                              <a:off x="650692" y="925471"/>
                              <a:ext cx="66046" cy="76528"/>
                            </a:xfrm>
                            <a:custGeom>
                              <a:avLst/>
                              <a:gdLst>
                                <a:gd name="T0" fmla="*/ 30 w 145"/>
                                <a:gd name="T1" fmla="*/ 161 h 166"/>
                                <a:gd name="T2" fmla="*/ 0 w 145"/>
                                <a:gd name="T3" fmla="*/ 148 h 166"/>
                                <a:gd name="T4" fmla="*/ 15 w 145"/>
                                <a:gd name="T5" fmla="*/ 115 h 166"/>
                                <a:gd name="T6" fmla="*/ 41 w 145"/>
                                <a:gd name="T7" fmla="*/ 126 h 166"/>
                                <a:gd name="T8" fmla="*/ 71 w 145"/>
                                <a:gd name="T9" fmla="*/ 130 h 166"/>
                                <a:gd name="T10" fmla="*/ 101 w 145"/>
                                <a:gd name="T11" fmla="*/ 116 h 166"/>
                                <a:gd name="T12" fmla="*/ 93 w 145"/>
                                <a:gd name="T13" fmla="*/ 106 h 166"/>
                                <a:gd name="T14" fmla="*/ 68 w 145"/>
                                <a:gd name="T15" fmla="*/ 101 h 166"/>
                                <a:gd name="T16" fmla="*/ 35 w 145"/>
                                <a:gd name="T17" fmla="*/ 94 h 166"/>
                                <a:gd name="T18" fmla="*/ 13 w 145"/>
                                <a:gd name="T19" fmla="*/ 80 h 166"/>
                                <a:gd name="T20" fmla="*/ 3 w 145"/>
                                <a:gd name="T21" fmla="*/ 52 h 166"/>
                                <a:gd name="T22" fmla="*/ 12 w 145"/>
                                <a:gd name="T23" fmla="*/ 25 h 166"/>
                                <a:gd name="T24" fmla="*/ 38 w 145"/>
                                <a:gd name="T25" fmla="*/ 6 h 166"/>
                                <a:gd name="T26" fmla="*/ 78 w 145"/>
                                <a:gd name="T27" fmla="*/ 0 h 166"/>
                                <a:gd name="T28" fmla="*/ 112 w 145"/>
                                <a:gd name="T29" fmla="*/ 4 h 166"/>
                                <a:gd name="T30" fmla="*/ 140 w 145"/>
                                <a:gd name="T31" fmla="*/ 14 h 166"/>
                                <a:gd name="T32" fmla="*/ 124 w 145"/>
                                <a:gd name="T33" fmla="*/ 47 h 166"/>
                                <a:gd name="T34" fmla="*/ 78 w 145"/>
                                <a:gd name="T35" fmla="*/ 35 h 166"/>
                                <a:gd name="T36" fmla="*/ 56 w 145"/>
                                <a:gd name="T37" fmla="*/ 39 h 166"/>
                                <a:gd name="T38" fmla="*/ 48 w 145"/>
                                <a:gd name="T39" fmla="*/ 50 h 166"/>
                                <a:gd name="T40" fmla="*/ 56 w 145"/>
                                <a:gd name="T41" fmla="*/ 61 h 166"/>
                                <a:gd name="T42" fmla="*/ 82 w 145"/>
                                <a:gd name="T43" fmla="*/ 66 h 166"/>
                                <a:gd name="T44" fmla="*/ 114 w 145"/>
                                <a:gd name="T45" fmla="*/ 73 h 166"/>
                                <a:gd name="T46" fmla="*/ 136 w 145"/>
                                <a:gd name="T47" fmla="*/ 87 h 166"/>
                                <a:gd name="T48" fmla="*/ 145 w 145"/>
                                <a:gd name="T49" fmla="*/ 114 h 166"/>
                                <a:gd name="T50" fmla="*/ 136 w 145"/>
                                <a:gd name="T51" fmla="*/ 141 h 166"/>
                                <a:gd name="T52" fmla="*/ 110 w 145"/>
                                <a:gd name="T53" fmla="*/ 159 h 166"/>
                                <a:gd name="T54" fmla="*/ 69 w 145"/>
                                <a:gd name="T55" fmla="*/ 166 h 166"/>
                                <a:gd name="T56" fmla="*/ 30 w 145"/>
                                <a:gd name="T57" fmla="*/ 16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5" h="166">
                                  <a:moveTo>
                                    <a:pt x="30" y="161"/>
                                  </a:moveTo>
                                  <a:cubicBezTo>
                                    <a:pt x="17" y="157"/>
                                    <a:pt x="7" y="153"/>
                                    <a:pt x="0" y="148"/>
                                  </a:cubicBezTo>
                                  <a:cubicBezTo>
                                    <a:pt x="15" y="115"/>
                                    <a:pt x="15" y="115"/>
                                    <a:pt x="15" y="115"/>
                                  </a:cubicBezTo>
                                  <a:cubicBezTo>
                                    <a:pt x="22" y="119"/>
                                    <a:pt x="31" y="123"/>
                                    <a:pt x="41" y="126"/>
                                  </a:cubicBezTo>
                                  <a:cubicBezTo>
                                    <a:pt x="51" y="129"/>
                                    <a:pt x="61" y="130"/>
                                    <a:pt x="71" y="130"/>
                                  </a:cubicBezTo>
                                  <a:cubicBezTo>
                                    <a:pt x="91" y="130"/>
                                    <a:pt x="101" y="125"/>
                                    <a:pt x="101" y="116"/>
                                  </a:cubicBezTo>
                                  <a:cubicBezTo>
                                    <a:pt x="101" y="111"/>
                                    <a:pt x="98" y="108"/>
                                    <a:pt x="93" y="106"/>
                                  </a:cubicBezTo>
                                  <a:cubicBezTo>
                                    <a:pt x="87" y="104"/>
                                    <a:pt x="79" y="102"/>
                                    <a:pt x="68" y="101"/>
                                  </a:cubicBezTo>
                                  <a:cubicBezTo>
                                    <a:pt x="55" y="99"/>
                                    <a:pt x="44" y="96"/>
                                    <a:pt x="35" y="94"/>
                                  </a:cubicBezTo>
                                  <a:cubicBezTo>
                                    <a:pt x="27" y="91"/>
                                    <a:pt x="19" y="87"/>
                                    <a:pt x="13" y="80"/>
                                  </a:cubicBezTo>
                                  <a:cubicBezTo>
                                    <a:pt x="7" y="73"/>
                                    <a:pt x="3" y="64"/>
                                    <a:pt x="3" y="52"/>
                                  </a:cubicBezTo>
                                  <a:cubicBezTo>
                                    <a:pt x="3" y="42"/>
                                    <a:pt x="6" y="33"/>
                                    <a:pt x="12" y="25"/>
                                  </a:cubicBezTo>
                                  <a:cubicBezTo>
                                    <a:pt x="18" y="17"/>
                                    <a:pt x="27" y="11"/>
                                    <a:pt x="38" y="6"/>
                                  </a:cubicBezTo>
                                  <a:cubicBezTo>
                                    <a:pt x="49" y="2"/>
                                    <a:pt x="63" y="0"/>
                                    <a:pt x="78" y="0"/>
                                  </a:cubicBezTo>
                                  <a:cubicBezTo>
                                    <a:pt x="89" y="0"/>
                                    <a:pt x="101" y="1"/>
                                    <a:pt x="112" y="4"/>
                                  </a:cubicBezTo>
                                  <a:cubicBezTo>
                                    <a:pt x="123" y="6"/>
                                    <a:pt x="133" y="10"/>
                                    <a:pt x="140" y="14"/>
                                  </a:cubicBezTo>
                                  <a:cubicBezTo>
                                    <a:pt x="124" y="47"/>
                                    <a:pt x="124" y="47"/>
                                    <a:pt x="124" y="47"/>
                                  </a:cubicBezTo>
                                  <a:cubicBezTo>
                                    <a:pt x="110" y="39"/>
                                    <a:pt x="95" y="35"/>
                                    <a:pt x="78" y="35"/>
                                  </a:cubicBezTo>
                                  <a:cubicBezTo>
                                    <a:pt x="68" y="35"/>
                                    <a:pt x="61" y="37"/>
                                    <a:pt x="56" y="39"/>
                                  </a:cubicBezTo>
                                  <a:cubicBezTo>
                                    <a:pt x="51" y="42"/>
                                    <a:pt x="48" y="46"/>
                                    <a:pt x="48" y="50"/>
                                  </a:cubicBezTo>
                                  <a:cubicBezTo>
                                    <a:pt x="48" y="55"/>
                                    <a:pt x="51" y="59"/>
                                    <a:pt x="56" y="61"/>
                                  </a:cubicBezTo>
                                  <a:cubicBezTo>
                                    <a:pt x="62" y="63"/>
                                    <a:pt x="70" y="64"/>
                                    <a:pt x="82" y="66"/>
                                  </a:cubicBezTo>
                                  <a:cubicBezTo>
                                    <a:pt x="95" y="68"/>
                                    <a:pt x="106" y="71"/>
                                    <a:pt x="114" y="73"/>
                                  </a:cubicBezTo>
                                  <a:cubicBezTo>
                                    <a:pt x="123" y="76"/>
                                    <a:pt x="130" y="80"/>
                                    <a:pt x="136" y="87"/>
                                  </a:cubicBezTo>
                                  <a:cubicBezTo>
                                    <a:pt x="142" y="93"/>
                                    <a:pt x="145" y="103"/>
                                    <a:pt x="145" y="114"/>
                                  </a:cubicBezTo>
                                  <a:cubicBezTo>
                                    <a:pt x="145" y="124"/>
                                    <a:pt x="142" y="133"/>
                                    <a:pt x="136" y="141"/>
                                  </a:cubicBezTo>
                                  <a:cubicBezTo>
                                    <a:pt x="130" y="149"/>
                                    <a:pt x="122" y="155"/>
                                    <a:pt x="110" y="159"/>
                                  </a:cubicBezTo>
                                  <a:cubicBezTo>
                                    <a:pt x="99" y="163"/>
                                    <a:pt x="85" y="166"/>
                                    <a:pt x="69" y="166"/>
                                  </a:cubicBezTo>
                                  <a:cubicBezTo>
                                    <a:pt x="56" y="166"/>
                                    <a:pt x="43" y="164"/>
                                    <a:pt x="30" y="16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3" name="Freeform 33"/>
                          <wps:cNvSpPr>
                            <a:spLocks/>
                          </wps:cNvSpPr>
                          <wps:spPr bwMode="auto">
                            <a:xfrm>
                              <a:off x="729317" y="925471"/>
                              <a:ext cx="67094" cy="76528"/>
                            </a:xfrm>
                            <a:custGeom>
                              <a:avLst/>
                              <a:gdLst>
                                <a:gd name="T0" fmla="*/ 31 w 146"/>
                                <a:gd name="T1" fmla="*/ 161 h 166"/>
                                <a:gd name="T2" fmla="*/ 0 w 146"/>
                                <a:gd name="T3" fmla="*/ 148 h 166"/>
                                <a:gd name="T4" fmla="*/ 16 w 146"/>
                                <a:gd name="T5" fmla="*/ 115 h 166"/>
                                <a:gd name="T6" fmla="*/ 42 w 146"/>
                                <a:gd name="T7" fmla="*/ 126 h 166"/>
                                <a:gd name="T8" fmla="*/ 72 w 146"/>
                                <a:gd name="T9" fmla="*/ 130 h 166"/>
                                <a:gd name="T10" fmla="*/ 101 w 146"/>
                                <a:gd name="T11" fmla="*/ 116 h 166"/>
                                <a:gd name="T12" fmla="*/ 93 w 146"/>
                                <a:gd name="T13" fmla="*/ 106 h 166"/>
                                <a:gd name="T14" fmla="*/ 69 w 146"/>
                                <a:gd name="T15" fmla="*/ 101 h 166"/>
                                <a:gd name="T16" fmla="*/ 36 w 146"/>
                                <a:gd name="T17" fmla="*/ 94 h 166"/>
                                <a:gd name="T18" fmla="*/ 14 w 146"/>
                                <a:gd name="T19" fmla="*/ 80 h 166"/>
                                <a:gd name="T20" fmla="*/ 4 w 146"/>
                                <a:gd name="T21" fmla="*/ 52 h 166"/>
                                <a:gd name="T22" fmla="*/ 13 w 146"/>
                                <a:gd name="T23" fmla="*/ 25 h 166"/>
                                <a:gd name="T24" fmla="*/ 39 w 146"/>
                                <a:gd name="T25" fmla="*/ 6 h 166"/>
                                <a:gd name="T26" fmla="*/ 79 w 146"/>
                                <a:gd name="T27" fmla="*/ 0 h 166"/>
                                <a:gd name="T28" fmla="*/ 113 w 146"/>
                                <a:gd name="T29" fmla="*/ 4 h 166"/>
                                <a:gd name="T30" fmla="*/ 141 w 146"/>
                                <a:gd name="T31" fmla="*/ 14 h 166"/>
                                <a:gd name="T32" fmla="*/ 125 w 146"/>
                                <a:gd name="T33" fmla="*/ 47 h 166"/>
                                <a:gd name="T34" fmla="*/ 79 w 146"/>
                                <a:gd name="T35" fmla="*/ 35 h 166"/>
                                <a:gd name="T36" fmla="*/ 56 w 146"/>
                                <a:gd name="T37" fmla="*/ 39 h 166"/>
                                <a:gd name="T38" fmla="*/ 49 w 146"/>
                                <a:gd name="T39" fmla="*/ 50 h 166"/>
                                <a:gd name="T40" fmla="*/ 57 w 146"/>
                                <a:gd name="T41" fmla="*/ 61 h 166"/>
                                <a:gd name="T42" fmla="*/ 83 w 146"/>
                                <a:gd name="T43" fmla="*/ 66 h 166"/>
                                <a:gd name="T44" fmla="*/ 115 w 146"/>
                                <a:gd name="T45" fmla="*/ 73 h 166"/>
                                <a:gd name="T46" fmla="*/ 137 w 146"/>
                                <a:gd name="T47" fmla="*/ 87 h 166"/>
                                <a:gd name="T48" fmla="*/ 146 w 146"/>
                                <a:gd name="T49" fmla="*/ 114 h 166"/>
                                <a:gd name="T50" fmla="*/ 137 w 146"/>
                                <a:gd name="T51" fmla="*/ 141 h 166"/>
                                <a:gd name="T52" fmla="*/ 111 w 146"/>
                                <a:gd name="T53" fmla="*/ 159 h 166"/>
                                <a:gd name="T54" fmla="*/ 70 w 146"/>
                                <a:gd name="T55" fmla="*/ 166 h 166"/>
                                <a:gd name="T56" fmla="*/ 31 w 146"/>
                                <a:gd name="T57" fmla="*/ 16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6" h="166">
                                  <a:moveTo>
                                    <a:pt x="31" y="161"/>
                                  </a:moveTo>
                                  <a:cubicBezTo>
                                    <a:pt x="18" y="157"/>
                                    <a:pt x="8" y="153"/>
                                    <a:pt x="0" y="148"/>
                                  </a:cubicBezTo>
                                  <a:cubicBezTo>
                                    <a:pt x="16" y="115"/>
                                    <a:pt x="16" y="115"/>
                                    <a:pt x="16" y="115"/>
                                  </a:cubicBezTo>
                                  <a:cubicBezTo>
                                    <a:pt x="23" y="119"/>
                                    <a:pt x="32" y="123"/>
                                    <a:pt x="42" y="126"/>
                                  </a:cubicBezTo>
                                  <a:cubicBezTo>
                                    <a:pt x="52" y="129"/>
                                    <a:pt x="62" y="130"/>
                                    <a:pt x="72" y="130"/>
                                  </a:cubicBezTo>
                                  <a:cubicBezTo>
                                    <a:pt x="92" y="130"/>
                                    <a:pt x="101" y="125"/>
                                    <a:pt x="101" y="116"/>
                                  </a:cubicBezTo>
                                  <a:cubicBezTo>
                                    <a:pt x="101" y="111"/>
                                    <a:pt x="99" y="108"/>
                                    <a:pt x="93" y="106"/>
                                  </a:cubicBezTo>
                                  <a:cubicBezTo>
                                    <a:pt x="88" y="104"/>
                                    <a:pt x="80" y="102"/>
                                    <a:pt x="69" y="101"/>
                                  </a:cubicBezTo>
                                  <a:cubicBezTo>
                                    <a:pt x="55" y="99"/>
                                    <a:pt x="45" y="96"/>
                                    <a:pt x="36" y="94"/>
                                  </a:cubicBezTo>
                                  <a:cubicBezTo>
                                    <a:pt x="27" y="91"/>
                                    <a:pt x="20" y="87"/>
                                    <a:pt x="14" y="80"/>
                                  </a:cubicBezTo>
                                  <a:cubicBezTo>
                                    <a:pt x="7" y="73"/>
                                    <a:pt x="4" y="64"/>
                                    <a:pt x="4" y="52"/>
                                  </a:cubicBezTo>
                                  <a:cubicBezTo>
                                    <a:pt x="4" y="42"/>
                                    <a:pt x="7" y="33"/>
                                    <a:pt x="13" y="25"/>
                                  </a:cubicBezTo>
                                  <a:cubicBezTo>
                                    <a:pt x="19" y="17"/>
                                    <a:pt x="28" y="11"/>
                                    <a:pt x="39" y="6"/>
                                  </a:cubicBezTo>
                                  <a:cubicBezTo>
                                    <a:pt x="50" y="2"/>
                                    <a:pt x="63" y="0"/>
                                    <a:pt x="79" y="0"/>
                                  </a:cubicBezTo>
                                  <a:cubicBezTo>
                                    <a:pt x="90" y="0"/>
                                    <a:pt x="101" y="1"/>
                                    <a:pt x="113" y="4"/>
                                  </a:cubicBezTo>
                                  <a:cubicBezTo>
                                    <a:pt x="124" y="6"/>
                                    <a:pt x="133" y="10"/>
                                    <a:pt x="141" y="14"/>
                                  </a:cubicBezTo>
                                  <a:cubicBezTo>
                                    <a:pt x="125" y="47"/>
                                    <a:pt x="125" y="47"/>
                                    <a:pt x="125" y="47"/>
                                  </a:cubicBezTo>
                                  <a:cubicBezTo>
                                    <a:pt x="111" y="39"/>
                                    <a:pt x="96" y="35"/>
                                    <a:pt x="79" y="35"/>
                                  </a:cubicBezTo>
                                  <a:cubicBezTo>
                                    <a:pt x="69" y="35"/>
                                    <a:pt x="61" y="37"/>
                                    <a:pt x="56" y="39"/>
                                  </a:cubicBezTo>
                                  <a:cubicBezTo>
                                    <a:pt x="51" y="42"/>
                                    <a:pt x="49" y="46"/>
                                    <a:pt x="49" y="50"/>
                                  </a:cubicBezTo>
                                  <a:cubicBezTo>
                                    <a:pt x="49" y="55"/>
                                    <a:pt x="52" y="59"/>
                                    <a:pt x="57" y="61"/>
                                  </a:cubicBezTo>
                                  <a:cubicBezTo>
                                    <a:pt x="62" y="63"/>
                                    <a:pt x="71" y="64"/>
                                    <a:pt x="83" y="66"/>
                                  </a:cubicBezTo>
                                  <a:cubicBezTo>
                                    <a:pt x="96" y="68"/>
                                    <a:pt x="107" y="71"/>
                                    <a:pt x="115" y="73"/>
                                  </a:cubicBezTo>
                                  <a:cubicBezTo>
                                    <a:pt x="123" y="76"/>
                                    <a:pt x="131" y="80"/>
                                    <a:pt x="137" y="87"/>
                                  </a:cubicBezTo>
                                  <a:cubicBezTo>
                                    <a:pt x="143" y="93"/>
                                    <a:pt x="146" y="103"/>
                                    <a:pt x="146" y="114"/>
                                  </a:cubicBezTo>
                                  <a:cubicBezTo>
                                    <a:pt x="146" y="124"/>
                                    <a:pt x="143" y="133"/>
                                    <a:pt x="137" y="141"/>
                                  </a:cubicBezTo>
                                  <a:cubicBezTo>
                                    <a:pt x="131" y="149"/>
                                    <a:pt x="122" y="155"/>
                                    <a:pt x="111" y="159"/>
                                  </a:cubicBezTo>
                                  <a:cubicBezTo>
                                    <a:pt x="99" y="163"/>
                                    <a:pt x="86" y="166"/>
                                    <a:pt x="70" y="166"/>
                                  </a:cubicBezTo>
                                  <a:cubicBezTo>
                                    <a:pt x="57" y="166"/>
                                    <a:pt x="44" y="164"/>
                                    <a:pt x="31" y="16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5" name="Freeform 34"/>
                          <wps:cNvSpPr>
                            <a:spLocks/>
                          </wps:cNvSpPr>
                          <wps:spPr bwMode="auto">
                            <a:xfrm>
                              <a:off x="816329" y="926520"/>
                              <a:ext cx="74432" cy="75480"/>
                            </a:xfrm>
                            <a:custGeom>
                              <a:avLst/>
                              <a:gdLst>
                                <a:gd name="T0" fmla="*/ 163 w 163"/>
                                <a:gd name="T1" fmla="*/ 0 h 164"/>
                                <a:gd name="T2" fmla="*/ 163 w 163"/>
                                <a:gd name="T3" fmla="*/ 161 h 164"/>
                                <a:gd name="T4" fmla="*/ 119 w 163"/>
                                <a:gd name="T5" fmla="*/ 161 h 164"/>
                                <a:gd name="T6" fmla="*/ 119 w 163"/>
                                <a:gd name="T7" fmla="*/ 142 h 164"/>
                                <a:gd name="T8" fmla="*/ 96 w 163"/>
                                <a:gd name="T9" fmla="*/ 158 h 164"/>
                                <a:gd name="T10" fmla="*/ 69 w 163"/>
                                <a:gd name="T11" fmla="*/ 164 h 164"/>
                                <a:gd name="T12" fmla="*/ 18 w 163"/>
                                <a:gd name="T13" fmla="*/ 145 h 164"/>
                                <a:gd name="T14" fmla="*/ 0 w 163"/>
                                <a:gd name="T15" fmla="*/ 91 h 164"/>
                                <a:gd name="T16" fmla="*/ 0 w 163"/>
                                <a:gd name="T17" fmla="*/ 0 h 164"/>
                                <a:gd name="T18" fmla="*/ 46 w 163"/>
                                <a:gd name="T19" fmla="*/ 0 h 164"/>
                                <a:gd name="T20" fmla="*/ 46 w 163"/>
                                <a:gd name="T21" fmla="*/ 84 h 164"/>
                                <a:gd name="T22" fmla="*/ 79 w 163"/>
                                <a:gd name="T23" fmla="*/ 123 h 164"/>
                                <a:gd name="T24" fmla="*/ 106 w 163"/>
                                <a:gd name="T25" fmla="*/ 112 h 164"/>
                                <a:gd name="T26" fmla="*/ 116 w 163"/>
                                <a:gd name="T27" fmla="*/ 80 h 164"/>
                                <a:gd name="T28" fmla="*/ 116 w 163"/>
                                <a:gd name="T29" fmla="*/ 0 h 164"/>
                                <a:gd name="T30" fmla="*/ 163 w 163"/>
                                <a:gd name="T31"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3" h="164">
                                  <a:moveTo>
                                    <a:pt x="163" y="0"/>
                                  </a:moveTo>
                                  <a:cubicBezTo>
                                    <a:pt x="163" y="161"/>
                                    <a:pt x="163" y="161"/>
                                    <a:pt x="163" y="161"/>
                                  </a:cubicBezTo>
                                  <a:cubicBezTo>
                                    <a:pt x="119" y="161"/>
                                    <a:pt x="119" y="161"/>
                                    <a:pt x="119" y="161"/>
                                  </a:cubicBezTo>
                                  <a:cubicBezTo>
                                    <a:pt x="119" y="142"/>
                                    <a:pt x="119" y="142"/>
                                    <a:pt x="119" y="142"/>
                                  </a:cubicBezTo>
                                  <a:cubicBezTo>
                                    <a:pt x="112" y="149"/>
                                    <a:pt x="105" y="154"/>
                                    <a:pt x="96" y="158"/>
                                  </a:cubicBezTo>
                                  <a:cubicBezTo>
                                    <a:pt x="88" y="162"/>
                                    <a:pt x="79" y="164"/>
                                    <a:pt x="69" y="164"/>
                                  </a:cubicBezTo>
                                  <a:cubicBezTo>
                                    <a:pt x="47" y="164"/>
                                    <a:pt x="31" y="157"/>
                                    <a:pt x="18" y="145"/>
                                  </a:cubicBezTo>
                                  <a:cubicBezTo>
                                    <a:pt x="6" y="133"/>
                                    <a:pt x="0" y="115"/>
                                    <a:pt x="0" y="91"/>
                                  </a:cubicBezTo>
                                  <a:cubicBezTo>
                                    <a:pt x="0" y="0"/>
                                    <a:pt x="0" y="0"/>
                                    <a:pt x="0" y="0"/>
                                  </a:cubicBezTo>
                                  <a:cubicBezTo>
                                    <a:pt x="46" y="0"/>
                                    <a:pt x="46" y="0"/>
                                    <a:pt x="46" y="0"/>
                                  </a:cubicBezTo>
                                  <a:cubicBezTo>
                                    <a:pt x="46" y="84"/>
                                    <a:pt x="46" y="84"/>
                                    <a:pt x="46" y="84"/>
                                  </a:cubicBezTo>
                                  <a:cubicBezTo>
                                    <a:pt x="46" y="110"/>
                                    <a:pt x="57" y="123"/>
                                    <a:pt x="79" y="123"/>
                                  </a:cubicBezTo>
                                  <a:cubicBezTo>
                                    <a:pt x="90" y="123"/>
                                    <a:pt x="99" y="120"/>
                                    <a:pt x="106" y="112"/>
                                  </a:cubicBezTo>
                                  <a:cubicBezTo>
                                    <a:pt x="113" y="105"/>
                                    <a:pt x="116" y="94"/>
                                    <a:pt x="116" y="80"/>
                                  </a:cubicBezTo>
                                  <a:cubicBezTo>
                                    <a:pt x="116" y="0"/>
                                    <a:pt x="116" y="0"/>
                                    <a:pt x="116" y="0"/>
                                  </a:cubicBezTo>
                                  <a:lnTo>
                                    <a:pt x="1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6" name="Freeform 35"/>
                          <wps:cNvSpPr>
                            <a:spLocks/>
                          </wps:cNvSpPr>
                          <wps:spPr bwMode="auto">
                            <a:xfrm>
                              <a:off x="916969" y="925471"/>
                              <a:ext cx="45079" cy="75480"/>
                            </a:xfrm>
                            <a:custGeom>
                              <a:avLst/>
                              <a:gdLst>
                                <a:gd name="T0" fmla="*/ 67 w 100"/>
                                <a:gd name="T1" fmla="*/ 6 h 163"/>
                                <a:gd name="T2" fmla="*/ 100 w 100"/>
                                <a:gd name="T3" fmla="*/ 0 h 163"/>
                                <a:gd name="T4" fmla="*/ 100 w 100"/>
                                <a:gd name="T5" fmla="*/ 43 h 163"/>
                                <a:gd name="T6" fmla="*/ 89 w 100"/>
                                <a:gd name="T7" fmla="*/ 42 h 163"/>
                                <a:gd name="T8" fmla="*/ 58 w 100"/>
                                <a:gd name="T9" fmla="*/ 54 h 163"/>
                                <a:gd name="T10" fmla="*/ 47 w 100"/>
                                <a:gd name="T11" fmla="*/ 87 h 163"/>
                                <a:gd name="T12" fmla="*/ 47 w 100"/>
                                <a:gd name="T13" fmla="*/ 163 h 163"/>
                                <a:gd name="T14" fmla="*/ 0 w 100"/>
                                <a:gd name="T15" fmla="*/ 163 h 163"/>
                                <a:gd name="T16" fmla="*/ 0 w 100"/>
                                <a:gd name="T17" fmla="*/ 2 h 163"/>
                                <a:gd name="T18" fmla="*/ 44 w 100"/>
                                <a:gd name="T19" fmla="*/ 2 h 163"/>
                                <a:gd name="T20" fmla="*/ 44 w 100"/>
                                <a:gd name="T21" fmla="*/ 23 h 163"/>
                                <a:gd name="T22" fmla="*/ 67 w 100"/>
                                <a:gd name="T23" fmla="*/ 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163">
                                  <a:moveTo>
                                    <a:pt x="67" y="6"/>
                                  </a:moveTo>
                                  <a:cubicBezTo>
                                    <a:pt x="77" y="2"/>
                                    <a:pt x="87" y="0"/>
                                    <a:pt x="100" y="0"/>
                                  </a:cubicBezTo>
                                  <a:cubicBezTo>
                                    <a:pt x="100" y="43"/>
                                    <a:pt x="100" y="43"/>
                                    <a:pt x="100" y="43"/>
                                  </a:cubicBezTo>
                                  <a:cubicBezTo>
                                    <a:pt x="95" y="43"/>
                                    <a:pt x="91" y="42"/>
                                    <a:pt x="89" y="42"/>
                                  </a:cubicBezTo>
                                  <a:cubicBezTo>
                                    <a:pt x="76" y="42"/>
                                    <a:pt x="65" y="46"/>
                                    <a:pt x="58" y="54"/>
                                  </a:cubicBezTo>
                                  <a:cubicBezTo>
                                    <a:pt x="50" y="61"/>
                                    <a:pt x="47" y="72"/>
                                    <a:pt x="47" y="87"/>
                                  </a:cubicBezTo>
                                  <a:cubicBezTo>
                                    <a:pt x="47" y="163"/>
                                    <a:pt x="47" y="163"/>
                                    <a:pt x="47" y="163"/>
                                  </a:cubicBezTo>
                                  <a:cubicBezTo>
                                    <a:pt x="0" y="163"/>
                                    <a:pt x="0" y="163"/>
                                    <a:pt x="0" y="163"/>
                                  </a:cubicBezTo>
                                  <a:cubicBezTo>
                                    <a:pt x="0" y="2"/>
                                    <a:pt x="0" y="2"/>
                                    <a:pt x="0" y="2"/>
                                  </a:cubicBezTo>
                                  <a:cubicBezTo>
                                    <a:pt x="44" y="2"/>
                                    <a:pt x="44" y="2"/>
                                    <a:pt x="44" y="2"/>
                                  </a:cubicBezTo>
                                  <a:cubicBezTo>
                                    <a:pt x="44" y="23"/>
                                    <a:pt x="44" y="23"/>
                                    <a:pt x="44" y="23"/>
                                  </a:cubicBezTo>
                                  <a:cubicBezTo>
                                    <a:pt x="50" y="16"/>
                                    <a:pt x="58" y="10"/>
                                    <a:pt x="67" y="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7" name="Freeform 36"/>
                          <wps:cNvSpPr>
                            <a:spLocks noEditPoints="1"/>
                          </wps:cNvSpPr>
                          <wps:spPr bwMode="auto">
                            <a:xfrm>
                              <a:off x="977773" y="925471"/>
                              <a:ext cx="70239" cy="76528"/>
                            </a:xfrm>
                            <a:custGeom>
                              <a:avLst/>
                              <a:gdLst>
                                <a:gd name="T0" fmla="*/ 133 w 153"/>
                                <a:gd name="T1" fmla="*/ 18 h 166"/>
                                <a:gd name="T2" fmla="*/ 153 w 153"/>
                                <a:gd name="T3" fmla="*/ 71 h 166"/>
                                <a:gd name="T4" fmla="*/ 153 w 153"/>
                                <a:gd name="T5" fmla="*/ 163 h 166"/>
                                <a:gd name="T6" fmla="*/ 109 w 153"/>
                                <a:gd name="T7" fmla="*/ 163 h 166"/>
                                <a:gd name="T8" fmla="*/ 109 w 153"/>
                                <a:gd name="T9" fmla="*/ 143 h 166"/>
                                <a:gd name="T10" fmla="*/ 60 w 153"/>
                                <a:gd name="T11" fmla="*/ 166 h 166"/>
                                <a:gd name="T12" fmla="*/ 28 w 153"/>
                                <a:gd name="T13" fmla="*/ 159 h 166"/>
                                <a:gd name="T14" fmla="*/ 7 w 153"/>
                                <a:gd name="T15" fmla="*/ 142 h 166"/>
                                <a:gd name="T16" fmla="*/ 0 w 153"/>
                                <a:gd name="T17" fmla="*/ 117 h 166"/>
                                <a:gd name="T18" fmla="*/ 17 w 153"/>
                                <a:gd name="T19" fmla="*/ 82 h 166"/>
                                <a:gd name="T20" fmla="*/ 69 w 153"/>
                                <a:gd name="T21" fmla="*/ 69 h 166"/>
                                <a:gd name="T22" fmla="*/ 106 w 153"/>
                                <a:gd name="T23" fmla="*/ 69 h 166"/>
                                <a:gd name="T24" fmla="*/ 97 w 153"/>
                                <a:gd name="T25" fmla="*/ 45 h 166"/>
                                <a:gd name="T26" fmla="*/ 69 w 153"/>
                                <a:gd name="T27" fmla="*/ 37 h 166"/>
                                <a:gd name="T28" fmla="*/ 44 w 153"/>
                                <a:gd name="T29" fmla="*/ 41 h 166"/>
                                <a:gd name="T30" fmla="*/ 23 w 153"/>
                                <a:gd name="T31" fmla="*/ 52 h 166"/>
                                <a:gd name="T32" fmla="*/ 6 w 153"/>
                                <a:gd name="T33" fmla="*/ 19 h 166"/>
                                <a:gd name="T34" fmla="*/ 38 w 153"/>
                                <a:gd name="T35" fmla="*/ 5 h 166"/>
                                <a:gd name="T36" fmla="*/ 76 w 153"/>
                                <a:gd name="T37" fmla="*/ 0 h 166"/>
                                <a:gd name="T38" fmla="*/ 133 w 153"/>
                                <a:gd name="T39" fmla="*/ 18 h 166"/>
                                <a:gd name="T40" fmla="*/ 93 w 153"/>
                                <a:gd name="T41" fmla="*/ 129 h 166"/>
                                <a:gd name="T42" fmla="*/ 106 w 153"/>
                                <a:gd name="T43" fmla="*/ 112 h 166"/>
                                <a:gd name="T44" fmla="*/ 106 w 153"/>
                                <a:gd name="T45" fmla="*/ 96 h 166"/>
                                <a:gd name="T46" fmla="*/ 74 w 153"/>
                                <a:gd name="T47" fmla="*/ 96 h 166"/>
                                <a:gd name="T48" fmla="*/ 46 w 153"/>
                                <a:gd name="T49" fmla="*/ 115 h 166"/>
                                <a:gd name="T50" fmla="*/ 53 w 153"/>
                                <a:gd name="T51" fmla="*/ 129 h 166"/>
                                <a:gd name="T52" fmla="*/ 72 w 153"/>
                                <a:gd name="T53" fmla="*/ 134 h 166"/>
                                <a:gd name="T54" fmla="*/ 93 w 153"/>
                                <a:gd name="T55" fmla="*/ 129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3" h="166">
                                  <a:moveTo>
                                    <a:pt x="133" y="18"/>
                                  </a:moveTo>
                                  <a:cubicBezTo>
                                    <a:pt x="146" y="30"/>
                                    <a:pt x="153" y="47"/>
                                    <a:pt x="153" y="71"/>
                                  </a:cubicBezTo>
                                  <a:cubicBezTo>
                                    <a:pt x="153" y="163"/>
                                    <a:pt x="153" y="163"/>
                                    <a:pt x="153" y="163"/>
                                  </a:cubicBezTo>
                                  <a:cubicBezTo>
                                    <a:pt x="109" y="163"/>
                                    <a:pt x="109" y="163"/>
                                    <a:pt x="109" y="163"/>
                                  </a:cubicBezTo>
                                  <a:cubicBezTo>
                                    <a:pt x="109" y="143"/>
                                    <a:pt x="109" y="143"/>
                                    <a:pt x="109" y="143"/>
                                  </a:cubicBezTo>
                                  <a:cubicBezTo>
                                    <a:pt x="101" y="158"/>
                                    <a:pt x="84" y="166"/>
                                    <a:pt x="60" y="166"/>
                                  </a:cubicBezTo>
                                  <a:cubicBezTo>
                                    <a:pt x="48" y="166"/>
                                    <a:pt x="37" y="163"/>
                                    <a:pt x="28" y="159"/>
                                  </a:cubicBezTo>
                                  <a:cubicBezTo>
                                    <a:pt x="19" y="155"/>
                                    <a:pt x="12" y="149"/>
                                    <a:pt x="7" y="142"/>
                                  </a:cubicBezTo>
                                  <a:cubicBezTo>
                                    <a:pt x="3" y="135"/>
                                    <a:pt x="0" y="126"/>
                                    <a:pt x="0" y="117"/>
                                  </a:cubicBezTo>
                                  <a:cubicBezTo>
                                    <a:pt x="0" y="102"/>
                                    <a:pt x="6" y="90"/>
                                    <a:pt x="17" y="82"/>
                                  </a:cubicBezTo>
                                  <a:cubicBezTo>
                                    <a:pt x="28" y="73"/>
                                    <a:pt x="46" y="69"/>
                                    <a:pt x="69" y="69"/>
                                  </a:cubicBezTo>
                                  <a:cubicBezTo>
                                    <a:pt x="106" y="69"/>
                                    <a:pt x="106" y="69"/>
                                    <a:pt x="106" y="69"/>
                                  </a:cubicBezTo>
                                  <a:cubicBezTo>
                                    <a:pt x="106" y="58"/>
                                    <a:pt x="103" y="51"/>
                                    <a:pt x="97" y="45"/>
                                  </a:cubicBezTo>
                                  <a:cubicBezTo>
                                    <a:pt x="91" y="40"/>
                                    <a:pt x="82" y="37"/>
                                    <a:pt x="69" y="37"/>
                                  </a:cubicBezTo>
                                  <a:cubicBezTo>
                                    <a:pt x="61" y="37"/>
                                    <a:pt x="52" y="38"/>
                                    <a:pt x="44" y="41"/>
                                  </a:cubicBezTo>
                                  <a:cubicBezTo>
                                    <a:pt x="36" y="44"/>
                                    <a:pt x="29" y="47"/>
                                    <a:pt x="23" y="52"/>
                                  </a:cubicBezTo>
                                  <a:cubicBezTo>
                                    <a:pt x="6" y="19"/>
                                    <a:pt x="6" y="19"/>
                                    <a:pt x="6" y="19"/>
                                  </a:cubicBezTo>
                                  <a:cubicBezTo>
                                    <a:pt x="15" y="13"/>
                                    <a:pt x="26" y="8"/>
                                    <a:pt x="38" y="5"/>
                                  </a:cubicBezTo>
                                  <a:cubicBezTo>
                                    <a:pt x="50" y="2"/>
                                    <a:pt x="63" y="0"/>
                                    <a:pt x="76" y="0"/>
                                  </a:cubicBezTo>
                                  <a:cubicBezTo>
                                    <a:pt x="101" y="0"/>
                                    <a:pt x="120" y="6"/>
                                    <a:pt x="133" y="18"/>
                                  </a:cubicBezTo>
                                  <a:close/>
                                  <a:moveTo>
                                    <a:pt x="93" y="129"/>
                                  </a:moveTo>
                                  <a:cubicBezTo>
                                    <a:pt x="100" y="125"/>
                                    <a:pt x="104" y="119"/>
                                    <a:pt x="106" y="112"/>
                                  </a:cubicBezTo>
                                  <a:cubicBezTo>
                                    <a:pt x="106" y="96"/>
                                    <a:pt x="106" y="96"/>
                                    <a:pt x="106" y="96"/>
                                  </a:cubicBezTo>
                                  <a:cubicBezTo>
                                    <a:pt x="74" y="96"/>
                                    <a:pt x="74" y="96"/>
                                    <a:pt x="74" y="96"/>
                                  </a:cubicBezTo>
                                  <a:cubicBezTo>
                                    <a:pt x="55" y="96"/>
                                    <a:pt x="46" y="102"/>
                                    <a:pt x="46" y="115"/>
                                  </a:cubicBezTo>
                                  <a:cubicBezTo>
                                    <a:pt x="46" y="121"/>
                                    <a:pt x="48" y="125"/>
                                    <a:pt x="53" y="129"/>
                                  </a:cubicBezTo>
                                  <a:cubicBezTo>
                                    <a:pt x="57" y="132"/>
                                    <a:pt x="64" y="134"/>
                                    <a:pt x="72" y="134"/>
                                  </a:cubicBezTo>
                                  <a:cubicBezTo>
                                    <a:pt x="80" y="134"/>
                                    <a:pt x="87" y="132"/>
                                    <a:pt x="93" y="12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8" name="Freeform 37"/>
                          <wps:cNvSpPr>
                            <a:spLocks/>
                          </wps:cNvSpPr>
                          <wps:spPr bwMode="auto">
                            <a:xfrm>
                              <a:off x="1073171" y="925471"/>
                              <a:ext cx="75480" cy="75480"/>
                            </a:xfrm>
                            <a:custGeom>
                              <a:avLst/>
                              <a:gdLst>
                                <a:gd name="T0" fmla="*/ 146 w 165"/>
                                <a:gd name="T1" fmla="*/ 18 h 163"/>
                                <a:gd name="T2" fmla="*/ 165 w 165"/>
                                <a:gd name="T3" fmla="*/ 71 h 163"/>
                                <a:gd name="T4" fmla="*/ 165 w 165"/>
                                <a:gd name="T5" fmla="*/ 163 h 163"/>
                                <a:gd name="T6" fmla="*/ 118 w 165"/>
                                <a:gd name="T7" fmla="*/ 163 h 163"/>
                                <a:gd name="T8" fmla="*/ 118 w 165"/>
                                <a:gd name="T9" fmla="*/ 78 h 163"/>
                                <a:gd name="T10" fmla="*/ 110 w 165"/>
                                <a:gd name="T11" fmla="*/ 50 h 163"/>
                                <a:gd name="T12" fmla="*/ 86 w 165"/>
                                <a:gd name="T13" fmla="*/ 40 h 163"/>
                                <a:gd name="T14" fmla="*/ 57 w 165"/>
                                <a:gd name="T15" fmla="*/ 51 h 163"/>
                                <a:gd name="T16" fmla="*/ 47 w 165"/>
                                <a:gd name="T17" fmla="*/ 84 h 163"/>
                                <a:gd name="T18" fmla="*/ 47 w 165"/>
                                <a:gd name="T19" fmla="*/ 163 h 163"/>
                                <a:gd name="T20" fmla="*/ 0 w 165"/>
                                <a:gd name="T21" fmla="*/ 163 h 163"/>
                                <a:gd name="T22" fmla="*/ 0 w 165"/>
                                <a:gd name="T23" fmla="*/ 2 h 163"/>
                                <a:gd name="T24" fmla="*/ 45 w 165"/>
                                <a:gd name="T25" fmla="*/ 2 h 163"/>
                                <a:gd name="T26" fmla="*/ 45 w 165"/>
                                <a:gd name="T27" fmla="*/ 21 h 163"/>
                                <a:gd name="T28" fmla="*/ 68 w 165"/>
                                <a:gd name="T29" fmla="*/ 5 h 163"/>
                                <a:gd name="T30" fmla="*/ 98 w 165"/>
                                <a:gd name="T31" fmla="*/ 0 h 163"/>
                                <a:gd name="T32" fmla="*/ 146 w 165"/>
                                <a:gd name="T33" fmla="*/ 1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5" h="163">
                                  <a:moveTo>
                                    <a:pt x="146" y="18"/>
                                  </a:moveTo>
                                  <a:cubicBezTo>
                                    <a:pt x="159" y="30"/>
                                    <a:pt x="165" y="48"/>
                                    <a:pt x="165" y="71"/>
                                  </a:cubicBezTo>
                                  <a:cubicBezTo>
                                    <a:pt x="165" y="163"/>
                                    <a:pt x="165" y="163"/>
                                    <a:pt x="165" y="163"/>
                                  </a:cubicBezTo>
                                  <a:cubicBezTo>
                                    <a:pt x="118" y="163"/>
                                    <a:pt x="118" y="163"/>
                                    <a:pt x="118" y="163"/>
                                  </a:cubicBezTo>
                                  <a:cubicBezTo>
                                    <a:pt x="118" y="78"/>
                                    <a:pt x="118" y="78"/>
                                    <a:pt x="118" y="78"/>
                                  </a:cubicBezTo>
                                  <a:cubicBezTo>
                                    <a:pt x="118" y="65"/>
                                    <a:pt x="115" y="56"/>
                                    <a:pt x="110" y="50"/>
                                  </a:cubicBezTo>
                                  <a:cubicBezTo>
                                    <a:pt x="104" y="43"/>
                                    <a:pt x="96" y="40"/>
                                    <a:pt x="86" y="40"/>
                                  </a:cubicBezTo>
                                  <a:cubicBezTo>
                                    <a:pt x="74" y="40"/>
                                    <a:pt x="64" y="44"/>
                                    <a:pt x="57" y="51"/>
                                  </a:cubicBezTo>
                                  <a:cubicBezTo>
                                    <a:pt x="50" y="58"/>
                                    <a:pt x="47" y="69"/>
                                    <a:pt x="47" y="84"/>
                                  </a:cubicBezTo>
                                  <a:cubicBezTo>
                                    <a:pt x="47" y="163"/>
                                    <a:pt x="47" y="163"/>
                                    <a:pt x="47" y="163"/>
                                  </a:cubicBezTo>
                                  <a:cubicBezTo>
                                    <a:pt x="0" y="163"/>
                                    <a:pt x="0" y="163"/>
                                    <a:pt x="0" y="163"/>
                                  </a:cubicBezTo>
                                  <a:cubicBezTo>
                                    <a:pt x="0" y="2"/>
                                    <a:pt x="0" y="2"/>
                                    <a:pt x="0" y="2"/>
                                  </a:cubicBezTo>
                                  <a:cubicBezTo>
                                    <a:pt x="45" y="2"/>
                                    <a:pt x="45" y="2"/>
                                    <a:pt x="45" y="2"/>
                                  </a:cubicBezTo>
                                  <a:cubicBezTo>
                                    <a:pt x="45" y="21"/>
                                    <a:pt x="45" y="21"/>
                                    <a:pt x="45" y="21"/>
                                  </a:cubicBezTo>
                                  <a:cubicBezTo>
                                    <a:pt x="51" y="14"/>
                                    <a:pt x="59" y="9"/>
                                    <a:pt x="68" y="5"/>
                                  </a:cubicBezTo>
                                  <a:cubicBezTo>
                                    <a:pt x="77" y="2"/>
                                    <a:pt x="87" y="0"/>
                                    <a:pt x="98" y="0"/>
                                  </a:cubicBezTo>
                                  <a:cubicBezTo>
                                    <a:pt x="118" y="0"/>
                                    <a:pt x="134" y="6"/>
                                    <a:pt x="146" y="1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9" name="Freeform 38"/>
                          <wps:cNvSpPr>
                            <a:spLocks/>
                          </wps:cNvSpPr>
                          <wps:spPr bwMode="auto">
                            <a:xfrm>
                              <a:off x="1169618" y="925471"/>
                              <a:ext cx="73384" cy="76528"/>
                            </a:xfrm>
                            <a:custGeom>
                              <a:avLst/>
                              <a:gdLst>
                                <a:gd name="T0" fmla="*/ 43 w 162"/>
                                <a:gd name="T1" fmla="*/ 155 h 166"/>
                                <a:gd name="T2" fmla="*/ 11 w 162"/>
                                <a:gd name="T3" fmla="*/ 125 h 166"/>
                                <a:gd name="T4" fmla="*/ 0 w 162"/>
                                <a:gd name="T5" fmla="*/ 83 h 166"/>
                                <a:gd name="T6" fmla="*/ 11 w 162"/>
                                <a:gd name="T7" fmla="*/ 40 h 166"/>
                                <a:gd name="T8" fmla="*/ 43 w 162"/>
                                <a:gd name="T9" fmla="*/ 10 h 166"/>
                                <a:gd name="T10" fmla="*/ 90 w 162"/>
                                <a:gd name="T11" fmla="*/ 0 h 166"/>
                                <a:gd name="T12" fmla="*/ 134 w 162"/>
                                <a:gd name="T13" fmla="*/ 10 h 166"/>
                                <a:gd name="T14" fmla="*/ 162 w 162"/>
                                <a:gd name="T15" fmla="*/ 41 h 166"/>
                                <a:gd name="T16" fmla="*/ 126 w 162"/>
                                <a:gd name="T17" fmla="*/ 60 h 166"/>
                                <a:gd name="T18" fmla="*/ 89 w 162"/>
                                <a:gd name="T19" fmla="*/ 38 h 166"/>
                                <a:gd name="T20" fmla="*/ 59 w 162"/>
                                <a:gd name="T21" fmla="*/ 50 h 166"/>
                                <a:gd name="T22" fmla="*/ 47 w 162"/>
                                <a:gd name="T23" fmla="*/ 83 h 166"/>
                                <a:gd name="T24" fmla="*/ 59 w 162"/>
                                <a:gd name="T25" fmla="*/ 115 h 166"/>
                                <a:gd name="T26" fmla="*/ 89 w 162"/>
                                <a:gd name="T27" fmla="*/ 127 h 166"/>
                                <a:gd name="T28" fmla="*/ 126 w 162"/>
                                <a:gd name="T29" fmla="*/ 105 h 166"/>
                                <a:gd name="T30" fmla="*/ 162 w 162"/>
                                <a:gd name="T31" fmla="*/ 125 h 166"/>
                                <a:gd name="T32" fmla="*/ 134 w 162"/>
                                <a:gd name="T33" fmla="*/ 155 h 166"/>
                                <a:gd name="T34" fmla="*/ 90 w 162"/>
                                <a:gd name="T35" fmla="*/ 166 h 166"/>
                                <a:gd name="T36" fmla="*/ 43 w 162"/>
                                <a:gd name="T37" fmla="*/ 155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2" h="166">
                                  <a:moveTo>
                                    <a:pt x="43" y="155"/>
                                  </a:moveTo>
                                  <a:cubicBezTo>
                                    <a:pt x="30" y="148"/>
                                    <a:pt x="19" y="138"/>
                                    <a:pt x="11" y="125"/>
                                  </a:cubicBezTo>
                                  <a:cubicBezTo>
                                    <a:pt x="4" y="113"/>
                                    <a:pt x="0" y="99"/>
                                    <a:pt x="0" y="83"/>
                                  </a:cubicBezTo>
                                  <a:cubicBezTo>
                                    <a:pt x="0" y="67"/>
                                    <a:pt x="4" y="52"/>
                                    <a:pt x="11" y="40"/>
                                  </a:cubicBezTo>
                                  <a:cubicBezTo>
                                    <a:pt x="19" y="27"/>
                                    <a:pt x="30" y="18"/>
                                    <a:pt x="43" y="10"/>
                                  </a:cubicBezTo>
                                  <a:cubicBezTo>
                                    <a:pt x="57" y="3"/>
                                    <a:pt x="73" y="0"/>
                                    <a:pt x="90" y="0"/>
                                  </a:cubicBezTo>
                                  <a:cubicBezTo>
                                    <a:pt x="107" y="0"/>
                                    <a:pt x="121" y="3"/>
                                    <a:pt x="134" y="10"/>
                                  </a:cubicBezTo>
                                  <a:cubicBezTo>
                                    <a:pt x="147" y="18"/>
                                    <a:pt x="156" y="28"/>
                                    <a:pt x="162" y="41"/>
                                  </a:cubicBezTo>
                                  <a:cubicBezTo>
                                    <a:pt x="126" y="60"/>
                                    <a:pt x="126" y="60"/>
                                    <a:pt x="126" y="60"/>
                                  </a:cubicBezTo>
                                  <a:cubicBezTo>
                                    <a:pt x="117" y="46"/>
                                    <a:pt x="105" y="38"/>
                                    <a:pt x="89" y="38"/>
                                  </a:cubicBezTo>
                                  <a:cubicBezTo>
                                    <a:pt x="77" y="38"/>
                                    <a:pt x="67" y="42"/>
                                    <a:pt x="59" y="50"/>
                                  </a:cubicBezTo>
                                  <a:cubicBezTo>
                                    <a:pt x="51" y="58"/>
                                    <a:pt x="47" y="69"/>
                                    <a:pt x="47" y="83"/>
                                  </a:cubicBezTo>
                                  <a:cubicBezTo>
                                    <a:pt x="47" y="96"/>
                                    <a:pt x="51" y="107"/>
                                    <a:pt x="59" y="115"/>
                                  </a:cubicBezTo>
                                  <a:cubicBezTo>
                                    <a:pt x="67" y="123"/>
                                    <a:pt x="77" y="127"/>
                                    <a:pt x="89" y="127"/>
                                  </a:cubicBezTo>
                                  <a:cubicBezTo>
                                    <a:pt x="105" y="127"/>
                                    <a:pt x="117" y="120"/>
                                    <a:pt x="126" y="105"/>
                                  </a:cubicBezTo>
                                  <a:cubicBezTo>
                                    <a:pt x="162" y="125"/>
                                    <a:pt x="162" y="125"/>
                                    <a:pt x="162" y="125"/>
                                  </a:cubicBezTo>
                                  <a:cubicBezTo>
                                    <a:pt x="156" y="138"/>
                                    <a:pt x="147" y="148"/>
                                    <a:pt x="134" y="155"/>
                                  </a:cubicBezTo>
                                  <a:cubicBezTo>
                                    <a:pt x="121" y="162"/>
                                    <a:pt x="107" y="166"/>
                                    <a:pt x="90" y="166"/>
                                  </a:cubicBezTo>
                                  <a:cubicBezTo>
                                    <a:pt x="73" y="166"/>
                                    <a:pt x="57" y="162"/>
                                    <a:pt x="43" y="15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0" name="Freeform 39"/>
                          <wps:cNvSpPr>
                            <a:spLocks noEditPoints="1"/>
                          </wps:cNvSpPr>
                          <wps:spPr bwMode="auto">
                            <a:xfrm>
                              <a:off x="1257678" y="925471"/>
                              <a:ext cx="76529" cy="76528"/>
                            </a:xfrm>
                            <a:custGeom>
                              <a:avLst/>
                              <a:gdLst>
                                <a:gd name="T0" fmla="*/ 168 w 169"/>
                                <a:gd name="T1" fmla="*/ 96 h 166"/>
                                <a:gd name="T2" fmla="*/ 47 w 169"/>
                                <a:gd name="T3" fmla="*/ 96 h 166"/>
                                <a:gd name="T4" fmla="*/ 62 w 169"/>
                                <a:gd name="T5" fmla="*/ 119 h 166"/>
                                <a:gd name="T6" fmla="*/ 93 w 169"/>
                                <a:gd name="T7" fmla="*/ 128 h 166"/>
                                <a:gd name="T8" fmla="*/ 115 w 169"/>
                                <a:gd name="T9" fmla="*/ 124 h 166"/>
                                <a:gd name="T10" fmla="*/ 133 w 169"/>
                                <a:gd name="T11" fmla="*/ 113 h 166"/>
                                <a:gd name="T12" fmla="*/ 158 w 169"/>
                                <a:gd name="T13" fmla="*/ 140 h 166"/>
                                <a:gd name="T14" fmla="*/ 92 w 169"/>
                                <a:gd name="T15" fmla="*/ 166 h 166"/>
                                <a:gd name="T16" fmla="*/ 43 w 169"/>
                                <a:gd name="T17" fmla="*/ 155 h 166"/>
                                <a:gd name="T18" fmla="*/ 11 w 169"/>
                                <a:gd name="T19" fmla="*/ 125 h 166"/>
                                <a:gd name="T20" fmla="*/ 0 w 169"/>
                                <a:gd name="T21" fmla="*/ 83 h 166"/>
                                <a:gd name="T22" fmla="*/ 11 w 169"/>
                                <a:gd name="T23" fmla="*/ 40 h 166"/>
                                <a:gd name="T24" fmla="*/ 42 w 169"/>
                                <a:gd name="T25" fmla="*/ 10 h 166"/>
                                <a:gd name="T26" fmla="*/ 86 w 169"/>
                                <a:gd name="T27" fmla="*/ 0 h 166"/>
                                <a:gd name="T28" fmla="*/ 128 w 169"/>
                                <a:gd name="T29" fmla="*/ 10 h 166"/>
                                <a:gd name="T30" fmla="*/ 158 w 169"/>
                                <a:gd name="T31" fmla="*/ 39 h 166"/>
                                <a:gd name="T32" fmla="*/ 169 w 169"/>
                                <a:gd name="T33" fmla="*/ 83 h 166"/>
                                <a:gd name="T34" fmla="*/ 168 w 169"/>
                                <a:gd name="T35" fmla="*/ 96 h 166"/>
                                <a:gd name="T36" fmla="*/ 59 w 169"/>
                                <a:gd name="T37" fmla="*/ 44 h 166"/>
                                <a:gd name="T38" fmla="*/ 46 w 169"/>
                                <a:gd name="T39" fmla="*/ 69 h 166"/>
                                <a:gd name="T40" fmla="*/ 125 w 169"/>
                                <a:gd name="T41" fmla="*/ 69 h 166"/>
                                <a:gd name="T42" fmla="*/ 112 w 169"/>
                                <a:gd name="T43" fmla="*/ 44 h 166"/>
                                <a:gd name="T44" fmla="*/ 86 w 169"/>
                                <a:gd name="T45" fmla="*/ 35 h 166"/>
                                <a:gd name="T46" fmla="*/ 59 w 169"/>
                                <a:gd name="T47" fmla="*/ 44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9" h="166">
                                  <a:moveTo>
                                    <a:pt x="168" y="96"/>
                                  </a:moveTo>
                                  <a:cubicBezTo>
                                    <a:pt x="47" y="96"/>
                                    <a:pt x="47" y="96"/>
                                    <a:pt x="47" y="96"/>
                                  </a:cubicBezTo>
                                  <a:cubicBezTo>
                                    <a:pt x="49" y="106"/>
                                    <a:pt x="54" y="114"/>
                                    <a:pt x="62" y="119"/>
                                  </a:cubicBezTo>
                                  <a:cubicBezTo>
                                    <a:pt x="70" y="125"/>
                                    <a:pt x="81" y="128"/>
                                    <a:pt x="93" y="128"/>
                                  </a:cubicBezTo>
                                  <a:cubicBezTo>
                                    <a:pt x="101" y="128"/>
                                    <a:pt x="109" y="127"/>
                                    <a:pt x="115" y="124"/>
                                  </a:cubicBezTo>
                                  <a:cubicBezTo>
                                    <a:pt x="122" y="122"/>
                                    <a:pt x="128" y="118"/>
                                    <a:pt x="133" y="113"/>
                                  </a:cubicBezTo>
                                  <a:cubicBezTo>
                                    <a:pt x="158" y="140"/>
                                    <a:pt x="158" y="140"/>
                                    <a:pt x="158" y="140"/>
                                  </a:cubicBezTo>
                                  <a:cubicBezTo>
                                    <a:pt x="143" y="157"/>
                                    <a:pt x="121" y="166"/>
                                    <a:pt x="92" y="166"/>
                                  </a:cubicBezTo>
                                  <a:cubicBezTo>
                                    <a:pt x="73" y="166"/>
                                    <a:pt x="57" y="162"/>
                                    <a:pt x="43" y="155"/>
                                  </a:cubicBezTo>
                                  <a:cubicBezTo>
                                    <a:pt x="29" y="148"/>
                                    <a:pt x="19" y="138"/>
                                    <a:pt x="11" y="125"/>
                                  </a:cubicBezTo>
                                  <a:cubicBezTo>
                                    <a:pt x="4" y="113"/>
                                    <a:pt x="0" y="99"/>
                                    <a:pt x="0" y="83"/>
                                  </a:cubicBezTo>
                                  <a:cubicBezTo>
                                    <a:pt x="0" y="67"/>
                                    <a:pt x="3" y="53"/>
                                    <a:pt x="11" y="40"/>
                                  </a:cubicBezTo>
                                  <a:cubicBezTo>
                                    <a:pt x="18" y="27"/>
                                    <a:pt x="29" y="18"/>
                                    <a:pt x="42" y="10"/>
                                  </a:cubicBezTo>
                                  <a:cubicBezTo>
                                    <a:pt x="55" y="3"/>
                                    <a:pt x="69" y="0"/>
                                    <a:pt x="86" y="0"/>
                                  </a:cubicBezTo>
                                  <a:cubicBezTo>
                                    <a:pt x="101" y="0"/>
                                    <a:pt x="116" y="3"/>
                                    <a:pt x="128" y="10"/>
                                  </a:cubicBezTo>
                                  <a:cubicBezTo>
                                    <a:pt x="141" y="17"/>
                                    <a:pt x="151" y="27"/>
                                    <a:pt x="158" y="39"/>
                                  </a:cubicBezTo>
                                  <a:cubicBezTo>
                                    <a:pt x="166" y="52"/>
                                    <a:pt x="169" y="67"/>
                                    <a:pt x="169" y="83"/>
                                  </a:cubicBezTo>
                                  <a:cubicBezTo>
                                    <a:pt x="169" y="84"/>
                                    <a:pt x="169" y="88"/>
                                    <a:pt x="168" y="96"/>
                                  </a:cubicBezTo>
                                  <a:close/>
                                  <a:moveTo>
                                    <a:pt x="59" y="44"/>
                                  </a:moveTo>
                                  <a:cubicBezTo>
                                    <a:pt x="52" y="50"/>
                                    <a:pt x="48" y="58"/>
                                    <a:pt x="46" y="69"/>
                                  </a:cubicBezTo>
                                  <a:cubicBezTo>
                                    <a:pt x="125" y="69"/>
                                    <a:pt x="125" y="69"/>
                                    <a:pt x="125" y="69"/>
                                  </a:cubicBezTo>
                                  <a:cubicBezTo>
                                    <a:pt x="124" y="58"/>
                                    <a:pt x="119" y="50"/>
                                    <a:pt x="112" y="44"/>
                                  </a:cubicBezTo>
                                  <a:cubicBezTo>
                                    <a:pt x="105" y="38"/>
                                    <a:pt x="96" y="35"/>
                                    <a:pt x="86" y="35"/>
                                  </a:cubicBezTo>
                                  <a:cubicBezTo>
                                    <a:pt x="75" y="35"/>
                                    <a:pt x="66" y="38"/>
                                    <a:pt x="59" y="44"/>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1" name="Freeform 40"/>
                          <wps:cNvSpPr>
                            <a:spLocks noEditPoints="1"/>
                          </wps:cNvSpPr>
                          <wps:spPr bwMode="auto">
                            <a:xfrm>
                              <a:off x="1396058" y="903456"/>
                              <a:ext cx="91206" cy="98544"/>
                            </a:xfrm>
                            <a:custGeom>
                              <a:avLst/>
                              <a:gdLst>
                                <a:gd name="T0" fmla="*/ 175 w 200"/>
                                <a:gd name="T1" fmla="*/ 216 h 216"/>
                                <a:gd name="T2" fmla="*/ 150 w 200"/>
                                <a:gd name="T3" fmla="*/ 192 h 216"/>
                                <a:gd name="T4" fmla="*/ 80 w 200"/>
                                <a:gd name="T5" fmla="*/ 216 h 216"/>
                                <a:gd name="T6" fmla="*/ 39 w 200"/>
                                <a:gd name="T7" fmla="*/ 208 h 216"/>
                                <a:gd name="T8" fmla="*/ 10 w 200"/>
                                <a:gd name="T9" fmla="*/ 188 h 216"/>
                                <a:gd name="T10" fmla="*/ 0 w 200"/>
                                <a:gd name="T11" fmla="*/ 158 h 216"/>
                                <a:gd name="T12" fmla="*/ 11 w 200"/>
                                <a:gd name="T13" fmla="*/ 124 h 216"/>
                                <a:gd name="T14" fmla="*/ 46 w 200"/>
                                <a:gd name="T15" fmla="*/ 96 h 216"/>
                                <a:gd name="T16" fmla="*/ 30 w 200"/>
                                <a:gd name="T17" fmla="*/ 74 h 216"/>
                                <a:gd name="T18" fmla="*/ 24 w 200"/>
                                <a:gd name="T19" fmla="*/ 52 h 216"/>
                                <a:gd name="T20" fmla="*/ 33 w 200"/>
                                <a:gd name="T21" fmla="*/ 25 h 216"/>
                                <a:gd name="T22" fmla="*/ 55 w 200"/>
                                <a:gd name="T23" fmla="*/ 7 h 216"/>
                                <a:gd name="T24" fmla="*/ 90 w 200"/>
                                <a:gd name="T25" fmla="*/ 0 h 216"/>
                                <a:gd name="T26" fmla="*/ 133 w 200"/>
                                <a:gd name="T27" fmla="*/ 13 h 216"/>
                                <a:gd name="T28" fmla="*/ 150 w 200"/>
                                <a:gd name="T29" fmla="*/ 48 h 216"/>
                                <a:gd name="T30" fmla="*/ 140 w 200"/>
                                <a:gd name="T31" fmla="*/ 77 h 216"/>
                                <a:gd name="T32" fmla="*/ 109 w 200"/>
                                <a:gd name="T33" fmla="*/ 101 h 216"/>
                                <a:gd name="T34" fmla="*/ 147 w 200"/>
                                <a:gd name="T35" fmla="*/ 137 h 216"/>
                                <a:gd name="T36" fmla="*/ 158 w 200"/>
                                <a:gd name="T37" fmla="*/ 104 h 216"/>
                                <a:gd name="T38" fmla="*/ 195 w 200"/>
                                <a:gd name="T39" fmla="*/ 116 h 216"/>
                                <a:gd name="T40" fmla="*/ 176 w 200"/>
                                <a:gd name="T41" fmla="*/ 163 h 216"/>
                                <a:gd name="T42" fmla="*/ 200 w 200"/>
                                <a:gd name="T43" fmla="*/ 186 h 216"/>
                                <a:gd name="T44" fmla="*/ 175 w 200"/>
                                <a:gd name="T45" fmla="*/ 216 h 216"/>
                                <a:gd name="T46" fmla="*/ 122 w 200"/>
                                <a:gd name="T47" fmla="*/ 167 h 216"/>
                                <a:gd name="T48" fmla="*/ 72 w 200"/>
                                <a:gd name="T49" fmla="*/ 120 h 216"/>
                                <a:gd name="T50" fmla="*/ 52 w 200"/>
                                <a:gd name="T51" fmla="*/ 136 h 216"/>
                                <a:gd name="T52" fmla="*/ 46 w 200"/>
                                <a:gd name="T53" fmla="*/ 153 h 216"/>
                                <a:gd name="T54" fmla="*/ 56 w 200"/>
                                <a:gd name="T55" fmla="*/ 172 h 216"/>
                                <a:gd name="T56" fmla="*/ 83 w 200"/>
                                <a:gd name="T57" fmla="*/ 179 h 216"/>
                                <a:gd name="T58" fmla="*/ 122 w 200"/>
                                <a:gd name="T59" fmla="*/ 167 h 216"/>
                                <a:gd name="T60" fmla="*/ 73 w 200"/>
                                <a:gd name="T61" fmla="*/ 37 h 216"/>
                                <a:gd name="T62" fmla="*/ 67 w 200"/>
                                <a:gd name="T63" fmla="*/ 51 h 216"/>
                                <a:gd name="T64" fmla="*/ 70 w 200"/>
                                <a:gd name="T65" fmla="*/ 63 h 216"/>
                                <a:gd name="T66" fmla="*/ 83 w 200"/>
                                <a:gd name="T67" fmla="*/ 78 h 216"/>
                                <a:gd name="T68" fmla="*/ 104 w 200"/>
                                <a:gd name="T69" fmla="*/ 63 h 216"/>
                                <a:gd name="T70" fmla="*/ 110 w 200"/>
                                <a:gd name="T71" fmla="*/ 49 h 216"/>
                                <a:gd name="T72" fmla="*/ 105 w 200"/>
                                <a:gd name="T73" fmla="*/ 37 h 216"/>
                                <a:gd name="T74" fmla="*/ 90 w 200"/>
                                <a:gd name="T75" fmla="*/ 32 h 216"/>
                                <a:gd name="T76" fmla="*/ 73 w 200"/>
                                <a:gd name="T77" fmla="*/ 37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0" h="216">
                                  <a:moveTo>
                                    <a:pt x="175" y="216"/>
                                  </a:moveTo>
                                  <a:cubicBezTo>
                                    <a:pt x="150" y="192"/>
                                    <a:pt x="150" y="192"/>
                                    <a:pt x="150" y="192"/>
                                  </a:cubicBezTo>
                                  <a:cubicBezTo>
                                    <a:pt x="130" y="208"/>
                                    <a:pt x="106" y="216"/>
                                    <a:pt x="80" y="216"/>
                                  </a:cubicBezTo>
                                  <a:cubicBezTo>
                                    <a:pt x="65" y="216"/>
                                    <a:pt x="51" y="213"/>
                                    <a:pt x="39" y="208"/>
                                  </a:cubicBezTo>
                                  <a:cubicBezTo>
                                    <a:pt x="27" y="204"/>
                                    <a:pt x="17" y="197"/>
                                    <a:pt x="10" y="188"/>
                                  </a:cubicBezTo>
                                  <a:cubicBezTo>
                                    <a:pt x="3" y="179"/>
                                    <a:pt x="0" y="169"/>
                                    <a:pt x="0" y="158"/>
                                  </a:cubicBezTo>
                                  <a:cubicBezTo>
                                    <a:pt x="0" y="145"/>
                                    <a:pt x="4" y="134"/>
                                    <a:pt x="11" y="124"/>
                                  </a:cubicBezTo>
                                  <a:cubicBezTo>
                                    <a:pt x="18" y="114"/>
                                    <a:pt x="30" y="105"/>
                                    <a:pt x="46" y="96"/>
                                  </a:cubicBezTo>
                                  <a:cubicBezTo>
                                    <a:pt x="38" y="88"/>
                                    <a:pt x="33" y="81"/>
                                    <a:pt x="30" y="74"/>
                                  </a:cubicBezTo>
                                  <a:cubicBezTo>
                                    <a:pt x="26" y="66"/>
                                    <a:pt x="24" y="59"/>
                                    <a:pt x="24" y="52"/>
                                  </a:cubicBezTo>
                                  <a:cubicBezTo>
                                    <a:pt x="24" y="41"/>
                                    <a:pt x="27" y="32"/>
                                    <a:pt x="33" y="25"/>
                                  </a:cubicBezTo>
                                  <a:cubicBezTo>
                                    <a:pt x="38" y="17"/>
                                    <a:pt x="46" y="11"/>
                                    <a:pt x="55" y="7"/>
                                  </a:cubicBezTo>
                                  <a:cubicBezTo>
                                    <a:pt x="65" y="2"/>
                                    <a:pt x="77" y="0"/>
                                    <a:pt x="90" y="0"/>
                                  </a:cubicBezTo>
                                  <a:cubicBezTo>
                                    <a:pt x="108" y="0"/>
                                    <a:pt x="122" y="4"/>
                                    <a:pt x="133" y="13"/>
                                  </a:cubicBezTo>
                                  <a:cubicBezTo>
                                    <a:pt x="144" y="22"/>
                                    <a:pt x="150" y="33"/>
                                    <a:pt x="150" y="48"/>
                                  </a:cubicBezTo>
                                  <a:cubicBezTo>
                                    <a:pt x="150" y="59"/>
                                    <a:pt x="147" y="69"/>
                                    <a:pt x="140" y="77"/>
                                  </a:cubicBezTo>
                                  <a:cubicBezTo>
                                    <a:pt x="134" y="85"/>
                                    <a:pt x="123" y="93"/>
                                    <a:pt x="109" y="101"/>
                                  </a:cubicBezTo>
                                  <a:cubicBezTo>
                                    <a:pt x="147" y="137"/>
                                    <a:pt x="147" y="137"/>
                                    <a:pt x="147" y="137"/>
                                  </a:cubicBezTo>
                                  <a:cubicBezTo>
                                    <a:pt x="152" y="127"/>
                                    <a:pt x="155" y="116"/>
                                    <a:pt x="158" y="104"/>
                                  </a:cubicBezTo>
                                  <a:cubicBezTo>
                                    <a:pt x="195" y="116"/>
                                    <a:pt x="195" y="116"/>
                                    <a:pt x="195" y="116"/>
                                  </a:cubicBezTo>
                                  <a:cubicBezTo>
                                    <a:pt x="191" y="134"/>
                                    <a:pt x="185" y="150"/>
                                    <a:pt x="176" y="163"/>
                                  </a:cubicBezTo>
                                  <a:cubicBezTo>
                                    <a:pt x="200" y="186"/>
                                    <a:pt x="200" y="186"/>
                                    <a:pt x="200" y="186"/>
                                  </a:cubicBezTo>
                                  <a:lnTo>
                                    <a:pt x="175" y="216"/>
                                  </a:lnTo>
                                  <a:close/>
                                  <a:moveTo>
                                    <a:pt x="122" y="167"/>
                                  </a:moveTo>
                                  <a:cubicBezTo>
                                    <a:pt x="72" y="120"/>
                                    <a:pt x="72" y="120"/>
                                    <a:pt x="72" y="120"/>
                                  </a:cubicBezTo>
                                  <a:cubicBezTo>
                                    <a:pt x="62" y="125"/>
                                    <a:pt x="56" y="130"/>
                                    <a:pt x="52" y="136"/>
                                  </a:cubicBezTo>
                                  <a:cubicBezTo>
                                    <a:pt x="48" y="141"/>
                                    <a:pt x="46" y="147"/>
                                    <a:pt x="46" y="153"/>
                                  </a:cubicBezTo>
                                  <a:cubicBezTo>
                                    <a:pt x="46" y="161"/>
                                    <a:pt x="49" y="167"/>
                                    <a:pt x="56" y="172"/>
                                  </a:cubicBezTo>
                                  <a:cubicBezTo>
                                    <a:pt x="63" y="177"/>
                                    <a:pt x="72" y="179"/>
                                    <a:pt x="83" y="179"/>
                                  </a:cubicBezTo>
                                  <a:cubicBezTo>
                                    <a:pt x="98" y="179"/>
                                    <a:pt x="111" y="175"/>
                                    <a:pt x="122" y="167"/>
                                  </a:cubicBezTo>
                                  <a:close/>
                                  <a:moveTo>
                                    <a:pt x="73" y="37"/>
                                  </a:moveTo>
                                  <a:cubicBezTo>
                                    <a:pt x="69" y="41"/>
                                    <a:pt x="67" y="45"/>
                                    <a:pt x="67" y="51"/>
                                  </a:cubicBezTo>
                                  <a:cubicBezTo>
                                    <a:pt x="67" y="55"/>
                                    <a:pt x="68" y="59"/>
                                    <a:pt x="70" y="63"/>
                                  </a:cubicBezTo>
                                  <a:cubicBezTo>
                                    <a:pt x="72" y="66"/>
                                    <a:pt x="77" y="71"/>
                                    <a:pt x="83" y="78"/>
                                  </a:cubicBezTo>
                                  <a:cubicBezTo>
                                    <a:pt x="93" y="72"/>
                                    <a:pt x="100" y="67"/>
                                    <a:pt x="104" y="63"/>
                                  </a:cubicBezTo>
                                  <a:cubicBezTo>
                                    <a:pt x="108" y="59"/>
                                    <a:pt x="110" y="54"/>
                                    <a:pt x="110" y="49"/>
                                  </a:cubicBezTo>
                                  <a:cubicBezTo>
                                    <a:pt x="110" y="44"/>
                                    <a:pt x="108" y="40"/>
                                    <a:pt x="105" y="37"/>
                                  </a:cubicBezTo>
                                  <a:cubicBezTo>
                                    <a:pt x="101" y="33"/>
                                    <a:pt x="96" y="32"/>
                                    <a:pt x="90" y="32"/>
                                  </a:cubicBezTo>
                                  <a:cubicBezTo>
                                    <a:pt x="83" y="32"/>
                                    <a:pt x="77" y="34"/>
                                    <a:pt x="73" y="37"/>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2" name="Freeform 41"/>
                          <wps:cNvSpPr>
                            <a:spLocks noEditPoints="1"/>
                          </wps:cNvSpPr>
                          <wps:spPr bwMode="auto">
                            <a:xfrm>
                              <a:off x="1554358" y="904504"/>
                              <a:ext cx="82819" cy="96447"/>
                            </a:xfrm>
                            <a:custGeom>
                              <a:avLst/>
                              <a:gdLst>
                                <a:gd name="T0" fmla="*/ 139 w 182"/>
                                <a:gd name="T1" fmla="*/ 9 h 209"/>
                                <a:gd name="T2" fmla="*/ 171 w 182"/>
                                <a:gd name="T3" fmla="*/ 35 h 209"/>
                                <a:gd name="T4" fmla="*/ 182 w 182"/>
                                <a:gd name="T5" fmla="*/ 76 h 209"/>
                                <a:gd name="T6" fmla="*/ 171 w 182"/>
                                <a:gd name="T7" fmla="*/ 116 h 209"/>
                                <a:gd name="T8" fmla="*/ 139 w 182"/>
                                <a:gd name="T9" fmla="*/ 142 h 209"/>
                                <a:gd name="T10" fmla="*/ 91 w 182"/>
                                <a:gd name="T11" fmla="*/ 151 h 209"/>
                                <a:gd name="T12" fmla="*/ 49 w 182"/>
                                <a:gd name="T13" fmla="*/ 151 h 209"/>
                                <a:gd name="T14" fmla="*/ 49 w 182"/>
                                <a:gd name="T15" fmla="*/ 209 h 209"/>
                                <a:gd name="T16" fmla="*/ 0 w 182"/>
                                <a:gd name="T17" fmla="*/ 209 h 209"/>
                                <a:gd name="T18" fmla="*/ 0 w 182"/>
                                <a:gd name="T19" fmla="*/ 0 h 209"/>
                                <a:gd name="T20" fmla="*/ 91 w 182"/>
                                <a:gd name="T21" fmla="*/ 0 h 209"/>
                                <a:gd name="T22" fmla="*/ 139 w 182"/>
                                <a:gd name="T23" fmla="*/ 9 h 209"/>
                                <a:gd name="T24" fmla="*/ 121 w 182"/>
                                <a:gd name="T25" fmla="*/ 103 h 209"/>
                                <a:gd name="T26" fmla="*/ 133 w 182"/>
                                <a:gd name="T27" fmla="*/ 76 h 209"/>
                                <a:gd name="T28" fmla="*/ 121 w 182"/>
                                <a:gd name="T29" fmla="*/ 49 h 209"/>
                                <a:gd name="T30" fmla="*/ 88 w 182"/>
                                <a:gd name="T31" fmla="*/ 39 h 209"/>
                                <a:gd name="T32" fmla="*/ 49 w 182"/>
                                <a:gd name="T33" fmla="*/ 39 h 209"/>
                                <a:gd name="T34" fmla="*/ 49 w 182"/>
                                <a:gd name="T35" fmla="*/ 112 h 209"/>
                                <a:gd name="T36" fmla="*/ 88 w 182"/>
                                <a:gd name="T37" fmla="*/ 112 h 209"/>
                                <a:gd name="T38" fmla="*/ 121 w 182"/>
                                <a:gd name="T39" fmla="*/ 10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2" h="209">
                                  <a:moveTo>
                                    <a:pt x="139" y="9"/>
                                  </a:moveTo>
                                  <a:cubicBezTo>
                                    <a:pt x="153" y="15"/>
                                    <a:pt x="163" y="24"/>
                                    <a:pt x="171" y="35"/>
                                  </a:cubicBezTo>
                                  <a:cubicBezTo>
                                    <a:pt x="178" y="47"/>
                                    <a:pt x="182" y="60"/>
                                    <a:pt x="182" y="76"/>
                                  </a:cubicBezTo>
                                  <a:cubicBezTo>
                                    <a:pt x="182" y="91"/>
                                    <a:pt x="178" y="105"/>
                                    <a:pt x="171" y="116"/>
                                  </a:cubicBezTo>
                                  <a:cubicBezTo>
                                    <a:pt x="163" y="127"/>
                                    <a:pt x="153" y="136"/>
                                    <a:pt x="139" y="142"/>
                                  </a:cubicBezTo>
                                  <a:cubicBezTo>
                                    <a:pt x="126" y="148"/>
                                    <a:pt x="109" y="151"/>
                                    <a:pt x="91" y="151"/>
                                  </a:cubicBezTo>
                                  <a:cubicBezTo>
                                    <a:pt x="49" y="151"/>
                                    <a:pt x="49" y="151"/>
                                    <a:pt x="49" y="151"/>
                                  </a:cubicBezTo>
                                  <a:cubicBezTo>
                                    <a:pt x="49" y="209"/>
                                    <a:pt x="49" y="209"/>
                                    <a:pt x="49" y="209"/>
                                  </a:cubicBezTo>
                                  <a:cubicBezTo>
                                    <a:pt x="0" y="209"/>
                                    <a:pt x="0" y="209"/>
                                    <a:pt x="0" y="209"/>
                                  </a:cubicBezTo>
                                  <a:cubicBezTo>
                                    <a:pt x="0" y="0"/>
                                    <a:pt x="0" y="0"/>
                                    <a:pt x="0" y="0"/>
                                  </a:cubicBezTo>
                                  <a:cubicBezTo>
                                    <a:pt x="91" y="0"/>
                                    <a:pt x="91" y="0"/>
                                    <a:pt x="91" y="0"/>
                                  </a:cubicBezTo>
                                  <a:cubicBezTo>
                                    <a:pt x="109" y="0"/>
                                    <a:pt x="126" y="3"/>
                                    <a:pt x="139" y="9"/>
                                  </a:cubicBezTo>
                                  <a:close/>
                                  <a:moveTo>
                                    <a:pt x="121" y="103"/>
                                  </a:moveTo>
                                  <a:cubicBezTo>
                                    <a:pt x="129" y="96"/>
                                    <a:pt x="133" y="87"/>
                                    <a:pt x="133" y="76"/>
                                  </a:cubicBezTo>
                                  <a:cubicBezTo>
                                    <a:pt x="133" y="64"/>
                                    <a:pt x="129" y="55"/>
                                    <a:pt x="121" y="49"/>
                                  </a:cubicBezTo>
                                  <a:cubicBezTo>
                                    <a:pt x="114" y="42"/>
                                    <a:pt x="103" y="39"/>
                                    <a:pt x="88" y="39"/>
                                  </a:cubicBezTo>
                                  <a:cubicBezTo>
                                    <a:pt x="49" y="39"/>
                                    <a:pt x="49" y="39"/>
                                    <a:pt x="49" y="39"/>
                                  </a:cubicBezTo>
                                  <a:cubicBezTo>
                                    <a:pt x="49" y="112"/>
                                    <a:pt x="49" y="112"/>
                                    <a:pt x="49" y="112"/>
                                  </a:cubicBezTo>
                                  <a:cubicBezTo>
                                    <a:pt x="88" y="112"/>
                                    <a:pt x="88" y="112"/>
                                    <a:pt x="88" y="112"/>
                                  </a:cubicBezTo>
                                  <a:cubicBezTo>
                                    <a:pt x="103" y="112"/>
                                    <a:pt x="114" y="109"/>
                                    <a:pt x="121" y="103"/>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3" name="Freeform 42"/>
                          <wps:cNvSpPr>
                            <a:spLocks/>
                          </wps:cNvSpPr>
                          <wps:spPr bwMode="auto">
                            <a:xfrm>
                              <a:off x="1660239" y="925471"/>
                              <a:ext cx="45079" cy="75480"/>
                            </a:xfrm>
                            <a:custGeom>
                              <a:avLst/>
                              <a:gdLst>
                                <a:gd name="T0" fmla="*/ 67 w 100"/>
                                <a:gd name="T1" fmla="*/ 6 h 163"/>
                                <a:gd name="T2" fmla="*/ 100 w 100"/>
                                <a:gd name="T3" fmla="*/ 0 h 163"/>
                                <a:gd name="T4" fmla="*/ 100 w 100"/>
                                <a:gd name="T5" fmla="*/ 43 h 163"/>
                                <a:gd name="T6" fmla="*/ 89 w 100"/>
                                <a:gd name="T7" fmla="*/ 42 h 163"/>
                                <a:gd name="T8" fmla="*/ 58 w 100"/>
                                <a:gd name="T9" fmla="*/ 54 h 163"/>
                                <a:gd name="T10" fmla="*/ 47 w 100"/>
                                <a:gd name="T11" fmla="*/ 87 h 163"/>
                                <a:gd name="T12" fmla="*/ 47 w 100"/>
                                <a:gd name="T13" fmla="*/ 163 h 163"/>
                                <a:gd name="T14" fmla="*/ 0 w 100"/>
                                <a:gd name="T15" fmla="*/ 163 h 163"/>
                                <a:gd name="T16" fmla="*/ 0 w 100"/>
                                <a:gd name="T17" fmla="*/ 2 h 163"/>
                                <a:gd name="T18" fmla="*/ 45 w 100"/>
                                <a:gd name="T19" fmla="*/ 2 h 163"/>
                                <a:gd name="T20" fmla="*/ 45 w 100"/>
                                <a:gd name="T21" fmla="*/ 23 h 163"/>
                                <a:gd name="T22" fmla="*/ 67 w 100"/>
                                <a:gd name="T23" fmla="*/ 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163">
                                  <a:moveTo>
                                    <a:pt x="67" y="6"/>
                                  </a:moveTo>
                                  <a:cubicBezTo>
                                    <a:pt x="77" y="2"/>
                                    <a:pt x="87" y="0"/>
                                    <a:pt x="100" y="0"/>
                                  </a:cubicBezTo>
                                  <a:cubicBezTo>
                                    <a:pt x="100" y="43"/>
                                    <a:pt x="100" y="43"/>
                                    <a:pt x="100" y="43"/>
                                  </a:cubicBezTo>
                                  <a:cubicBezTo>
                                    <a:pt x="95" y="43"/>
                                    <a:pt x="91" y="42"/>
                                    <a:pt x="89" y="42"/>
                                  </a:cubicBezTo>
                                  <a:cubicBezTo>
                                    <a:pt x="76" y="42"/>
                                    <a:pt x="66" y="46"/>
                                    <a:pt x="58" y="54"/>
                                  </a:cubicBezTo>
                                  <a:cubicBezTo>
                                    <a:pt x="50" y="61"/>
                                    <a:pt x="47" y="72"/>
                                    <a:pt x="47" y="87"/>
                                  </a:cubicBezTo>
                                  <a:cubicBezTo>
                                    <a:pt x="47" y="163"/>
                                    <a:pt x="47" y="163"/>
                                    <a:pt x="47" y="163"/>
                                  </a:cubicBezTo>
                                  <a:cubicBezTo>
                                    <a:pt x="0" y="163"/>
                                    <a:pt x="0" y="163"/>
                                    <a:pt x="0" y="163"/>
                                  </a:cubicBezTo>
                                  <a:cubicBezTo>
                                    <a:pt x="0" y="2"/>
                                    <a:pt x="0" y="2"/>
                                    <a:pt x="0" y="2"/>
                                  </a:cubicBezTo>
                                  <a:cubicBezTo>
                                    <a:pt x="45" y="2"/>
                                    <a:pt x="45" y="2"/>
                                    <a:pt x="45" y="2"/>
                                  </a:cubicBezTo>
                                  <a:cubicBezTo>
                                    <a:pt x="45" y="23"/>
                                    <a:pt x="45" y="23"/>
                                    <a:pt x="45" y="23"/>
                                  </a:cubicBezTo>
                                  <a:cubicBezTo>
                                    <a:pt x="50" y="16"/>
                                    <a:pt x="58" y="10"/>
                                    <a:pt x="67" y="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4" name="Freeform 43"/>
                          <wps:cNvSpPr>
                            <a:spLocks noEditPoints="1"/>
                          </wps:cNvSpPr>
                          <wps:spPr bwMode="auto">
                            <a:xfrm>
                              <a:off x="1719995" y="925471"/>
                              <a:ext cx="80722" cy="76528"/>
                            </a:xfrm>
                            <a:custGeom>
                              <a:avLst/>
                              <a:gdLst>
                                <a:gd name="T0" fmla="*/ 43 w 177"/>
                                <a:gd name="T1" fmla="*/ 155 h 166"/>
                                <a:gd name="T2" fmla="*/ 11 w 177"/>
                                <a:gd name="T3" fmla="*/ 125 h 166"/>
                                <a:gd name="T4" fmla="*/ 0 w 177"/>
                                <a:gd name="T5" fmla="*/ 83 h 166"/>
                                <a:gd name="T6" fmla="*/ 11 w 177"/>
                                <a:gd name="T7" fmla="*/ 40 h 166"/>
                                <a:gd name="T8" fmla="*/ 43 w 177"/>
                                <a:gd name="T9" fmla="*/ 10 h 166"/>
                                <a:gd name="T10" fmla="*/ 88 w 177"/>
                                <a:gd name="T11" fmla="*/ 0 h 166"/>
                                <a:gd name="T12" fmla="*/ 134 w 177"/>
                                <a:gd name="T13" fmla="*/ 10 h 166"/>
                                <a:gd name="T14" fmla="*/ 165 w 177"/>
                                <a:gd name="T15" fmla="*/ 40 h 166"/>
                                <a:gd name="T16" fmla="*/ 177 w 177"/>
                                <a:gd name="T17" fmla="*/ 83 h 166"/>
                                <a:gd name="T18" fmla="*/ 165 w 177"/>
                                <a:gd name="T19" fmla="*/ 125 h 166"/>
                                <a:gd name="T20" fmla="*/ 134 w 177"/>
                                <a:gd name="T21" fmla="*/ 155 h 166"/>
                                <a:gd name="T22" fmla="*/ 88 w 177"/>
                                <a:gd name="T23" fmla="*/ 166 h 166"/>
                                <a:gd name="T24" fmla="*/ 43 w 177"/>
                                <a:gd name="T25" fmla="*/ 155 h 166"/>
                                <a:gd name="T26" fmla="*/ 118 w 177"/>
                                <a:gd name="T27" fmla="*/ 115 h 166"/>
                                <a:gd name="T28" fmla="*/ 129 w 177"/>
                                <a:gd name="T29" fmla="*/ 83 h 166"/>
                                <a:gd name="T30" fmla="*/ 118 w 177"/>
                                <a:gd name="T31" fmla="*/ 50 h 166"/>
                                <a:gd name="T32" fmla="*/ 88 w 177"/>
                                <a:gd name="T33" fmla="*/ 38 h 166"/>
                                <a:gd name="T34" fmla="*/ 59 w 177"/>
                                <a:gd name="T35" fmla="*/ 50 h 166"/>
                                <a:gd name="T36" fmla="*/ 47 w 177"/>
                                <a:gd name="T37" fmla="*/ 83 h 166"/>
                                <a:gd name="T38" fmla="*/ 59 w 177"/>
                                <a:gd name="T39" fmla="*/ 115 h 166"/>
                                <a:gd name="T40" fmla="*/ 88 w 177"/>
                                <a:gd name="T41" fmla="*/ 127 h 166"/>
                                <a:gd name="T42" fmla="*/ 118 w 177"/>
                                <a:gd name="T43" fmla="*/ 115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7" h="166">
                                  <a:moveTo>
                                    <a:pt x="43" y="155"/>
                                  </a:moveTo>
                                  <a:cubicBezTo>
                                    <a:pt x="29" y="148"/>
                                    <a:pt x="19" y="138"/>
                                    <a:pt x="11" y="125"/>
                                  </a:cubicBezTo>
                                  <a:cubicBezTo>
                                    <a:pt x="4" y="113"/>
                                    <a:pt x="0" y="99"/>
                                    <a:pt x="0" y="83"/>
                                  </a:cubicBezTo>
                                  <a:cubicBezTo>
                                    <a:pt x="0" y="67"/>
                                    <a:pt x="4" y="52"/>
                                    <a:pt x="11" y="40"/>
                                  </a:cubicBezTo>
                                  <a:cubicBezTo>
                                    <a:pt x="19" y="27"/>
                                    <a:pt x="29" y="18"/>
                                    <a:pt x="43" y="10"/>
                                  </a:cubicBezTo>
                                  <a:cubicBezTo>
                                    <a:pt x="56" y="3"/>
                                    <a:pt x="71" y="0"/>
                                    <a:pt x="88" y="0"/>
                                  </a:cubicBezTo>
                                  <a:cubicBezTo>
                                    <a:pt x="105" y="0"/>
                                    <a:pt x="120" y="3"/>
                                    <a:pt x="134" y="10"/>
                                  </a:cubicBezTo>
                                  <a:cubicBezTo>
                                    <a:pt x="147" y="18"/>
                                    <a:pt x="158" y="27"/>
                                    <a:pt x="165" y="40"/>
                                  </a:cubicBezTo>
                                  <a:cubicBezTo>
                                    <a:pt x="173" y="52"/>
                                    <a:pt x="177" y="67"/>
                                    <a:pt x="177" y="83"/>
                                  </a:cubicBezTo>
                                  <a:cubicBezTo>
                                    <a:pt x="177" y="99"/>
                                    <a:pt x="173" y="113"/>
                                    <a:pt x="165" y="125"/>
                                  </a:cubicBezTo>
                                  <a:cubicBezTo>
                                    <a:pt x="158" y="138"/>
                                    <a:pt x="147" y="148"/>
                                    <a:pt x="134" y="155"/>
                                  </a:cubicBezTo>
                                  <a:cubicBezTo>
                                    <a:pt x="120" y="162"/>
                                    <a:pt x="105" y="166"/>
                                    <a:pt x="88" y="166"/>
                                  </a:cubicBezTo>
                                  <a:cubicBezTo>
                                    <a:pt x="71" y="166"/>
                                    <a:pt x="56" y="162"/>
                                    <a:pt x="43" y="155"/>
                                  </a:cubicBezTo>
                                  <a:close/>
                                  <a:moveTo>
                                    <a:pt x="118" y="115"/>
                                  </a:moveTo>
                                  <a:cubicBezTo>
                                    <a:pt x="126" y="107"/>
                                    <a:pt x="129" y="96"/>
                                    <a:pt x="129" y="83"/>
                                  </a:cubicBezTo>
                                  <a:cubicBezTo>
                                    <a:pt x="129" y="69"/>
                                    <a:pt x="126" y="58"/>
                                    <a:pt x="118" y="50"/>
                                  </a:cubicBezTo>
                                  <a:cubicBezTo>
                                    <a:pt x="110" y="42"/>
                                    <a:pt x="100" y="38"/>
                                    <a:pt x="88" y="38"/>
                                  </a:cubicBezTo>
                                  <a:cubicBezTo>
                                    <a:pt x="76" y="38"/>
                                    <a:pt x="67" y="42"/>
                                    <a:pt x="59" y="50"/>
                                  </a:cubicBezTo>
                                  <a:cubicBezTo>
                                    <a:pt x="51" y="58"/>
                                    <a:pt x="47" y="69"/>
                                    <a:pt x="47" y="83"/>
                                  </a:cubicBezTo>
                                  <a:cubicBezTo>
                                    <a:pt x="47" y="96"/>
                                    <a:pt x="51" y="107"/>
                                    <a:pt x="59" y="115"/>
                                  </a:cubicBezTo>
                                  <a:cubicBezTo>
                                    <a:pt x="67" y="123"/>
                                    <a:pt x="76" y="127"/>
                                    <a:pt x="88" y="127"/>
                                  </a:cubicBezTo>
                                  <a:cubicBezTo>
                                    <a:pt x="100" y="127"/>
                                    <a:pt x="110" y="123"/>
                                    <a:pt x="118" y="11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5" name="Freeform 44"/>
                          <wps:cNvSpPr>
                            <a:spLocks/>
                          </wps:cNvSpPr>
                          <wps:spPr bwMode="auto">
                            <a:xfrm>
                              <a:off x="1813296" y="910794"/>
                              <a:ext cx="55562" cy="91205"/>
                            </a:xfrm>
                            <a:custGeom>
                              <a:avLst/>
                              <a:gdLst>
                                <a:gd name="T0" fmla="*/ 122 w 122"/>
                                <a:gd name="T1" fmla="*/ 188 h 199"/>
                                <a:gd name="T2" fmla="*/ 106 w 122"/>
                                <a:gd name="T3" fmla="*/ 196 h 199"/>
                                <a:gd name="T4" fmla="*/ 85 w 122"/>
                                <a:gd name="T5" fmla="*/ 199 h 199"/>
                                <a:gd name="T6" fmla="*/ 40 w 122"/>
                                <a:gd name="T7" fmla="*/ 184 h 199"/>
                                <a:gd name="T8" fmla="*/ 24 w 122"/>
                                <a:gd name="T9" fmla="*/ 141 h 199"/>
                                <a:gd name="T10" fmla="*/ 24 w 122"/>
                                <a:gd name="T11" fmla="*/ 75 h 199"/>
                                <a:gd name="T12" fmla="*/ 0 w 122"/>
                                <a:gd name="T13" fmla="*/ 75 h 199"/>
                                <a:gd name="T14" fmla="*/ 0 w 122"/>
                                <a:gd name="T15" fmla="*/ 39 h 199"/>
                                <a:gd name="T16" fmla="*/ 24 w 122"/>
                                <a:gd name="T17" fmla="*/ 39 h 199"/>
                                <a:gd name="T18" fmla="*/ 24 w 122"/>
                                <a:gd name="T19" fmla="*/ 0 h 199"/>
                                <a:gd name="T20" fmla="*/ 71 w 122"/>
                                <a:gd name="T21" fmla="*/ 0 h 199"/>
                                <a:gd name="T22" fmla="*/ 71 w 122"/>
                                <a:gd name="T23" fmla="*/ 39 h 199"/>
                                <a:gd name="T24" fmla="*/ 111 w 122"/>
                                <a:gd name="T25" fmla="*/ 39 h 199"/>
                                <a:gd name="T26" fmla="*/ 111 w 122"/>
                                <a:gd name="T27" fmla="*/ 75 h 199"/>
                                <a:gd name="T28" fmla="*/ 71 w 122"/>
                                <a:gd name="T29" fmla="*/ 75 h 199"/>
                                <a:gd name="T30" fmla="*/ 71 w 122"/>
                                <a:gd name="T31" fmla="*/ 140 h 199"/>
                                <a:gd name="T32" fmla="*/ 76 w 122"/>
                                <a:gd name="T33" fmla="*/ 156 h 199"/>
                                <a:gd name="T34" fmla="*/ 91 w 122"/>
                                <a:gd name="T35" fmla="*/ 161 h 199"/>
                                <a:gd name="T36" fmla="*/ 110 w 122"/>
                                <a:gd name="T37" fmla="*/ 155 h 199"/>
                                <a:gd name="T38" fmla="*/ 122 w 122"/>
                                <a:gd name="T39" fmla="*/ 18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 h="199">
                                  <a:moveTo>
                                    <a:pt x="122" y="188"/>
                                  </a:moveTo>
                                  <a:cubicBezTo>
                                    <a:pt x="118" y="192"/>
                                    <a:pt x="112" y="194"/>
                                    <a:pt x="106" y="196"/>
                                  </a:cubicBezTo>
                                  <a:cubicBezTo>
                                    <a:pt x="99" y="198"/>
                                    <a:pt x="92" y="199"/>
                                    <a:pt x="85" y="199"/>
                                  </a:cubicBezTo>
                                  <a:cubicBezTo>
                                    <a:pt x="65" y="199"/>
                                    <a:pt x="51" y="194"/>
                                    <a:pt x="40" y="184"/>
                                  </a:cubicBezTo>
                                  <a:cubicBezTo>
                                    <a:pt x="30" y="174"/>
                                    <a:pt x="24" y="160"/>
                                    <a:pt x="24" y="141"/>
                                  </a:cubicBezTo>
                                  <a:cubicBezTo>
                                    <a:pt x="24" y="75"/>
                                    <a:pt x="24" y="75"/>
                                    <a:pt x="24" y="75"/>
                                  </a:cubicBezTo>
                                  <a:cubicBezTo>
                                    <a:pt x="0" y="75"/>
                                    <a:pt x="0" y="75"/>
                                    <a:pt x="0" y="75"/>
                                  </a:cubicBezTo>
                                  <a:cubicBezTo>
                                    <a:pt x="0" y="39"/>
                                    <a:pt x="0" y="39"/>
                                    <a:pt x="0" y="39"/>
                                  </a:cubicBezTo>
                                  <a:cubicBezTo>
                                    <a:pt x="24" y="39"/>
                                    <a:pt x="24" y="39"/>
                                    <a:pt x="24" y="39"/>
                                  </a:cubicBezTo>
                                  <a:cubicBezTo>
                                    <a:pt x="24" y="0"/>
                                    <a:pt x="24" y="0"/>
                                    <a:pt x="24" y="0"/>
                                  </a:cubicBezTo>
                                  <a:cubicBezTo>
                                    <a:pt x="71" y="0"/>
                                    <a:pt x="71" y="0"/>
                                    <a:pt x="71" y="0"/>
                                  </a:cubicBezTo>
                                  <a:cubicBezTo>
                                    <a:pt x="71" y="39"/>
                                    <a:pt x="71" y="39"/>
                                    <a:pt x="71" y="39"/>
                                  </a:cubicBezTo>
                                  <a:cubicBezTo>
                                    <a:pt x="111" y="39"/>
                                    <a:pt x="111" y="39"/>
                                    <a:pt x="111" y="39"/>
                                  </a:cubicBezTo>
                                  <a:cubicBezTo>
                                    <a:pt x="111" y="75"/>
                                    <a:pt x="111" y="75"/>
                                    <a:pt x="111" y="75"/>
                                  </a:cubicBezTo>
                                  <a:cubicBezTo>
                                    <a:pt x="71" y="75"/>
                                    <a:pt x="71" y="75"/>
                                    <a:pt x="71" y="75"/>
                                  </a:cubicBezTo>
                                  <a:cubicBezTo>
                                    <a:pt x="71" y="140"/>
                                    <a:pt x="71" y="140"/>
                                    <a:pt x="71" y="140"/>
                                  </a:cubicBezTo>
                                  <a:cubicBezTo>
                                    <a:pt x="71" y="147"/>
                                    <a:pt x="73" y="152"/>
                                    <a:pt x="76" y="156"/>
                                  </a:cubicBezTo>
                                  <a:cubicBezTo>
                                    <a:pt x="80" y="160"/>
                                    <a:pt x="85" y="161"/>
                                    <a:pt x="91" y="161"/>
                                  </a:cubicBezTo>
                                  <a:cubicBezTo>
                                    <a:pt x="98" y="161"/>
                                    <a:pt x="105" y="159"/>
                                    <a:pt x="110" y="155"/>
                                  </a:cubicBezTo>
                                  <a:lnTo>
                                    <a:pt x="122"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6" name="Freeform 45"/>
                          <wps:cNvSpPr>
                            <a:spLocks noEditPoints="1"/>
                          </wps:cNvSpPr>
                          <wps:spPr bwMode="auto">
                            <a:xfrm>
                              <a:off x="1882487" y="925471"/>
                              <a:ext cx="77577" cy="76528"/>
                            </a:xfrm>
                            <a:custGeom>
                              <a:avLst/>
                              <a:gdLst>
                                <a:gd name="T0" fmla="*/ 169 w 170"/>
                                <a:gd name="T1" fmla="*/ 96 h 166"/>
                                <a:gd name="T2" fmla="*/ 47 w 170"/>
                                <a:gd name="T3" fmla="*/ 96 h 166"/>
                                <a:gd name="T4" fmla="*/ 63 w 170"/>
                                <a:gd name="T5" fmla="*/ 119 h 166"/>
                                <a:gd name="T6" fmla="*/ 94 w 170"/>
                                <a:gd name="T7" fmla="*/ 128 h 166"/>
                                <a:gd name="T8" fmla="*/ 116 w 170"/>
                                <a:gd name="T9" fmla="*/ 124 h 166"/>
                                <a:gd name="T10" fmla="*/ 134 w 170"/>
                                <a:gd name="T11" fmla="*/ 113 h 166"/>
                                <a:gd name="T12" fmla="*/ 159 w 170"/>
                                <a:gd name="T13" fmla="*/ 140 h 166"/>
                                <a:gd name="T14" fmla="*/ 92 w 170"/>
                                <a:gd name="T15" fmla="*/ 166 h 166"/>
                                <a:gd name="T16" fmla="*/ 44 w 170"/>
                                <a:gd name="T17" fmla="*/ 155 h 166"/>
                                <a:gd name="T18" fmla="*/ 12 w 170"/>
                                <a:gd name="T19" fmla="*/ 125 h 166"/>
                                <a:gd name="T20" fmla="*/ 0 w 170"/>
                                <a:gd name="T21" fmla="*/ 83 h 166"/>
                                <a:gd name="T22" fmla="*/ 12 w 170"/>
                                <a:gd name="T23" fmla="*/ 40 h 166"/>
                                <a:gd name="T24" fmla="*/ 43 w 170"/>
                                <a:gd name="T25" fmla="*/ 10 h 166"/>
                                <a:gd name="T26" fmla="*/ 86 w 170"/>
                                <a:gd name="T27" fmla="*/ 0 h 166"/>
                                <a:gd name="T28" fmla="*/ 129 w 170"/>
                                <a:gd name="T29" fmla="*/ 10 h 166"/>
                                <a:gd name="T30" fmla="*/ 159 w 170"/>
                                <a:gd name="T31" fmla="*/ 39 h 166"/>
                                <a:gd name="T32" fmla="*/ 170 w 170"/>
                                <a:gd name="T33" fmla="*/ 83 h 166"/>
                                <a:gd name="T34" fmla="*/ 169 w 170"/>
                                <a:gd name="T35" fmla="*/ 96 h 166"/>
                                <a:gd name="T36" fmla="*/ 60 w 170"/>
                                <a:gd name="T37" fmla="*/ 44 h 166"/>
                                <a:gd name="T38" fmla="*/ 47 w 170"/>
                                <a:gd name="T39" fmla="*/ 69 h 166"/>
                                <a:gd name="T40" fmla="*/ 126 w 170"/>
                                <a:gd name="T41" fmla="*/ 69 h 166"/>
                                <a:gd name="T42" fmla="*/ 113 w 170"/>
                                <a:gd name="T43" fmla="*/ 44 h 166"/>
                                <a:gd name="T44" fmla="*/ 87 w 170"/>
                                <a:gd name="T45" fmla="*/ 35 h 166"/>
                                <a:gd name="T46" fmla="*/ 60 w 170"/>
                                <a:gd name="T47" fmla="*/ 44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0" h="166">
                                  <a:moveTo>
                                    <a:pt x="169" y="96"/>
                                  </a:moveTo>
                                  <a:cubicBezTo>
                                    <a:pt x="47" y="96"/>
                                    <a:pt x="47" y="96"/>
                                    <a:pt x="47" y="96"/>
                                  </a:cubicBezTo>
                                  <a:cubicBezTo>
                                    <a:pt x="50" y="106"/>
                                    <a:pt x="55" y="114"/>
                                    <a:pt x="63" y="119"/>
                                  </a:cubicBezTo>
                                  <a:cubicBezTo>
                                    <a:pt x="71" y="125"/>
                                    <a:pt x="81" y="128"/>
                                    <a:pt x="94" y="128"/>
                                  </a:cubicBezTo>
                                  <a:cubicBezTo>
                                    <a:pt x="102" y="128"/>
                                    <a:pt x="109" y="127"/>
                                    <a:pt x="116" y="124"/>
                                  </a:cubicBezTo>
                                  <a:cubicBezTo>
                                    <a:pt x="122" y="122"/>
                                    <a:pt x="128" y="118"/>
                                    <a:pt x="134" y="113"/>
                                  </a:cubicBezTo>
                                  <a:cubicBezTo>
                                    <a:pt x="159" y="140"/>
                                    <a:pt x="159" y="140"/>
                                    <a:pt x="159" y="140"/>
                                  </a:cubicBezTo>
                                  <a:cubicBezTo>
                                    <a:pt x="144" y="157"/>
                                    <a:pt x="121" y="166"/>
                                    <a:pt x="92" y="166"/>
                                  </a:cubicBezTo>
                                  <a:cubicBezTo>
                                    <a:pt x="74" y="166"/>
                                    <a:pt x="58" y="162"/>
                                    <a:pt x="44" y="155"/>
                                  </a:cubicBezTo>
                                  <a:cubicBezTo>
                                    <a:pt x="30" y="148"/>
                                    <a:pt x="19" y="138"/>
                                    <a:pt x="12" y="125"/>
                                  </a:cubicBezTo>
                                  <a:cubicBezTo>
                                    <a:pt x="4" y="113"/>
                                    <a:pt x="0" y="99"/>
                                    <a:pt x="0" y="83"/>
                                  </a:cubicBezTo>
                                  <a:cubicBezTo>
                                    <a:pt x="0" y="67"/>
                                    <a:pt x="4" y="53"/>
                                    <a:pt x="12" y="40"/>
                                  </a:cubicBezTo>
                                  <a:cubicBezTo>
                                    <a:pt x="19" y="27"/>
                                    <a:pt x="29" y="18"/>
                                    <a:pt x="43" y="10"/>
                                  </a:cubicBezTo>
                                  <a:cubicBezTo>
                                    <a:pt x="56" y="3"/>
                                    <a:pt x="70" y="0"/>
                                    <a:pt x="86" y="0"/>
                                  </a:cubicBezTo>
                                  <a:cubicBezTo>
                                    <a:pt x="102" y="0"/>
                                    <a:pt x="116" y="3"/>
                                    <a:pt x="129" y="10"/>
                                  </a:cubicBezTo>
                                  <a:cubicBezTo>
                                    <a:pt x="142" y="17"/>
                                    <a:pt x="152" y="27"/>
                                    <a:pt x="159" y="39"/>
                                  </a:cubicBezTo>
                                  <a:cubicBezTo>
                                    <a:pt x="166" y="52"/>
                                    <a:pt x="170" y="67"/>
                                    <a:pt x="170" y="83"/>
                                  </a:cubicBezTo>
                                  <a:cubicBezTo>
                                    <a:pt x="170" y="84"/>
                                    <a:pt x="170" y="88"/>
                                    <a:pt x="169" y="96"/>
                                  </a:cubicBezTo>
                                  <a:close/>
                                  <a:moveTo>
                                    <a:pt x="60" y="44"/>
                                  </a:moveTo>
                                  <a:cubicBezTo>
                                    <a:pt x="53" y="50"/>
                                    <a:pt x="48" y="58"/>
                                    <a:pt x="47" y="69"/>
                                  </a:cubicBezTo>
                                  <a:cubicBezTo>
                                    <a:pt x="126" y="69"/>
                                    <a:pt x="126" y="69"/>
                                    <a:pt x="126" y="69"/>
                                  </a:cubicBezTo>
                                  <a:cubicBezTo>
                                    <a:pt x="125" y="58"/>
                                    <a:pt x="120" y="50"/>
                                    <a:pt x="113" y="44"/>
                                  </a:cubicBezTo>
                                  <a:cubicBezTo>
                                    <a:pt x="106" y="38"/>
                                    <a:pt x="97" y="35"/>
                                    <a:pt x="87" y="35"/>
                                  </a:cubicBezTo>
                                  <a:cubicBezTo>
                                    <a:pt x="76" y="35"/>
                                    <a:pt x="67" y="38"/>
                                    <a:pt x="60" y="44"/>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7" name="Freeform 46"/>
                          <wps:cNvSpPr>
                            <a:spLocks/>
                          </wps:cNvSpPr>
                          <wps:spPr bwMode="auto">
                            <a:xfrm>
                              <a:off x="1975789" y="925471"/>
                              <a:ext cx="73384" cy="76528"/>
                            </a:xfrm>
                            <a:custGeom>
                              <a:avLst/>
                              <a:gdLst>
                                <a:gd name="T0" fmla="*/ 44 w 162"/>
                                <a:gd name="T1" fmla="*/ 155 h 166"/>
                                <a:gd name="T2" fmla="*/ 12 w 162"/>
                                <a:gd name="T3" fmla="*/ 125 h 166"/>
                                <a:gd name="T4" fmla="*/ 0 w 162"/>
                                <a:gd name="T5" fmla="*/ 83 h 166"/>
                                <a:gd name="T6" fmla="*/ 12 w 162"/>
                                <a:gd name="T7" fmla="*/ 40 h 166"/>
                                <a:gd name="T8" fmla="*/ 44 w 162"/>
                                <a:gd name="T9" fmla="*/ 10 h 166"/>
                                <a:gd name="T10" fmla="*/ 90 w 162"/>
                                <a:gd name="T11" fmla="*/ 0 h 166"/>
                                <a:gd name="T12" fmla="*/ 134 w 162"/>
                                <a:gd name="T13" fmla="*/ 10 h 166"/>
                                <a:gd name="T14" fmla="*/ 162 w 162"/>
                                <a:gd name="T15" fmla="*/ 41 h 166"/>
                                <a:gd name="T16" fmla="*/ 126 w 162"/>
                                <a:gd name="T17" fmla="*/ 60 h 166"/>
                                <a:gd name="T18" fmla="*/ 90 w 162"/>
                                <a:gd name="T19" fmla="*/ 38 h 166"/>
                                <a:gd name="T20" fmla="*/ 59 w 162"/>
                                <a:gd name="T21" fmla="*/ 50 h 166"/>
                                <a:gd name="T22" fmla="*/ 47 w 162"/>
                                <a:gd name="T23" fmla="*/ 83 h 166"/>
                                <a:gd name="T24" fmla="*/ 59 w 162"/>
                                <a:gd name="T25" fmla="*/ 115 h 166"/>
                                <a:gd name="T26" fmla="*/ 90 w 162"/>
                                <a:gd name="T27" fmla="*/ 127 h 166"/>
                                <a:gd name="T28" fmla="*/ 126 w 162"/>
                                <a:gd name="T29" fmla="*/ 105 h 166"/>
                                <a:gd name="T30" fmla="*/ 162 w 162"/>
                                <a:gd name="T31" fmla="*/ 125 h 166"/>
                                <a:gd name="T32" fmla="*/ 134 w 162"/>
                                <a:gd name="T33" fmla="*/ 155 h 166"/>
                                <a:gd name="T34" fmla="*/ 90 w 162"/>
                                <a:gd name="T35" fmla="*/ 166 h 166"/>
                                <a:gd name="T36" fmla="*/ 44 w 162"/>
                                <a:gd name="T37" fmla="*/ 155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2" h="166">
                                  <a:moveTo>
                                    <a:pt x="44" y="155"/>
                                  </a:moveTo>
                                  <a:cubicBezTo>
                                    <a:pt x="30" y="148"/>
                                    <a:pt x="19" y="138"/>
                                    <a:pt x="12" y="125"/>
                                  </a:cubicBezTo>
                                  <a:cubicBezTo>
                                    <a:pt x="4" y="113"/>
                                    <a:pt x="0" y="99"/>
                                    <a:pt x="0" y="83"/>
                                  </a:cubicBezTo>
                                  <a:cubicBezTo>
                                    <a:pt x="0" y="67"/>
                                    <a:pt x="4" y="52"/>
                                    <a:pt x="12" y="40"/>
                                  </a:cubicBezTo>
                                  <a:cubicBezTo>
                                    <a:pt x="19" y="27"/>
                                    <a:pt x="30" y="18"/>
                                    <a:pt x="44" y="10"/>
                                  </a:cubicBezTo>
                                  <a:cubicBezTo>
                                    <a:pt x="57" y="3"/>
                                    <a:pt x="73" y="0"/>
                                    <a:pt x="90" y="0"/>
                                  </a:cubicBezTo>
                                  <a:cubicBezTo>
                                    <a:pt x="107" y="0"/>
                                    <a:pt x="122" y="3"/>
                                    <a:pt x="134" y="10"/>
                                  </a:cubicBezTo>
                                  <a:cubicBezTo>
                                    <a:pt x="147" y="18"/>
                                    <a:pt x="156" y="28"/>
                                    <a:pt x="162" y="41"/>
                                  </a:cubicBezTo>
                                  <a:cubicBezTo>
                                    <a:pt x="126" y="60"/>
                                    <a:pt x="126" y="60"/>
                                    <a:pt x="126" y="60"/>
                                  </a:cubicBezTo>
                                  <a:cubicBezTo>
                                    <a:pt x="117" y="46"/>
                                    <a:pt x="105" y="38"/>
                                    <a:pt x="90" y="38"/>
                                  </a:cubicBezTo>
                                  <a:cubicBezTo>
                                    <a:pt x="77" y="38"/>
                                    <a:pt x="67" y="42"/>
                                    <a:pt x="59" y="50"/>
                                  </a:cubicBezTo>
                                  <a:cubicBezTo>
                                    <a:pt x="51" y="58"/>
                                    <a:pt x="47" y="69"/>
                                    <a:pt x="47" y="83"/>
                                  </a:cubicBezTo>
                                  <a:cubicBezTo>
                                    <a:pt x="47" y="96"/>
                                    <a:pt x="51" y="107"/>
                                    <a:pt x="59" y="115"/>
                                  </a:cubicBezTo>
                                  <a:cubicBezTo>
                                    <a:pt x="67" y="123"/>
                                    <a:pt x="77" y="127"/>
                                    <a:pt x="90" y="127"/>
                                  </a:cubicBezTo>
                                  <a:cubicBezTo>
                                    <a:pt x="106" y="127"/>
                                    <a:pt x="118" y="120"/>
                                    <a:pt x="126" y="105"/>
                                  </a:cubicBezTo>
                                  <a:cubicBezTo>
                                    <a:pt x="162" y="125"/>
                                    <a:pt x="162" y="125"/>
                                    <a:pt x="162" y="125"/>
                                  </a:cubicBezTo>
                                  <a:cubicBezTo>
                                    <a:pt x="156" y="138"/>
                                    <a:pt x="147" y="148"/>
                                    <a:pt x="134" y="155"/>
                                  </a:cubicBezTo>
                                  <a:cubicBezTo>
                                    <a:pt x="122" y="162"/>
                                    <a:pt x="107" y="166"/>
                                    <a:pt x="90" y="166"/>
                                  </a:cubicBezTo>
                                  <a:cubicBezTo>
                                    <a:pt x="73" y="166"/>
                                    <a:pt x="57" y="162"/>
                                    <a:pt x="44" y="15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8" name="Freeform 47"/>
                          <wps:cNvSpPr>
                            <a:spLocks/>
                          </wps:cNvSpPr>
                          <wps:spPr bwMode="auto">
                            <a:xfrm>
                              <a:off x="2059656" y="910794"/>
                              <a:ext cx="56610" cy="91205"/>
                            </a:xfrm>
                            <a:custGeom>
                              <a:avLst/>
                              <a:gdLst>
                                <a:gd name="T0" fmla="*/ 123 w 123"/>
                                <a:gd name="T1" fmla="*/ 188 h 199"/>
                                <a:gd name="T2" fmla="*/ 106 w 123"/>
                                <a:gd name="T3" fmla="*/ 196 h 199"/>
                                <a:gd name="T4" fmla="*/ 85 w 123"/>
                                <a:gd name="T5" fmla="*/ 199 h 199"/>
                                <a:gd name="T6" fmla="*/ 40 w 123"/>
                                <a:gd name="T7" fmla="*/ 184 h 199"/>
                                <a:gd name="T8" fmla="*/ 25 w 123"/>
                                <a:gd name="T9" fmla="*/ 141 h 199"/>
                                <a:gd name="T10" fmla="*/ 25 w 123"/>
                                <a:gd name="T11" fmla="*/ 75 h 199"/>
                                <a:gd name="T12" fmla="*/ 0 w 123"/>
                                <a:gd name="T13" fmla="*/ 75 h 199"/>
                                <a:gd name="T14" fmla="*/ 0 w 123"/>
                                <a:gd name="T15" fmla="*/ 39 h 199"/>
                                <a:gd name="T16" fmla="*/ 25 w 123"/>
                                <a:gd name="T17" fmla="*/ 39 h 199"/>
                                <a:gd name="T18" fmla="*/ 25 w 123"/>
                                <a:gd name="T19" fmla="*/ 0 h 199"/>
                                <a:gd name="T20" fmla="*/ 71 w 123"/>
                                <a:gd name="T21" fmla="*/ 0 h 199"/>
                                <a:gd name="T22" fmla="*/ 71 w 123"/>
                                <a:gd name="T23" fmla="*/ 39 h 199"/>
                                <a:gd name="T24" fmla="*/ 111 w 123"/>
                                <a:gd name="T25" fmla="*/ 39 h 199"/>
                                <a:gd name="T26" fmla="*/ 111 w 123"/>
                                <a:gd name="T27" fmla="*/ 75 h 199"/>
                                <a:gd name="T28" fmla="*/ 71 w 123"/>
                                <a:gd name="T29" fmla="*/ 75 h 199"/>
                                <a:gd name="T30" fmla="*/ 71 w 123"/>
                                <a:gd name="T31" fmla="*/ 140 h 199"/>
                                <a:gd name="T32" fmla="*/ 76 w 123"/>
                                <a:gd name="T33" fmla="*/ 156 h 199"/>
                                <a:gd name="T34" fmla="*/ 91 w 123"/>
                                <a:gd name="T35" fmla="*/ 161 h 199"/>
                                <a:gd name="T36" fmla="*/ 110 w 123"/>
                                <a:gd name="T37" fmla="*/ 155 h 199"/>
                                <a:gd name="T38" fmla="*/ 123 w 123"/>
                                <a:gd name="T39" fmla="*/ 18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3" h="199">
                                  <a:moveTo>
                                    <a:pt x="123" y="188"/>
                                  </a:moveTo>
                                  <a:cubicBezTo>
                                    <a:pt x="118" y="192"/>
                                    <a:pt x="112" y="194"/>
                                    <a:pt x="106" y="196"/>
                                  </a:cubicBezTo>
                                  <a:cubicBezTo>
                                    <a:pt x="99" y="198"/>
                                    <a:pt x="92" y="199"/>
                                    <a:pt x="85" y="199"/>
                                  </a:cubicBezTo>
                                  <a:cubicBezTo>
                                    <a:pt x="66" y="199"/>
                                    <a:pt x="51" y="194"/>
                                    <a:pt x="40" y="184"/>
                                  </a:cubicBezTo>
                                  <a:cubicBezTo>
                                    <a:pt x="30" y="174"/>
                                    <a:pt x="25" y="160"/>
                                    <a:pt x="25" y="141"/>
                                  </a:cubicBezTo>
                                  <a:cubicBezTo>
                                    <a:pt x="25" y="75"/>
                                    <a:pt x="25" y="75"/>
                                    <a:pt x="25" y="75"/>
                                  </a:cubicBezTo>
                                  <a:cubicBezTo>
                                    <a:pt x="0" y="75"/>
                                    <a:pt x="0" y="75"/>
                                    <a:pt x="0" y="75"/>
                                  </a:cubicBezTo>
                                  <a:cubicBezTo>
                                    <a:pt x="0" y="39"/>
                                    <a:pt x="0" y="39"/>
                                    <a:pt x="0" y="39"/>
                                  </a:cubicBezTo>
                                  <a:cubicBezTo>
                                    <a:pt x="25" y="39"/>
                                    <a:pt x="25" y="39"/>
                                    <a:pt x="25" y="39"/>
                                  </a:cubicBezTo>
                                  <a:cubicBezTo>
                                    <a:pt x="25" y="0"/>
                                    <a:pt x="25" y="0"/>
                                    <a:pt x="25" y="0"/>
                                  </a:cubicBezTo>
                                  <a:cubicBezTo>
                                    <a:pt x="71" y="0"/>
                                    <a:pt x="71" y="0"/>
                                    <a:pt x="71" y="0"/>
                                  </a:cubicBezTo>
                                  <a:cubicBezTo>
                                    <a:pt x="71" y="39"/>
                                    <a:pt x="71" y="39"/>
                                    <a:pt x="71" y="39"/>
                                  </a:cubicBezTo>
                                  <a:cubicBezTo>
                                    <a:pt x="111" y="39"/>
                                    <a:pt x="111" y="39"/>
                                    <a:pt x="111" y="39"/>
                                  </a:cubicBezTo>
                                  <a:cubicBezTo>
                                    <a:pt x="111" y="75"/>
                                    <a:pt x="111" y="75"/>
                                    <a:pt x="111" y="75"/>
                                  </a:cubicBezTo>
                                  <a:cubicBezTo>
                                    <a:pt x="71" y="75"/>
                                    <a:pt x="71" y="75"/>
                                    <a:pt x="71" y="75"/>
                                  </a:cubicBezTo>
                                  <a:cubicBezTo>
                                    <a:pt x="71" y="140"/>
                                    <a:pt x="71" y="140"/>
                                    <a:pt x="71" y="140"/>
                                  </a:cubicBezTo>
                                  <a:cubicBezTo>
                                    <a:pt x="71" y="147"/>
                                    <a:pt x="73" y="152"/>
                                    <a:pt x="76" y="156"/>
                                  </a:cubicBezTo>
                                  <a:cubicBezTo>
                                    <a:pt x="80" y="160"/>
                                    <a:pt x="85" y="161"/>
                                    <a:pt x="91" y="161"/>
                                  </a:cubicBezTo>
                                  <a:cubicBezTo>
                                    <a:pt x="99" y="161"/>
                                    <a:pt x="105" y="159"/>
                                    <a:pt x="110" y="155"/>
                                  </a:cubicBezTo>
                                  <a:lnTo>
                                    <a:pt x="123"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9" name="Freeform 48"/>
                          <wps:cNvSpPr>
                            <a:spLocks noEditPoints="1"/>
                          </wps:cNvSpPr>
                          <wps:spPr bwMode="auto">
                            <a:xfrm>
                              <a:off x="2131991" y="892973"/>
                              <a:ext cx="26209" cy="107978"/>
                            </a:xfrm>
                            <a:custGeom>
                              <a:avLst/>
                              <a:gdLst>
                                <a:gd name="T0" fmla="*/ 8 w 58"/>
                                <a:gd name="T1" fmla="*/ 44 h 235"/>
                                <a:gd name="T2" fmla="*/ 0 w 58"/>
                                <a:gd name="T3" fmla="*/ 26 h 235"/>
                                <a:gd name="T4" fmla="*/ 8 w 58"/>
                                <a:gd name="T5" fmla="*/ 7 h 235"/>
                                <a:gd name="T6" fmla="*/ 29 w 58"/>
                                <a:gd name="T7" fmla="*/ 0 h 235"/>
                                <a:gd name="T8" fmla="*/ 50 w 58"/>
                                <a:gd name="T9" fmla="*/ 7 h 235"/>
                                <a:gd name="T10" fmla="*/ 58 w 58"/>
                                <a:gd name="T11" fmla="*/ 25 h 235"/>
                                <a:gd name="T12" fmla="*/ 50 w 58"/>
                                <a:gd name="T13" fmla="*/ 44 h 235"/>
                                <a:gd name="T14" fmla="*/ 29 w 58"/>
                                <a:gd name="T15" fmla="*/ 52 h 235"/>
                                <a:gd name="T16" fmla="*/ 8 w 58"/>
                                <a:gd name="T17" fmla="*/ 44 h 235"/>
                                <a:gd name="T18" fmla="*/ 6 w 58"/>
                                <a:gd name="T19" fmla="*/ 74 h 235"/>
                                <a:gd name="T20" fmla="*/ 53 w 58"/>
                                <a:gd name="T21" fmla="*/ 74 h 235"/>
                                <a:gd name="T22" fmla="*/ 53 w 58"/>
                                <a:gd name="T23" fmla="*/ 235 h 235"/>
                                <a:gd name="T24" fmla="*/ 6 w 58"/>
                                <a:gd name="T25" fmla="*/ 235 h 235"/>
                                <a:gd name="T26" fmla="*/ 6 w 58"/>
                                <a:gd name="T27" fmla="*/ 74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8" h="235">
                                  <a:moveTo>
                                    <a:pt x="8" y="44"/>
                                  </a:moveTo>
                                  <a:cubicBezTo>
                                    <a:pt x="3" y="39"/>
                                    <a:pt x="0" y="33"/>
                                    <a:pt x="0" y="26"/>
                                  </a:cubicBezTo>
                                  <a:cubicBezTo>
                                    <a:pt x="0" y="18"/>
                                    <a:pt x="3" y="12"/>
                                    <a:pt x="8" y="7"/>
                                  </a:cubicBezTo>
                                  <a:cubicBezTo>
                                    <a:pt x="14" y="2"/>
                                    <a:pt x="21" y="0"/>
                                    <a:pt x="29" y="0"/>
                                  </a:cubicBezTo>
                                  <a:cubicBezTo>
                                    <a:pt x="38" y="0"/>
                                    <a:pt x="45" y="2"/>
                                    <a:pt x="50" y="7"/>
                                  </a:cubicBezTo>
                                  <a:cubicBezTo>
                                    <a:pt x="56" y="12"/>
                                    <a:pt x="58" y="18"/>
                                    <a:pt x="58" y="25"/>
                                  </a:cubicBezTo>
                                  <a:cubicBezTo>
                                    <a:pt x="58" y="33"/>
                                    <a:pt x="56" y="39"/>
                                    <a:pt x="50" y="44"/>
                                  </a:cubicBezTo>
                                  <a:cubicBezTo>
                                    <a:pt x="45" y="49"/>
                                    <a:pt x="38" y="52"/>
                                    <a:pt x="29" y="52"/>
                                  </a:cubicBezTo>
                                  <a:cubicBezTo>
                                    <a:pt x="21" y="52"/>
                                    <a:pt x="14" y="49"/>
                                    <a:pt x="8" y="44"/>
                                  </a:cubicBezTo>
                                  <a:close/>
                                  <a:moveTo>
                                    <a:pt x="6" y="74"/>
                                  </a:moveTo>
                                  <a:cubicBezTo>
                                    <a:pt x="53" y="74"/>
                                    <a:pt x="53" y="74"/>
                                    <a:pt x="53" y="74"/>
                                  </a:cubicBezTo>
                                  <a:cubicBezTo>
                                    <a:pt x="53" y="235"/>
                                    <a:pt x="53" y="235"/>
                                    <a:pt x="53" y="235"/>
                                  </a:cubicBezTo>
                                  <a:cubicBezTo>
                                    <a:pt x="6" y="235"/>
                                    <a:pt x="6" y="235"/>
                                    <a:pt x="6" y="235"/>
                                  </a:cubicBezTo>
                                  <a:lnTo>
                                    <a:pt x="6"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0" name="Freeform 49"/>
                          <wps:cNvSpPr>
                            <a:spLocks noEditPoints="1"/>
                          </wps:cNvSpPr>
                          <wps:spPr bwMode="auto">
                            <a:xfrm>
                              <a:off x="2177069" y="925471"/>
                              <a:ext cx="80722" cy="76528"/>
                            </a:xfrm>
                            <a:custGeom>
                              <a:avLst/>
                              <a:gdLst>
                                <a:gd name="T0" fmla="*/ 43 w 177"/>
                                <a:gd name="T1" fmla="*/ 155 h 166"/>
                                <a:gd name="T2" fmla="*/ 11 w 177"/>
                                <a:gd name="T3" fmla="*/ 125 h 166"/>
                                <a:gd name="T4" fmla="*/ 0 w 177"/>
                                <a:gd name="T5" fmla="*/ 83 h 166"/>
                                <a:gd name="T6" fmla="*/ 11 w 177"/>
                                <a:gd name="T7" fmla="*/ 40 h 166"/>
                                <a:gd name="T8" fmla="*/ 43 w 177"/>
                                <a:gd name="T9" fmla="*/ 10 h 166"/>
                                <a:gd name="T10" fmla="*/ 89 w 177"/>
                                <a:gd name="T11" fmla="*/ 0 h 166"/>
                                <a:gd name="T12" fmla="*/ 134 w 177"/>
                                <a:gd name="T13" fmla="*/ 10 h 166"/>
                                <a:gd name="T14" fmla="*/ 165 w 177"/>
                                <a:gd name="T15" fmla="*/ 40 h 166"/>
                                <a:gd name="T16" fmla="*/ 177 w 177"/>
                                <a:gd name="T17" fmla="*/ 83 h 166"/>
                                <a:gd name="T18" fmla="*/ 165 w 177"/>
                                <a:gd name="T19" fmla="*/ 125 h 166"/>
                                <a:gd name="T20" fmla="*/ 134 w 177"/>
                                <a:gd name="T21" fmla="*/ 155 h 166"/>
                                <a:gd name="T22" fmla="*/ 89 w 177"/>
                                <a:gd name="T23" fmla="*/ 166 h 166"/>
                                <a:gd name="T24" fmla="*/ 43 w 177"/>
                                <a:gd name="T25" fmla="*/ 155 h 166"/>
                                <a:gd name="T26" fmla="*/ 118 w 177"/>
                                <a:gd name="T27" fmla="*/ 115 h 166"/>
                                <a:gd name="T28" fmla="*/ 130 w 177"/>
                                <a:gd name="T29" fmla="*/ 83 h 166"/>
                                <a:gd name="T30" fmla="*/ 118 w 177"/>
                                <a:gd name="T31" fmla="*/ 50 h 166"/>
                                <a:gd name="T32" fmla="*/ 89 w 177"/>
                                <a:gd name="T33" fmla="*/ 38 h 166"/>
                                <a:gd name="T34" fmla="*/ 59 w 177"/>
                                <a:gd name="T35" fmla="*/ 50 h 166"/>
                                <a:gd name="T36" fmla="*/ 47 w 177"/>
                                <a:gd name="T37" fmla="*/ 83 h 166"/>
                                <a:gd name="T38" fmla="*/ 59 w 177"/>
                                <a:gd name="T39" fmla="*/ 115 h 166"/>
                                <a:gd name="T40" fmla="*/ 89 w 177"/>
                                <a:gd name="T41" fmla="*/ 127 h 166"/>
                                <a:gd name="T42" fmla="*/ 118 w 177"/>
                                <a:gd name="T43" fmla="*/ 115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7" h="166">
                                  <a:moveTo>
                                    <a:pt x="43" y="155"/>
                                  </a:moveTo>
                                  <a:cubicBezTo>
                                    <a:pt x="29" y="148"/>
                                    <a:pt x="19" y="138"/>
                                    <a:pt x="11" y="125"/>
                                  </a:cubicBezTo>
                                  <a:cubicBezTo>
                                    <a:pt x="4" y="113"/>
                                    <a:pt x="0" y="99"/>
                                    <a:pt x="0" y="83"/>
                                  </a:cubicBezTo>
                                  <a:cubicBezTo>
                                    <a:pt x="0" y="67"/>
                                    <a:pt x="4" y="52"/>
                                    <a:pt x="11" y="40"/>
                                  </a:cubicBezTo>
                                  <a:cubicBezTo>
                                    <a:pt x="19" y="27"/>
                                    <a:pt x="29" y="18"/>
                                    <a:pt x="43" y="10"/>
                                  </a:cubicBezTo>
                                  <a:cubicBezTo>
                                    <a:pt x="56" y="3"/>
                                    <a:pt x="72" y="0"/>
                                    <a:pt x="89" y="0"/>
                                  </a:cubicBezTo>
                                  <a:cubicBezTo>
                                    <a:pt x="106" y="0"/>
                                    <a:pt x="121" y="3"/>
                                    <a:pt x="134" y="10"/>
                                  </a:cubicBezTo>
                                  <a:cubicBezTo>
                                    <a:pt x="147" y="18"/>
                                    <a:pt x="158" y="27"/>
                                    <a:pt x="165" y="40"/>
                                  </a:cubicBezTo>
                                  <a:cubicBezTo>
                                    <a:pt x="173" y="52"/>
                                    <a:pt x="177" y="67"/>
                                    <a:pt x="177" y="83"/>
                                  </a:cubicBezTo>
                                  <a:cubicBezTo>
                                    <a:pt x="177" y="99"/>
                                    <a:pt x="173" y="113"/>
                                    <a:pt x="165" y="125"/>
                                  </a:cubicBezTo>
                                  <a:cubicBezTo>
                                    <a:pt x="158" y="138"/>
                                    <a:pt x="147" y="148"/>
                                    <a:pt x="134" y="155"/>
                                  </a:cubicBezTo>
                                  <a:cubicBezTo>
                                    <a:pt x="121" y="162"/>
                                    <a:pt x="106" y="166"/>
                                    <a:pt x="89" y="166"/>
                                  </a:cubicBezTo>
                                  <a:cubicBezTo>
                                    <a:pt x="72" y="166"/>
                                    <a:pt x="56" y="162"/>
                                    <a:pt x="43" y="155"/>
                                  </a:cubicBezTo>
                                  <a:close/>
                                  <a:moveTo>
                                    <a:pt x="118" y="115"/>
                                  </a:moveTo>
                                  <a:cubicBezTo>
                                    <a:pt x="126" y="107"/>
                                    <a:pt x="130" y="96"/>
                                    <a:pt x="130" y="83"/>
                                  </a:cubicBezTo>
                                  <a:cubicBezTo>
                                    <a:pt x="130" y="69"/>
                                    <a:pt x="126" y="58"/>
                                    <a:pt x="118" y="50"/>
                                  </a:cubicBezTo>
                                  <a:cubicBezTo>
                                    <a:pt x="110" y="42"/>
                                    <a:pt x="101" y="38"/>
                                    <a:pt x="89" y="38"/>
                                  </a:cubicBezTo>
                                  <a:cubicBezTo>
                                    <a:pt x="77" y="38"/>
                                    <a:pt x="67" y="42"/>
                                    <a:pt x="59" y="50"/>
                                  </a:cubicBezTo>
                                  <a:cubicBezTo>
                                    <a:pt x="51" y="58"/>
                                    <a:pt x="47" y="69"/>
                                    <a:pt x="47" y="83"/>
                                  </a:cubicBezTo>
                                  <a:cubicBezTo>
                                    <a:pt x="47" y="96"/>
                                    <a:pt x="51" y="107"/>
                                    <a:pt x="59" y="115"/>
                                  </a:cubicBezTo>
                                  <a:cubicBezTo>
                                    <a:pt x="67" y="123"/>
                                    <a:pt x="77" y="127"/>
                                    <a:pt x="89" y="127"/>
                                  </a:cubicBezTo>
                                  <a:cubicBezTo>
                                    <a:pt x="101" y="127"/>
                                    <a:pt x="110" y="123"/>
                                    <a:pt x="118" y="11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1" name="Freeform 50"/>
                          <wps:cNvSpPr>
                            <a:spLocks/>
                          </wps:cNvSpPr>
                          <wps:spPr bwMode="auto">
                            <a:xfrm>
                              <a:off x="2279806" y="925471"/>
                              <a:ext cx="74432" cy="75480"/>
                            </a:xfrm>
                            <a:custGeom>
                              <a:avLst/>
                              <a:gdLst>
                                <a:gd name="T0" fmla="*/ 146 w 164"/>
                                <a:gd name="T1" fmla="*/ 18 h 163"/>
                                <a:gd name="T2" fmla="*/ 164 w 164"/>
                                <a:gd name="T3" fmla="*/ 71 h 163"/>
                                <a:gd name="T4" fmla="*/ 164 w 164"/>
                                <a:gd name="T5" fmla="*/ 163 h 163"/>
                                <a:gd name="T6" fmla="*/ 118 w 164"/>
                                <a:gd name="T7" fmla="*/ 163 h 163"/>
                                <a:gd name="T8" fmla="*/ 118 w 164"/>
                                <a:gd name="T9" fmla="*/ 78 h 163"/>
                                <a:gd name="T10" fmla="*/ 109 w 164"/>
                                <a:gd name="T11" fmla="*/ 50 h 163"/>
                                <a:gd name="T12" fmla="*/ 85 w 164"/>
                                <a:gd name="T13" fmla="*/ 40 h 163"/>
                                <a:gd name="T14" fmla="*/ 57 w 164"/>
                                <a:gd name="T15" fmla="*/ 51 h 163"/>
                                <a:gd name="T16" fmla="*/ 47 w 164"/>
                                <a:gd name="T17" fmla="*/ 84 h 163"/>
                                <a:gd name="T18" fmla="*/ 47 w 164"/>
                                <a:gd name="T19" fmla="*/ 163 h 163"/>
                                <a:gd name="T20" fmla="*/ 0 w 164"/>
                                <a:gd name="T21" fmla="*/ 163 h 163"/>
                                <a:gd name="T22" fmla="*/ 0 w 164"/>
                                <a:gd name="T23" fmla="*/ 2 h 163"/>
                                <a:gd name="T24" fmla="*/ 44 w 164"/>
                                <a:gd name="T25" fmla="*/ 2 h 163"/>
                                <a:gd name="T26" fmla="*/ 44 w 164"/>
                                <a:gd name="T27" fmla="*/ 21 h 163"/>
                                <a:gd name="T28" fmla="*/ 67 w 164"/>
                                <a:gd name="T29" fmla="*/ 5 h 163"/>
                                <a:gd name="T30" fmla="*/ 98 w 164"/>
                                <a:gd name="T31" fmla="*/ 0 h 163"/>
                                <a:gd name="T32" fmla="*/ 146 w 164"/>
                                <a:gd name="T33" fmla="*/ 1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63">
                                  <a:moveTo>
                                    <a:pt x="146" y="18"/>
                                  </a:moveTo>
                                  <a:cubicBezTo>
                                    <a:pt x="158" y="30"/>
                                    <a:pt x="164" y="48"/>
                                    <a:pt x="164" y="71"/>
                                  </a:cubicBezTo>
                                  <a:cubicBezTo>
                                    <a:pt x="164" y="163"/>
                                    <a:pt x="164" y="163"/>
                                    <a:pt x="164" y="163"/>
                                  </a:cubicBezTo>
                                  <a:cubicBezTo>
                                    <a:pt x="118" y="163"/>
                                    <a:pt x="118" y="163"/>
                                    <a:pt x="118" y="163"/>
                                  </a:cubicBezTo>
                                  <a:cubicBezTo>
                                    <a:pt x="118" y="78"/>
                                    <a:pt x="118" y="78"/>
                                    <a:pt x="118" y="78"/>
                                  </a:cubicBezTo>
                                  <a:cubicBezTo>
                                    <a:pt x="118" y="65"/>
                                    <a:pt x="115" y="56"/>
                                    <a:pt x="109" y="50"/>
                                  </a:cubicBezTo>
                                  <a:cubicBezTo>
                                    <a:pt x="104" y="43"/>
                                    <a:pt x="96" y="40"/>
                                    <a:pt x="85" y="40"/>
                                  </a:cubicBezTo>
                                  <a:cubicBezTo>
                                    <a:pt x="73" y="40"/>
                                    <a:pt x="64" y="44"/>
                                    <a:pt x="57" y="51"/>
                                  </a:cubicBezTo>
                                  <a:cubicBezTo>
                                    <a:pt x="50" y="58"/>
                                    <a:pt x="47" y="69"/>
                                    <a:pt x="47" y="84"/>
                                  </a:cubicBezTo>
                                  <a:cubicBezTo>
                                    <a:pt x="47" y="163"/>
                                    <a:pt x="47" y="163"/>
                                    <a:pt x="47" y="163"/>
                                  </a:cubicBezTo>
                                  <a:cubicBezTo>
                                    <a:pt x="0" y="163"/>
                                    <a:pt x="0" y="163"/>
                                    <a:pt x="0" y="163"/>
                                  </a:cubicBezTo>
                                  <a:cubicBezTo>
                                    <a:pt x="0" y="2"/>
                                    <a:pt x="0" y="2"/>
                                    <a:pt x="0" y="2"/>
                                  </a:cubicBezTo>
                                  <a:cubicBezTo>
                                    <a:pt x="44" y="2"/>
                                    <a:pt x="44" y="2"/>
                                    <a:pt x="44" y="2"/>
                                  </a:cubicBezTo>
                                  <a:cubicBezTo>
                                    <a:pt x="44" y="21"/>
                                    <a:pt x="44" y="21"/>
                                    <a:pt x="44" y="21"/>
                                  </a:cubicBezTo>
                                  <a:cubicBezTo>
                                    <a:pt x="51" y="14"/>
                                    <a:pt x="58" y="9"/>
                                    <a:pt x="67" y="5"/>
                                  </a:cubicBezTo>
                                  <a:cubicBezTo>
                                    <a:pt x="77" y="2"/>
                                    <a:pt x="87" y="0"/>
                                    <a:pt x="98" y="0"/>
                                  </a:cubicBezTo>
                                  <a:cubicBezTo>
                                    <a:pt x="118" y="0"/>
                                    <a:pt x="134" y="6"/>
                                    <a:pt x="146" y="1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2" name="Freeform 51"/>
                          <wps:cNvSpPr>
                            <a:spLocks noEditPoints="1"/>
                          </wps:cNvSpPr>
                          <wps:spPr bwMode="auto">
                            <a:xfrm>
                              <a:off x="546906" y="1072238"/>
                              <a:ext cx="74432" cy="123704"/>
                            </a:xfrm>
                            <a:custGeom>
                              <a:avLst/>
                              <a:gdLst>
                                <a:gd name="T0" fmla="*/ 71 w 71"/>
                                <a:gd name="T1" fmla="*/ 101 h 118"/>
                                <a:gd name="T2" fmla="*/ 71 w 71"/>
                                <a:gd name="T3" fmla="*/ 118 h 118"/>
                                <a:gd name="T4" fmla="*/ 0 w 71"/>
                                <a:gd name="T5" fmla="*/ 118 h 118"/>
                                <a:gd name="T6" fmla="*/ 0 w 71"/>
                                <a:gd name="T7" fmla="*/ 27 h 118"/>
                                <a:gd name="T8" fmla="*/ 70 w 71"/>
                                <a:gd name="T9" fmla="*/ 27 h 118"/>
                                <a:gd name="T10" fmla="*/ 70 w 71"/>
                                <a:gd name="T11" fmla="*/ 44 h 118"/>
                                <a:gd name="T12" fmla="*/ 22 w 71"/>
                                <a:gd name="T13" fmla="*/ 44 h 118"/>
                                <a:gd name="T14" fmla="*/ 22 w 71"/>
                                <a:gd name="T15" fmla="*/ 63 h 118"/>
                                <a:gd name="T16" fmla="*/ 64 w 71"/>
                                <a:gd name="T17" fmla="*/ 63 h 118"/>
                                <a:gd name="T18" fmla="*/ 64 w 71"/>
                                <a:gd name="T19" fmla="*/ 80 h 118"/>
                                <a:gd name="T20" fmla="*/ 22 w 71"/>
                                <a:gd name="T21" fmla="*/ 80 h 118"/>
                                <a:gd name="T22" fmla="*/ 22 w 71"/>
                                <a:gd name="T23" fmla="*/ 101 h 118"/>
                                <a:gd name="T24" fmla="*/ 71 w 71"/>
                                <a:gd name="T25" fmla="*/ 101 h 118"/>
                                <a:gd name="T26" fmla="*/ 41 w 71"/>
                                <a:gd name="T27" fmla="*/ 0 h 118"/>
                                <a:gd name="T28" fmla="*/ 63 w 71"/>
                                <a:gd name="T29" fmla="*/ 0 h 118"/>
                                <a:gd name="T30" fmla="*/ 39 w 71"/>
                                <a:gd name="T31" fmla="*/ 19 h 118"/>
                                <a:gd name="T32" fmla="*/ 23 w 71"/>
                                <a:gd name="T33" fmla="*/ 19 h 118"/>
                                <a:gd name="T34" fmla="*/ 41 w 71"/>
                                <a:gd name="T35"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1" h="118">
                                  <a:moveTo>
                                    <a:pt x="71" y="101"/>
                                  </a:moveTo>
                                  <a:lnTo>
                                    <a:pt x="71" y="118"/>
                                  </a:lnTo>
                                  <a:lnTo>
                                    <a:pt x="0" y="118"/>
                                  </a:lnTo>
                                  <a:lnTo>
                                    <a:pt x="0" y="27"/>
                                  </a:lnTo>
                                  <a:lnTo>
                                    <a:pt x="70" y="27"/>
                                  </a:lnTo>
                                  <a:lnTo>
                                    <a:pt x="70" y="44"/>
                                  </a:lnTo>
                                  <a:lnTo>
                                    <a:pt x="22" y="44"/>
                                  </a:lnTo>
                                  <a:lnTo>
                                    <a:pt x="22" y="63"/>
                                  </a:lnTo>
                                  <a:lnTo>
                                    <a:pt x="64" y="63"/>
                                  </a:lnTo>
                                  <a:lnTo>
                                    <a:pt x="64" y="80"/>
                                  </a:lnTo>
                                  <a:lnTo>
                                    <a:pt x="22" y="80"/>
                                  </a:lnTo>
                                  <a:lnTo>
                                    <a:pt x="22" y="101"/>
                                  </a:lnTo>
                                  <a:lnTo>
                                    <a:pt x="71" y="101"/>
                                  </a:lnTo>
                                  <a:close/>
                                  <a:moveTo>
                                    <a:pt x="41" y="0"/>
                                  </a:moveTo>
                                  <a:lnTo>
                                    <a:pt x="63" y="0"/>
                                  </a:lnTo>
                                  <a:lnTo>
                                    <a:pt x="39" y="19"/>
                                  </a:lnTo>
                                  <a:lnTo>
                                    <a:pt x="23" y="1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3" name="Freeform 52"/>
                          <wps:cNvSpPr>
                            <a:spLocks noEditPoints="1"/>
                          </wps:cNvSpPr>
                          <wps:spPr bwMode="auto">
                            <a:xfrm>
                              <a:off x="644402" y="1121510"/>
                              <a:ext cx="79674" cy="100640"/>
                            </a:xfrm>
                            <a:custGeom>
                              <a:avLst/>
                              <a:gdLst>
                                <a:gd name="T0" fmla="*/ 136 w 175"/>
                                <a:gd name="T1" fmla="*/ 10 h 221"/>
                                <a:gd name="T2" fmla="*/ 165 w 175"/>
                                <a:gd name="T3" fmla="*/ 39 h 221"/>
                                <a:gd name="T4" fmla="*/ 175 w 175"/>
                                <a:gd name="T5" fmla="*/ 83 h 221"/>
                                <a:gd name="T6" fmla="*/ 165 w 175"/>
                                <a:gd name="T7" fmla="*/ 126 h 221"/>
                                <a:gd name="T8" fmla="*/ 136 w 175"/>
                                <a:gd name="T9" fmla="*/ 155 h 221"/>
                                <a:gd name="T10" fmla="*/ 95 w 175"/>
                                <a:gd name="T11" fmla="*/ 165 h 221"/>
                                <a:gd name="T12" fmla="*/ 46 w 175"/>
                                <a:gd name="T13" fmla="*/ 146 h 221"/>
                                <a:gd name="T14" fmla="*/ 46 w 175"/>
                                <a:gd name="T15" fmla="*/ 221 h 221"/>
                                <a:gd name="T16" fmla="*/ 0 w 175"/>
                                <a:gd name="T17" fmla="*/ 221 h 221"/>
                                <a:gd name="T18" fmla="*/ 0 w 175"/>
                                <a:gd name="T19" fmla="*/ 2 h 221"/>
                                <a:gd name="T20" fmla="*/ 44 w 175"/>
                                <a:gd name="T21" fmla="*/ 2 h 221"/>
                                <a:gd name="T22" fmla="*/ 44 w 175"/>
                                <a:gd name="T23" fmla="*/ 21 h 221"/>
                                <a:gd name="T24" fmla="*/ 95 w 175"/>
                                <a:gd name="T25" fmla="*/ 0 h 221"/>
                                <a:gd name="T26" fmla="*/ 136 w 175"/>
                                <a:gd name="T27" fmla="*/ 10 h 221"/>
                                <a:gd name="T28" fmla="*/ 116 w 175"/>
                                <a:gd name="T29" fmla="*/ 115 h 221"/>
                                <a:gd name="T30" fmla="*/ 128 w 175"/>
                                <a:gd name="T31" fmla="*/ 83 h 221"/>
                                <a:gd name="T32" fmla="*/ 116 w 175"/>
                                <a:gd name="T33" fmla="*/ 50 h 221"/>
                                <a:gd name="T34" fmla="*/ 87 w 175"/>
                                <a:gd name="T35" fmla="*/ 38 h 221"/>
                                <a:gd name="T36" fmla="*/ 57 w 175"/>
                                <a:gd name="T37" fmla="*/ 50 h 221"/>
                                <a:gd name="T38" fmla="*/ 46 w 175"/>
                                <a:gd name="T39" fmla="*/ 83 h 221"/>
                                <a:gd name="T40" fmla="*/ 57 w 175"/>
                                <a:gd name="T41" fmla="*/ 115 h 221"/>
                                <a:gd name="T42" fmla="*/ 87 w 175"/>
                                <a:gd name="T43" fmla="*/ 127 h 221"/>
                                <a:gd name="T44" fmla="*/ 116 w 175"/>
                                <a:gd name="T45" fmla="*/ 115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5" h="221">
                                  <a:moveTo>
                                    <a:pt x="136" y="10"/>
                                  </a:moveTo>
                                  <a:cubicBezTo>
                                    <a:pt x="148" y="17"/>
                                    <a:pt x="158" y="27"/>
                                    <a:pt x="165" y="39"/>
                                  </a:cubicBezTo>
                                  <a:cubicBezTo>
                                    <a:pt x="172" y="52"/>
                                    <a:pt x="175" y="66"/>
                                    <a:pt x="175" y="83"/>
                                  </a:cubicBezTo>
                                  <a:cubicBezTo>
                                    <a:pt x="175" y="99"/>
                                    <a:pt x="172" y="114"/>
                                    <a:pt x="165" y="126"/>
                                  </a:cubicBezTo>
                                  <a:cubicBezTo>
                                    <a:pt x="158" y="139"/>
                                    <a:pt x="148" y="148"/>
                                    <a:pt x="136" y="155"/>
                                  </a:cubicBezTo>
                                  <a:cubicBezTo>
                                    <a:pt x="123" y="162"/>
                                    <a:pt x="110" y="165"/>
                                    <a:pt x="95" y="165"/>
                                  </a:cubicBezTo>
                                  <a:cubicBezTo>
                                    <a:pt x="74" y="165"/>
                                    <a:pt x="58" y="159"/>
                                    <a:pt x="46" y="146"/>
                                  </a:cubicBezTo>
                                  <a:cubicBezTo>
                                    <a:pt x="46" y="221"/>
                                    <a:pt x="46" y="221"/>
                                    <a:pt x="46" y="221"/>
                                  </a:cubicBezTo>
                                  <a:cubicBezTo>
                                    <a:pt x="0" y="221"/>
                                    <a:pt x="0" y="221"/>
                                    <a:pt x="0" y="221"/>
                                  </a:cubicBezTo>
                                  <a:cubicBezTo>
                                    <a:pt x="0" y="2"/>
                                    <a:pt x="0" y="2"/>
                                    <a:pt x="0" y="2"/>
                                  </a:cubicBezTo>
                                  <a:cubicBezTo>
                                    <a:pt x="44" y="2"/>
                                    <a:pt x="44" y="2"/>
                                    <a:pt x="44" y="2"/>
                                  </a:cubicBezTo>
                                  <a:cubicBezTo>
                                    <a:pt x="44" y="21"/>
                                    <a:pt x="44" y="21"/>
                                    <a:pt x="44" y="21"/>
                                  </a:cubicBezTo>
                                  <a:cubicBezTo>
                                    <a:pt x="56" y="7"/>
                                    <a:pt x="73" y="0"/>
                                    <a:pt x="95" y="0"/>
                                  </a:cubicBezTo>
                                  <a:cubicBezTo>
                                    <a:pt x="110" y="0"/>
                                    <a:pt x="123" y="3"/>
                                    <a:pt x="136" y="10"/>
                                  </a:cubicBezTo>
                                  <a:close/>
                                  <a:moveTo>
                                    <a:pt x="116" y="115"/>
                                  </a:moveTo>
                                  <a:cubicBezTo>
                                    <a:pt x="124" y="107"/>
                                    <a:pt x="128" y="96"/>
                                    <a:pt x="128" y="83"/>
                                  </a:cubicBezTo>
                                  <a:cubicBezTo>
                                    <a:pt x="128" y="69"/>
                                    <a:pt x="124" y="58"/>
                                    <a:pt x="116" y="50"/>
                                  </a:cubicBezTo>
                                  <a:cubicBezTo>
                                    <a:pt x="109" y="42"/>
                                    <a:pt x="99" y="38"/>
                                    <a:pt x="87" y="38"/>
                                  </a:cubicBezTo>
                                  <a:cubicBezTo>
                                    <a:pt x="75" y="38"/>
                                    <a:pt x="65" y="42"/>
                                    <a:pt x="57" y="50"/>
                                  </a:cubicBezTo>
                                  <a:cubicBezTo>
                                    <a:pt x="50" y="58"/>
                                    <a:pt x="46" y="69"/>
                                    <a:pt x="46" y="83"/>
                                  </a:cubicBezTo>
                                  <a:cubicBezTo>
                                    <a:pt x="46" y="96"/>
                                    <a:pt x="50" y="107"/>
                                    <a:pt x="57" y="115"/>
                                  </a:cubicBezTo>
                                  <a:cubicBezTo>
                                    <a:pt x="65" y="123"/>
                                    <a:pt x="75" y="127"/>
                                    <a:pt x="87" y="127"/>
                                  </a:cubicBezTo>
                                  <a:cubicBezTo>
                                    <a:pt x="99" y="127"/>
                                    <a:pt x="109" y="123"/>
                                    <a:pt x="116" y="11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4" name="Freeform 53"/>
                          <wps:cNvSpPr>
                            <a:spLocks noEditPoints="1"/>
                          </wps:cNvSpPr>
                          <wps:spPr bwMode="auto">
                            <a:xfrm>
                              <a:off x="740849" y="1121510"/>
                              <a:ext cx="69190" cy="75480"/>
                            </a:xfrm>
                            <a:custGeom>
                              <a:avLst/>
                              <a:gdLst>
                                <a:gd name="T0" fmla="*/ 132 w 152"/>
                                <a:gd name="T1" fmla="*/ 17 h 165"/>
                                <a:gd name="T2" fmla="*/ 152 w 152"/>
                                <a:gd name="T3" fmla="*/ 71 h 165"/>
                                <a:gd name="T4" fmla="*/ 152 w 152"/>
                                <a:gd name="T5" fmla="*/ 163 h 165"/>
                                <a:gd name="T6" fmla="*/ 109 w 152"/>
                                <a:gd name="T7" fmla="*/ 163 h 165"/>
                                <a:gd name="T8" fmla="*/ 109 w 152"/>
                                <a:gd name="T9" fmla="*/ 143 h 165"/>
                                <a:gd name="T10" fmla="*/ 60 w 152"/>
                                <a:gd name="T11" fmla="*/ 165 h 165"/>
                                <a:gd name="T12" fmla="*/ 28 w 152"/>
                                <a:gd name="T13" fmla="*/ 159 h 165"/>
                                <a:gd name="T14" fmla="*/ 7 w 152"/>
                                <a:gd name="T15" fmla="*/ 142 h 165"/>
                                <a:gd name="T16" fmla="*/ 0 w 152"/>
                                <a:gd name="T17" fmla="*/ 117 h 165"/>
                                <a:gd name="T18" fmla="*/ 17 w 152"/>
                                <a:gd name="T19" fmla="*/ 81 h 165"/>
                                <a:gd name="T20" fmla="*/ 69 w 152"/>
                                <a:gd name="T21" fmla="*/ 69 h 165"/>
                                <a:gd name="T22" fmla="*/ 106 w 152"/>
                                <a:gd name="T23" fmla="*/ 69 h 165"/>
                                <a:gd name="T24" fmla="*/ 97 w 152"/>
                                <a:gd name="T25" fmla="*/ 45 h 165"/>
                                <a:gd name="T26" fmla="*/ 69 w 152"/>
                                <a:gd name="T27" fmla="*/ 37 h 165"/>
                                <a:gd name="T28" fmla="*/ 43 w 152"/>
                                <a:gd name="T29" fmla="*/ 41 h 165"/>
                                <a:gd name="T30" fmla="*/ 22 w 152"/>
                                <a:gd name="T31" fmla="*/ 52 h 165"/>
                                <a:gd name="T32" fmla="*/ 6 w 152"/>
                                <a:gd name="T33" fmla="*/ 19 h 165"/>
                                <a:gd name="T34" fmla="*/ 37 w 152"/>
                                <a:gd name="T35" fmla="*/ 5 h 165"/>
                                <a:gd name="T36" fmla="*/ 75 w 152"/>
                                <a:gd name="T37" fmla="*/ 0 h 165"/>
                                <a:gd name="T38" fmla="*/ 132 w 152"/>
                                <a:gd name="T39" fmla="*/ 17 h 165"/>
                                <a:gd name="T40" fmla="*/ 93 w 152"/>
                                <a:gd name="T41" fmla="*/ 128 h 165"/>
                                <a:gd name="T42" fmla="*/ 106 w 152"/>
                                <a:gd name="T43" fmla="*/ 112 h 165"/>
                                <a:gd name="T44" fmla="*/ 106 w 152"/>
                                <a:gd name="T45" fmla="*/ 96 h 165"/>
                                <a:gd name="T46" fmla="*/ 74 w 152"/>
                                <a:gd name="T47" fmla="*/ 96 h 165"/>
                                <a:gd name="T48" fmla="*/ 45 w 152"/>
                                <a:gd name="T49" fmla="*/ 115 h 165"/>
                                <a:gd name="T50" fmla="*/ 52 w 152"/>
                                <a:gd name="T51" fmla="*/ 129 h 165"/>
                                <a:gd name="T52" fmla="*/ 71 w 152"/>
                                <a:gd name="T53" fmla="*/ 134 h 165"/>
                                <a:gd name="T54" fmla="*/ 93 w 152"/>
                                <a:gd name="T55" fmla="*/ 128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2" h="165">
                                  <a:moveTo>
                                    <a:pt x="132" y="17"/>
                                  </a:moveTo>
                                  <a:cubicBezTo>
                                    <a:pt x="146" y="29"/>
                                    <a:pt x="152" y="47"/>
                                    <a:pt x="152" y="71"/>
                                  </a:cubicBezTo>
                                  <a:cubicBezTo>
                                    <a:pt x="152" y="163"/>
                                    <a:pt x="152" y="163"/>
                                    <a:pt x="152" y="163"/>
                                  </a:cubicBezTo>
                                  <a:cubicBezTo>
                                    <a:pt x="109" y="163"/>
                                    <a:pt x="109" y="163"/>
                                    <a:pt x="109" y="163"/>
                                  </a:cubicBezTo>
                                  <a:cubicBezTo>
                                    <a:pt x="109" y="143"/>
                                    <a:pt x="109" y="143"/>
                                    <a:pt x="109" y="143"/>
                                  </a:cubicBezTo>
                                  <a:cubicBezTo>
                                    <a:pt x="100" y="158"/>
                                    <a:pt x="84" y="165"/>
                                    <a:pt x="60" y="165"/>
                                  </a:cubicBezTo>
                                  <a:cubicBezTo>
                                    <a:pt x="47" y="165"/>
                                    <a:pt x="37" y="163"/>
                                    <a:pt x="28" y="159"/>
                                  </a:cubicBezTo>
                                  <a:cubicBezTo>
                                    <a:pt x="19" y="155"/>
                                    <a:pt x="12" y="149"/>
                                    <a:pt x="7" y="142"/>
                                  </a:cubicBezTo>
                                  <a:cubicBezTo>
                                    <a:pt x="2" y="134"/>
                                    <a:pt x="0" y="126"/>
                                    <a:pt x="0" y="117"/>
                                  </a:cubicBezTo>
                                  <a:cubicBezTo>
                                    <a:pt x="0" y="102"/>
                                    <a:pt x="5" y="90"/>
                                    <a:pt x="17" y="81"/>
                                  </a:cubicBezTo>
                                  <a:cubicBezTo>
                                    <a:pt x="28" y="73"/>
                                    <a:pt x="45" y="69"/>
                                    <a:pt x="69" y="69"/>
                                  </a:cubicBezTo>
                                  <a:cubicBezTo>
                                    <a:pt x="106" y="69"/>
                                    <a:pt x="106" y="69"/>
                                    <a:pt x="106" y="69"/>
                                  </a:cubicBezTo>
                                  <a:cubicBezTo>
                                    <a:pt x="106" y="58"/>
                                    <a:pt x="103" y="51"/>
                                    <a:pt x="97" y="45"/>
                                  </a:cubicBezTo>
                                  <a:cubicBezTo>
                                    <a:pt x="90" y="40"/>
                                    <a:pt x="81" y="37"/>
                                    <a:pt x="69" y="37"/>
                                  </a:cubicBezTo>
                                  <a:cubicBezTo>
                                    <a:pt x="60" y="37"/>
                                    <a:pt x="52" y="38"/>
                                    <a:pt x="43" y="41"/>
                                  </a:cubicBezTo>
                                  <a:cubicBezTo>
                                    <a:pt x="35" y="44"/>
                                    <a:pt x="28" y="47"/>
                                    <a:pt x="22" y="52"/>
                                  </a:cubicBezTo>
                                  <a:cubicBezTo>
                                    <a:pt x="6" y="19"/>
                                    <a:pt x="6" y="19"/>
                                    <a:pt x="6" y="19"/>
                                  </a:cubicBezTo>
                                  <a:cubicBezTo>
                                    <a:pt x="14" y="13"/>
                                    <a:pt x="25" y="8"/>
                                    <a:pt x="37" y="5"/>
                                  </a:cubicBezTo>
                                  <a:cubicBezTo>
                                    <a:pt x="49" y="1"/>
                                    <a:pt x="62" y="0"/>
                                    <a:pt x="75" y="0"/>
                                  </a:cubicBezTo>
                                  <a:cubicBezTo>
                                    <a:pt x="100" y="0"/>
                                    <a:pt x="119" y="6"/>
                                    <a:pt x="132" y="17"/>
                                  </a:cubicBezTo>
                                  <a:close/>
                                  <a:moveTo>
                                    <a:pt x="93" y="128"/>
                                  </a:moveTo>
                                  <a:cubicBezTo>
                                    <a:pt x="99" y="125"/>
                                    <a:pt x="103" y="119"/>
                                    <a:pt x="106" y="112"/>
                                  </a:cubicBezTo>
                                  <a:cubicBezTo>
                                    <a:pt x="106" y="96"/>
                                    <a:pt x="106" y="96"/>
                                    <a:pt x="106" y="96"/>
                                  </a:cubicBezTo>
                                  <a:cubicBezTo>
                                    <a:pt x="74" y="96"/>
                                    <a:pt x="74" y="96"/>
                                    <a:pt x="74" y="96"/>
                                  </a:cubicBezTo>
                                  <a:cubicBezTo>
                                    <a:pt x="55" y="96"/>
                                    <a:pt x="45" y="102"/>
                                    <a:pt x="45" y="115"/>
                                  </a:cubicBezTo>
                                  <a:cubicBezTo>
                                    <a:pt x="45" y="121"/>
                                    <a:pt x="47" y="125"/>
                                    <a:pt x="52" y="129"/>
                                  </a:cubicBezTo>
                                  <a:cubicBezTo>
                                    <a:pt x="57" y="132"/>
                                    <a:pt x="63" y="134"/>
                                    <a:pt x="71" y="134"/>
                                  </a:cubicBezTo>
                                  <a:cubicBezTo>
                                    <a:pt x="79" y="134"/>
                                    <a:pt x="86" y="132"/>
                                    <a:pt x="93" y="12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 name="Freeform 54"/>
                          <wps:cNvSpPr>
                            <a:spLocks/>
                          </wps:cNvSpPr>
                          <wps:spPr bwMode="auto">
                            <a:xfrm>
                              <a:off x="837296" y="1121510"/>
                              <a:ext cx="45079" cy="74432"/>
                            </a:xfrm>
                            <a:custGeom>
                              <a:avLst/>
                              <a:gdLst>
                                <a:gd name="T0" fmla="*/ 67 w 100"/>
                                <a:gd name="T1" fmla="*/ 6 h 163"/>
                                <a:gd name="T2" fmla="*/ 100 w 100"/>
                                <a:gd name="T3" fmla="*/ 0 h 163"/>
                                <a:gd name="T4" fmla="*/ 100 w 100"/>
                                <a:gd name="T5" fmla="*/ 43 h 163"/>
                                <a:gd name="T6" fmla="*/ 89 w 100"/>
                                <a:gd name="T7" fmla="*/ 42 h 163"/>
                                <a:gd name="T8" fmla="*/ 58 w 100"/>
                                <a:gd name="T9" fmla="*/ 53 h 163"/>
                                <a:gd name="T10" fmla="*/ 46 w 100"/>
                                <a:gd name="T11" fmla="*/ 87 h 163"/>
                                <a:gd name="T12" fmla="*/ 46 w 100"/>
                                <a:gd name="T13" fmla="*/ 163 h 163"/>
                                <a:gd name="T14" fmla="*/ 0 w 100"/>
                                <a:gd name="T15" fmla="*/ 163 h 163"/>
                                <a:gd name="T16" fmla="*/ 0 w 100"/>
                                <a:gd name="T17" fmla="*/ 2 h 163"/>
                                <a:gd name="T18" fmla="*/ 44 w 100"/>
                                <a:gd name="T19" fmla="*/ 2 h 163"/>
                                <a:gd name="T20" fmla="*/ 44 w 100"/>
                                <a:gd name="T21" fmla="*/ 23 h 163"/>
                                <a:gd name="T22" fmla="*/ 67 w 100"/>
                                <a:gd name="T23" fmla="*/ 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163">
                                  <a:moveTo>
                                    <a:pt x="67" y="6"/>
                                  </a:moveTo>
                                  <a:cubicBezTo>
                                    <a:pt x="76" y="2"/>
                                    <a:pt x="87" y="0"/>
                                    <a:pt x="100" y="0"/>
                                  </a:cubicBezTo>
                                  <a:cubicBezTo>
                                    <a:pt x="100" y="43"/>
                                    <a:pt x="100" y="43"/>
                                    <a:pt x="100" y="43"/>
                                  </a:cubicBezTo>
                                  <a:cubicBezTo>
                                    <a:pt x="94" y="42"/>
                                    <a:pt x="91" y="42"/>
                                    <a:pt x="89" y="42"/>
                                  </a:cubicBezTo>
                                  <a:cubicBezTo>
                                    <a:pt x="76" y="42"/>
                                    <a:pt x="65" y="46"/>
                                    <a:pt x="58" y="53"/>
                                  </a:cubicBezTo>
                                  <a:cubicBezTo>
                                    <a:pt x="50" y="61"/>
                                    <a:pt x="46" y="72"/>
                                    <a:pt x="46" y="87"/>
                                  </a:cubicBezTo>
                                  <a:cubicBezTo>
                                    <a:pt x="46" y="163"/>
                                    <a:pt x="46" y="163"/>
                                    <a:pt x="46" y="163"/>
                                  </a:cubicBezTo>
                                  <a:cubicBezTo>
                                    <a:pt x="0" y="163"/>
                                    <a:pt x="0" y="163"/>
                                    <a:pt x="0" y="163"/>
                                  </a:cubicBezTo>
                                  <a:cubicBezTo>
                                    <a:pt x="0" y="2"/>
                                    <a:pt x="0" y="2"/>
                                    <a:pt x="0" y="2"/>
                                  </a:cubicBezTo>
                                  <a:cubicBezTo>
                                    <a:pt x="44" y="2"/>
                                    <a:pt x="44" y="2"/>
                                    <a:pt x="44" y="2"/>
                                  </a:cubicBezTo>
                                  <a:cubicBezTo>
                                    <a:pt x="44" y="23"/>
                                    <a:pt x="44" y="23"/>
                                    <a:pt x="44" y="23"/>
                                  </a:cubicBezTo>
                                  <a:cubicBezTo>
                                    <a:pt x="50" y="16"/>
                                    <a:pt x="57" y="10"/>
                                    <a:pt x="67" y="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6" name="Freeform 55"/>
                          <wps:cNvSpPr>
                            <a:spLocks noEditPoints="1"/>
                          </wps:cNvSpPr>
                          <wps:spPr bwMode="auto">
                            <a:xfrm>
                              <a:off x="897050" y="1121510"/>
                              <a:ext cx="80722" cy="101688"/>
                            </a:xfrm>
                            <a:custGeom>
                              <a:avLst/>
                              <a:gdLst>
                                <a:gd name="T0" fmla="*/ 177 w 177"/>
                                <a:gd name="T1" fmla="*/ 2 h 223"/>
                                <a:gd name="T2" fmla="*/ 177 w 177"/>
                                <a:gd name="T3" fmla="*/ 136 h 223"/>
                                <a:gd name="T4" fmla="*/ 154 w 177"/>
                                <a:gd name="T5" fmla="*/ 202 h 223"/>
                                <a:gd name="T6" fmla="*/ 87 w 177"/>
                                <a:gd name="T7" fmla="*/ 223 h 223"/>
                                <a:gd name="T8" fmla="*/ 43 w 177"/>
                                <a:gd name="T9" fmla="*/ 218 h 223"/>
                                <a:gd name="T10" fmla="*/ 8 w 177"/>
                                <a:gd name="T11" fmla="*/ 201 h 223"/>
                                <a:gd name="T12" fmla="*/ 27 w 177"/>
                                <a:gd name="T13" fmla="*/ 168 h 223"/>
                                <a:gd name="T14" fmla="*/ 52 w 177"/>
                                <a:gd name="T15" fmla="*/ 181 h 223"/>
                                <a:gd name="T16" fmla="*/ 84 w 177"/>
                                <a:gd name="T17" fmla="*/ 186 h 223"/>
                                <a:gd name="T18" fmla="*/ 119 w 177"/>
                                <a:gd name="T19" fmla="*/ 175 h 223"/>
                                <a:gd name="T20" fmla="*/ 131 w 177"/>
                                <a:gd name="T21" fmla="*/ 142 h 223"/>
                                <a:gd name="T22" fmla="*/ 131 w 177"/>
                                <a:gd name="T23" fmla="*/ 135 h 223"/>
                                <a:gd name="T24" fmla="*/ 80 w 177"/>
                                <a:gd name="T25" fmla="*/ 155 h 223"/>
                                <a:gd name="T26" fmla="*/ 39 w 177"/>
                                <a:gd name="T27" fmla="*/ 146 h 223"/>
                                <a:gd name="T28" fmla="*/ 10 w 177"/>
                                <a:gd name="T29" fmla="*/ 118 h 223"/>
                                <a:gd name="T30" fmla="*/ 0 w 177"/>
                                <a:gd name="T31" fmla="*/ 77 h 223"/>
                                <a:gd name="T32" fmla="*/ 10 w 177"/>
                                <a:gd name="T33" fmla="*/ 37 h 223"/>
                                <a:gd name="T34" fmla="*/ 39 w 177"/>
                                <a:gd name="T35" fmla="*/ 9 h 223"/>
                                <a:gd name="T36" fmla="*/ 80 w 177"/>
                                <a:gd name="T37" fmla="*/ 0 h 223"/>
                                <a:gd name="T38" fmla="*/ 133 w 177"/>
                                <a:gd name="T39" fmla="*/ 23 h 223"/>
                                <a:gd name="T40" fmla="*/ 133 w 177"/>
                                <a:gd name="T41" fmla="*/ 2 h 223"/>
                                <a:gd name="T42" fmla="*/ 177 w 177"/>
                                <a:gd name="T43" fmla="*/ 2 h 223"/>
                                <a:gd name="T44" fmla="*/ 120 w 177"/>
                                <a:gd name="T45" fmla="*/ 106 h 223"/>
                                <a:gd name="T46" fmla="*/ 131 w 177"/>
                                <a:gd name="T47" fmla="*/ 77 h 223"/>
                                <a:gd name="T48" fmla="*/ 120 w 177"/>
                                <a:gd name="T49" fmla="*/ 49 h 223"/>
                                <a:gd name="T50" fmla="*/ 89 w 177"/>
                                <a:gd name="T51" fmla="*/ 38 h 223"/>
                                <a:gd name="T52" fmla="*/ 59 w 177"/>
                                <a:gd name="T53" fmla="*/ 49 h 223"/>
                                <a:gd name="T54" fmla="*/ 47 w 177"/>
                                <a:gd name="T55" fmla="*/ 77 h 223"/>
                                <a:gd name="T56" fmla="*/ 59 w 177"/>
                                <a:gd name="T57" fmla="*/ 106 h 223"/>
                                <a:gd name="T58" fmla="*/ 89 w 177"/>
                                <a:gd name="T59" fmla="*/ 117 h 223"/>
                                <a:gd name="T60" fmla="*/ 120 w 177"/>
                                <a:gd name="T61" fmla="*/ 106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7" h="223">
                                  <a:moveTo>
                                    <a:pt x="177" y="2"/>
                                  </a:moveTo>
                                  <a:cubicBezTo>
                                    <a:pt x="177" y="136"/>
                                    <a:pt x="177" y="136"/>
                                    <a:pt x="177" y="136"/>
                                  </a:cubicBezTo>
                                  <a:cubicBezTo>
                                    <a:pt x="177" y="166"/>
                                    <a:pt x="170" y="188"/>
                                    <a:pt x="154" y="202"/>
                                  </a:cubicBezTo>
                                  <a:cubicBezTo>
                                    <a:pt x="139" y="216"/>
                                    <a:pt x="117" y="223"/>
                                    <a:pt x="87" y="223"/>
                                  </a:cubicBezTo>
                                  <a:cubicBezTo>
                                    <a:pt x="72" y="223"/>
                                    <a:pt x="57" y="222"/>
                                    <a:pt x="43" y="218"/>
                                  </a:cubicBezTo>
                                  <a:cubicBezTo>
                                    <a:pt x="29" y="214"/>
                                    <a:pt x="17" y="208"/>
                                    <a:pt x="8" y="201"/>
                                  </a:cubicBezTo>
                                  <a:cubicBezTo>
                                    <a:pt x="27" y="168"/>
                                    <a:pt x="27" y="168"/>
                                    <a:pt x="27" y="168"/>
                                  </a:cubicBezTo>
                                  <a:cubicBezTo>
                                    <a:pt x="34" y="173"/>
                                    <a:pt x="42" y="178"/>
                                    <a:pt x="52" y="181"/>
                                  </a:cubicBezTo>
                                  <a:cubicBezTo>
                                    <a:pt x="63" y="184"/>
                                    <a:pt x="73" y="186"/>
                                    <a:pt x="84" y="186"/>
                                  </a:cubicBezTo>
                                  <a:cubicBezTo>
                                    <a:pt x="100" y="186"/>
                                    <a:pt x="112" y="182"/>
                                    <a:pt x="119" y="175"/>
                                  </a:cubicBezTo>
                                  <a:cubicBezTo>
                                    <a:pt x="127" y="168"/>
                                    <a:pt x="131" y="157"/>
                                    <a:pt x="131" y="142"/>
                                  </a:cubicBezTo>
                                  <a:cubicBezTo>
                                    <a:pt x="131" y="135"/>
                                    <a:pt x="131" y="135"/>
                                    <a:pt x="131" y="135"/>
                                  </a:cubicBezTo>
                                  <a:cubicBezTo>
                                    <a:pt x="119" y="149"/>
                                    <a:pt x="102" y="155"/>
                                    <a:pt x="80" y="155"/>
                                  </a:cubicBezTo>
                                  <a:cubicBezTo>
                                    <a:pt x="65" y="155"/>
                                    <a:pt x="52" y="152"/>
                                    <a:pt x="39" y="146"/>
                                  </a:cubicBezTo>
                                  <a:cubicBezTo>
                                    <a:pt x="27" y="139"/>
                                    <a:pt x="17" y="130"/>
                                    <a:pt x="10" y="118"/>
                                  </a:cubicBezTo>
                                  <a:cubicBezTo>
                                    <a:pt x="3" y="106"/>
                                    <a:pt x="0" y="93"/>
                                    <a:pt x="0" y="77"/>
                                  </a:cubicBezTo>
                                  <a:cubicBezTo>
                                    <a:pt x="0" y="62"/>
                                    <a:pt x="3" y="49"/>
                                    <a:pt x="10" y="37"/>
                                  </a:cubicBezTo>
                                  <a:cubicBezTo>
                                    <a:pt x="17" y="25"/>
                                    <a:pt x="27" y="16"/>
                                    <a:pt x="39" y="9"/>
                                  </a:cubicBezTo>
                                  <a:cubicBezTo>
                                    <a:pt x="52" y="3"/>
                                    <a:pt x="65" y="0"/>
                                    <a:pt x="80" y="0"/>
                                  </a:cubicBezTo>
                                  <a:cubicBezTo>
                                    <a:pt x="103" y="0"/>
                                    <a:pt x="121" y="7"/>
                                    <a:pt x="133" y="23"/>
                                  </a:cubicBezTo>
                                  <a:cubicBezTo>
                                    <a:pt x="133" y="2"/>
                                    <a:pt x="133" y="2"/>
                                    <a:pt x="133" y="2"/>
                                  </a:cubicBezTo>
                                  <a:lnTo>
                                    <a:pt x="177" y="2"/>
                                  </a:lnTo>
                                  <a:close/>
                                  <a:moveTo>
                                    <a:pt x="120" y="106"/>
                                  </a:moveTo>
                                  <a:cubicBezTo>
                                    <a:pt x="127" y="99"/>
                                    <a:pt x="131" y="89"/>
                                    <a:pt x="131" y="77"/>
                                  </a:cubicBezTo>
                                  <a:cubicBezTo>
                                    <a:pt x="131" y="66"/>
                                    <a:pt x="127" y="56"/>
                                    <a:pt x="120" y="49"/>
                                  </a:cubicBezTo>
                                  <a:cubicBezTo>
                                    <a:pt x="112" y="42"/>
                                    <a:pt x="102" y="38"/>
                                    <a:pt x="89" y="38"/>
                                  </a:cubicBezTo>
                                  <a:cubicBezTo>
                                    <a:pt x="77" y="38"/>
                                    <a:pt x="67" y="42"/>
                                    <a:pt x="59" y="49"/>
                                  </a:cubicBezTo>
                                  <a:cubicBezTo>
                                    <a:pt x="51" y="56"/>
                                    <a:pt x="47" y="66"/>
                                    <a:pt x="47" y="77"/>
                                  </a:cubicBezTo>
                                  <a:cubicBezTo>
                                    <a:pt x="47" y="89"/>
                                    <a:pt x="51" y="99"/>
                                    <a:pt x="59" y="106"/>
                                  </a:cubicBezTo>
                                  <a:cubicBezTo>
                                    <a:pt x="67" y="113"/>
                                    <a:pt x="77" y="117"/>
                                    <a:pt x="89" y="117"/>
                                  </a:cubicBezTo>
                                  <a:cubicBezTo>
                                    <a:pt x="102" y="117"/>
                                    <a:pt x="112" y="113"/>
                                    <a:pt x="120" y="10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7" name="Freeform 56"/>
                          <wps:cNvSpPr>
                            <a:spLocks/>
                          </wps:cNvSpPr>
                          <wps:spPr bwMode="auto">
                            <a:xfrm>
                              <a:off x="1005029" y="1121510"/>
                              <a:ext cx="74432" cy="74432"/>
                            </a:xfrm>
                            <a:custGeom>
                              <a:avLst/>
                              <a:gdLst>
                                <a:gd name="T0" fmla="*/ 146 w 164"/>
                                <a:gd name="T1" fmla="*/ 18 h 163"/>
                                <a:gd name="T2" fmla="*/ 164 w 164"/>
                                <a:gd name="T3" fmla="*/ 71 h 163"/>
                                <a:gd name="T4" fmla="*/ 164 w 164"/>
                                <a:gd name="T5" fmla="*/ 163 h 163"/>
                                <a:gd name="T6" fmla="*/ 117 w 164"/>
                                <a:gd name="T7" fmla="*/ 163 h 163"/>
                                <a:gd name="T8" fmla="*/ 117 w 164"/>
                                <a:gd name="T9" fmla="*/ 78 h 163"/>
                                <a:gd name="T10" fmla="*/ 109 w 164"/>
                                <a:gd name="T11" fmla="*/ 50 h 163"/>
                                <a:gd name="T12" fmla="*/ 85 w 164"/>
                                <a:gd name="T13" fmla="*/ 40 h 163"/>
                                <a:gd name="T14" fmla="*/ 57 w 164"/>
                                <a:gd name="T15" fmla="*/ 51 h 163"/>
                                <a:gd name="T16" fmla="*/ 46 w 164"/>
                                <a:gd name="T17" fmla="*/ 83 h 163"/>
                                <a:gd name="T18" fmla="*/ 46 w 164"/>
                                <a:gd name="T19" fmla="*/ 163 h 163"/>
                                <a:gd name="T20" fmla="*/ 0 w 164"/>
                                <a:gd name="T21" fmla="*/ 163 h 163"/>
                                <a:gd name="T22" fmla="*/ 0 w 164"/>
                                <a:gd name="T23" fmla="*/ 2 h 163"/>
                                <a:gd name="T24" fmla="*/ 44 w 164"/>
                                <a:gd name="T25" fmla="*/ 2 h 163"/>
                                <a:gd name="T26" fmla="*/ 44 w 164"/>
                                <a:gd name="T27" fmla="*/ 21 h 163"/>
                                <a:gd name="T28" fmla="*/ 67 w 164"/>
                                <a:gd name="T29" fmla="*/ 5 h 163"/>
                                <a:gd name="T30" fmla="*/ 97 w 164"/>
                                <a:gd name="T31" fmla="*/ 0 h 163"/>
                                <a:gd name="T32" fmla="*/ 146 w 164"/>
                                <a:gd name="T33" fmla="*/ 1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63">
                                  <a:moveTo>
                                    <a:pt x="146" y="18"/>
                                  </a:moveTo>
                                  <a:cubicBezTo>
                                    <a:pt x="158" y="30"/>
                                    <a:pt x="164" y="47"/>
                                    <a:pt x="164" y="71"/>
                                  </a:cubicBezTo>
                                  <a:cubicBezTo>
                                    <a:pt x="164" y="163"/>
                                    <a:pt x="164" y="163"/>
                                    <a:pt x="164" y="163"/>
                                  </a:cubicBezTo>
                                  <a:cubicBezTo>
                                    <a:pt x="117" y="163"/>
                                    <a:pt x="117" y="163"/>
                                    <a:pt x="117" y="163"/>
                                  </a:cubicBezTo>
                                  <a:cubicBezTo>
                                    <a:pt x="117" y="78"/>
                                    <a:pt x="117" y="78"/>
                                    <a:pt x="117" y="78"/>
                                  </a:cubicBezTo>
                                  <a:cubicBezTo>
                                    <a:pt x="117" y="65"/>
                                    <a:pt x="115" y="56"/>
                                    <a:pt x="109" y="50"/>
                                  </a:cubicBezTo>
                                  <a:cubicBezTo>
                                    <a:pt x="103" y="43"/>
                                    <a:pt x="95" y="40"/>
                                    <a:pt x="85" y="40"/>
                                  </a:cubicBezTo>
                                  <a:cubicBezTo>
                                    <a:pt x="73" y="40"/>
                                    <a:pt x="64" y="44"/>
                                    <a:pt x="57" y="51"/>
                                  </a:cubicBezTo>
                                  <a:cubicBezTo>
                                    <a:pt x="50" y="58"/>
                                    <a:pt x="46" y="69"/>
                                    <a:pt x="46" y="83"/>
                                  </a:cubicBezTo>
                                  <a:cubicBezTo>
                                    <a:pt x="46" y="163"/>
                                    <a:pt x="46" y="163"/>
                                    <a:pt x="46" y="163"/>
                                  </a:cubicBezTo>
                                  <a:cubicBezTo>
                                    <a:pt x="0" y="163"/>
                                    <a:pt x="0" y="163"/>
                                    <a:pt x="0" y="163"/>
                                  </a:cubicBezTo>
                                  <a:cubicBezTo>
                                    <a:pt x="0" y="2"/>
                                    <a:pt x="0" y="2"/>
                                    <a:pt x="0" y="2"/>
                                  </a:cubicBezTo>
                                  <a:cubicBezTo>
                                    <a:pt x="44" y="2"/>
                                    <a:pt x="44" y="2"/>
                                    <a:pt x="44" y="2"/>
                                  </a:cubicBezTo>
                                  <a:cubicBezTo>
                                    <a:pt x="44" y="21"/>
                                    <a:pt x="44" y="21"/>
                                    <a:pt x="44" y="21"/>
                                  </a:cubicBezTo>
                                  <a:cubicBezTo>
                                    <a:pt x="50" y="14"/>
                                    <a:pt x="58" y="9"/>
                                    <a:pt x="67" y="5"/>
                                  </a:cubicBezTo>
                                  <a:cubicBezTo>
                                    <a:pt x="76" y="2"/>
                                    <a:pt x="86" y="0"/>
                                    <a:pt x="97" y="0"/>
                                  </a:cubicBezTo>
                                  <a:cubicBezTo>
                                    <a:pt x="117" y="0"/>
                                    <a:pt x="133" y="6"/>
                                    <a:pt x="146" y="1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8" name="Freeform 57"/>
                          <wps:cNvSpPr>
                            <a:spLocks noEditPoints="1"/>
                          </wps:cNvSpPr>
                          <wps:spPr bwMode="auto">
                            <a:xfrm>
                              <a:off x="1100428" y="1121510"/>
                              <a:ext cx="77577" cy="75480"/>
                            </a:xfrm>
                            <a:custGeom>
                              <a:avLst/>
                              <a:gdLst>
                                <a:gd name="T0" fmla="*/ 169 w 170"/>
                                <a:gd name="T1" fmla="*/ 96 h 165"/>
                                <a:gd name="T2" fmla="*/ 47 w 170"/>
                                <a:gd name="T3" fmla="*/ 96 h 165"/>
                                <a:gd name="T4" fmla="*/ 63 w 170"/>
                                <a:gd name="T5" fmla="*/ 119 h 165"/>
                                <a:gd name="T6" fmla="*/ 93 w 170"/>
                                <a:gd name="T7" fmla="*/ 128 h 165"/>
                                <a:gd name="T8" fmla="*/ 116 w 170"/>
                                <a:gd name="T9" fmla="*/ 124 h 165"/>
                                <a:gd name="T10" fmla="*/ 134 w 170"/>
                                <a:gd name="T11" fmla="*/ 112 h 165"/>
                                <a:gd name="T12" fmla="*/ 158 w 170"/>
                                <a:gd name="T13" fmla="*/ 139 h 165"/>
                                <a:gd name="T14" fmla="*/ 92 w 170"/>
                                <a:gd name="T15" fmla="*/ 165 h 165"/>
                                <a:gd name="T16" fmla="*/ 44 w 170"/>
                                <a:gd name="T17" fmla="*/ 155 h 165"/>
                                <a:gd name="T18" fmla="*/ 12 w 170"/>
                                <a:gd name="T19" fmla="*/ 125 h 165"/>
                                <a:gd name="T20" fmla="*/ 0 w 170"/>
                                <a:gd name="T21" fmla="*/ 83 h 165"/>
                                <a:gd name="T22" fmla="*/ 11 w 170"/>
                                <a:gd name="T23" fmla="*/ 40 h 165"/>
                                <a:gd name="T24" fmla="*/ 42 w 170"/>
                                <a:gd name="T25" fmla="*/ 10 h 165"/>
                                <a:gd name="T26" fmla="*/ 86 w 170"/>
                                <a:gd name="T27" fmla="*/ 0 h 165"/>
                                <a:gd name="T28" fmla="*/ 129 w 170"/>
                                <a:gd name="T29" fmla="*/ 10 h 165"/>
                                <a:gd name="T30" fmla="*/ 159 w 170"/>
                                <a:gd name="T31" fmla="*/ 39 h 165"/>
                                <a:gd name="T32" fmla="*/ 170 w 170"/>
                                <a:gd name="T33" fmla="*/ 83 h 165"/>
                                <a:gd name="T34" fmla="*/ 169 w 170"/>
                                <a:gd name="T35" fmla="*/ 96 h 165"/>
                                <a:gd name="T36" fmla="*/ 60 w 170"/>
                                <a:gd name="T37" fmla="*/ 44 h 165"/>
                                <a:gd name="T38" fmla="*/ 47 w 170"/>
                                <a:gd name="T39" fmla="*/ 69 h 165"/>
                                <a:gd name="T40" fmla="*/ 126 w 170"/>
                                <a:gd name="T41" fmla="*/ 69 h 165"/>
                                <a:gd name="T42" fmla="*/ 113 w 170"/>
                                <a:gd name="T43" fmla="*/ 44 h 165"/>
                                <a:gd name="T44" fmla="*/ 86 w 170"/>
                                <a:gd name="T45" fmla="*/ 35 h 165"/>
                                <a:gd name="T46" fmla="*/ 60 w 170"/>
                                <a:gd name="T47" fmla="*/ 44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0" h="165">
                                  <a:moveTo>
                                    <a:pt x="169" y="96"/>
                                  </a:moveTo>
                                  <a:cubicBezTo>
                                    <a:pt x="47" y="96"/>
                                    <a:pt x="47" y="96"/>
                                    <a:pt x="47" y="96"/>
                                  </a:cubicBezTo>
                                  <a:cubicBezTo>
                                    <a:pt x="49" y="106"/>
                                    <a:pt x="55" y="114"/>
                                    <a:pt x="63" y="119"/>
                                  </a:cubicBezTo>
                                  <a:cubicBezTo>
                                    <a:pt x="71" y="125"/>
                                    <a:pt x="81" y="128"/>
                                    <a:pt x="93" y="128"/>
                                  </a:cubicBezTo>
                                  <a:cubicBezTo>
                                    <a:pt x="102" y="128"/>
                                    <a:pt x="109" y="127"/>
                                    <a:pt x="116" y="124"/>
                                  </a:cubicBezTo>
                                  <a:cubicBezTo>
                                    <a:pt x="122" y="122"/>
                                    <a:pt x="128" y="118"/>
                                    <a:pt x="134" y="112"/>
                                  </a:cubicBezTo>
                                  <a:cubicBezTo>
                                    <a:pt x="158" y="139"/>
                                    <a:pt x="158" y="139"/>
                                    <a:pt x="158" y="139"/>
                                  </a:cubicBezTo>
                                  <a:cubicBezTo>
                                    <a:pt x="143" y="157"/>
                                    <a:pt x="121" y="165"/>
                                    <a:pt x="92" y="165"/>
                                  </a:cubicBezTo>
                                  <a:cubicBezTo>
                                    <a:pt x="74" y="165"/>
                                    <a:pt x="58" y="162"/>
                                    <a:pt x="44" y="155"/>
                                  </a:cubicBezTo>
                                  <a:cubicBezTo>
                                    <a:pt x="30" y="148"/>
                                    <a:pt x="19" y="138"/>
                                    <a:pt x="12" y="125"/>
                                  </a:cubicBezTo>
                                  <a:cubicBezTo>
                                    <a:pt x="4" y="113"/>
                                    <a:pt x="0" y="99"/>
                                    <a:pt x="0" y="83"/>
                                  </a:cubicBezTo>
                                  <a:cubicBezTo>
                                    <a:pt x="0" y="67"/>
                                    <a:pt x="4" y="53"/>
                                    <a:pt x="11" y="40"/>
                                  </a:cubicBezTo>
                                  <a:cubicBezTo>
                                    <a:pt x="19" y="27"/>
                                    <a:pt x="29" y="17"/>
                                    <a:pt x="42" y="10"/>
                                  </a:cubicBezTo>
                                  <a:cubicBezTo>
                                    <a:pt x="55" y="3"/>
                                    <a:pt x="70" y="0"/>
                                    <a:pt x="86" y="0"/>
                                  </a:cubicBezTo>
                                  <a:cubicBezTo>
                                    <a:pt x="102" y="0"/>
                                    <a:pt x="116" y="3"/>
                                    <a:pt x="129" y="10"/>
                                  </a:cubicBezTo>
                                  <a:cubicBezTo>
                                    <a:pt x="142" y="17"/>
                                    <a:pt x="152" y="26"/>
                                    <a:pt x="159" y="39"/>
                                  </a:cubicBezTo>
                                  <a:cubicBezTo>
                                    <a:pt x="166" y="52"/>
                                    <a:pt x="170" y="66"/>
                                    <a:pt x="170" y="83"/>
                                  </a:cubicBezTo>
                                  <a:cubicBezTo>
                                    <a:pt x="170" y="84"/>
                                    <a:pt x="170" y="88"/>
                                    <a:pt x="169" y="96"/>
                                  </a:cubicBezTo>
                                  <a:close/>
                                  <a:moveTo>
                                    <a:pt x="60" y="44"/>
                                  </a:moveTo>
                                  <a:cubicBezTo>
                                    <a:pt x="53" y="50"/>
                                    <a:pt x="48" y="58"/>
                                    <a:pt x="47" y="69"/>
                                  </a:cubicBezTo>
                                  <a:cubicBezTo>
                                    <a:pt x="126" y="69"/>
                                    <a:pt x="126" y="69"/>
                                    <a:pt x="126" y="69"/>
                                  </a:cubicBezTo>
                                  <a:cubicBezTo>
                                    <a:pt x="124" y="58"/>
                                    <a:pt x="120" y="50"/>
                                    <a:pt x="113" y="44"/>
                                  </a:cubicBezTo>
                                  <a:cubicBezTo>
                                    <a:pt x="106" y="38"/>
                                    <a:pt x="97" y="35"/>
                                    <a:pt x="86" y="35"/>
                                  </a:cubicBezTo>
                                  <a:cubicBezTo>
                                    <a:pt x="76" y="35"/>
                                    <a:pt x="67" y="38"/>
                                    <a:pt x="60" y="44"/>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9" name="Freeform 58"/>
                          <wps:cNvSpPr>
                            <a:spLocks noEditPoints="1"/>
                          </wps:cNvSpPr>
                          <wps:spPr bwMode="auto">
                            <a:xfrm>
                              <a:off x="1239857" y="1098447"/>
                              <a:ext cx="91206" cy="99592"/>
                            </a:xfrm>
                            <a:custGeom>
                              <a:avLst/>
                              <a:gdLst>
                                <a:gd name="T0" fmla="*/ 175 w 200"/>
                                <a:gd name="T1" fmla="*/ 216 h 216"/>
                                <a:gd name="T2" fmla="*/ 150 w 200"/>
                                <a:gd name="T3" fmla="*/ 192 h 216"/>
                                <a:gd name="T4" fmla="*/ 80 w 200"/>
                                <a:gd name="T5" fmla="*/ 216 h 216"/>
                                <a:gd name="T6" fmla="*/ 39 w 200"/>
                                <a:gd name="T7" fmla="*/ 208 h 216"/>
                                <a:gd name="T8" fmla="*/ 10 w 200"/>
                                <a:gd name="T9" fmla="*/ 188 h 216"/>
                                <a:gd name="T10" fmla="*/ 0 w 200"/>
                                <a:gd name="T11" fmla="*/ 158 h 216"/>
                                <a:gd name="T12" fmla="*/ 11 w 200"/>
                                <a:gd name="T13" fmla="*/ 124 h 216"/>
                                <a:gd name="T14" fmla="*/ 46 w 200"/>
                                <a:gd name="T15" fmla="*/ 96 h 216"/>
                                <a:gd name="T16" fmla="*/ 29 w 200"/>
                                <a:gd name="T17" fmla="*/ 73 h 216"/>
                                <a:gd name="T18" fmla="*/ 24 w 200"/>
                                <a:gd name="T19" fmla="*/ 51 h 216"/>
                                <a:gd name="T20" fmla="*/ 32 w 200"/>
                                <a:gd name="T21" fmla="*/ 24 h 216"/>
                                <a:gd name="T22" fmla="*/ 55 w 200"/>
                                <a:gd name="T23" fmla="*/ 6 h 216"/>
                                <a:gd name="T24" fmla="*/ 89 w 200"/>
                                <a:gd name="T25" fmla="*/ 0 h 216"/>
                                <a:gd name="T26" fmla="*/ 133 w 200"/>
                                <a:gd name="T27" fmla="*/ 13 h 216"/>
                                <a:gd name="T28" fmla="*/ 150 w 200"/>
                                <a:gd name="T29" fmla="*/ 48 h 216"/>
                                <a:gd name="T30" fmla="*/ 140 w 200"/>
                                <a:gd name="T31" fmla="*/ 77 h 216"/>
                                <a:gd name="T32" fmla="*/ 109 w 200"/>
                                <a:gd name="T33" fmla="*/ 101 h 216"/>
                                <a:gd name="T34" fmla="*/ 147 w 200"/>
                                <a:gd name="T35" fmla="*/ 137 h 216"/>
                                <a:gd name="T36" fmla="*/ 157 w 200"/>
                                <a:gd name="T37" fmla="*/ 104 h 216"/>
                                <a:gd name="T38" fmla="*/ 195 w 200"/>
                                <a:gd name="T39" fmla="*/ 116 h 216"/>
                                <a:gd name="T40" fmla="*/ 176 w 200"/>
                                <a:gd name="T41" fmla="*/ 163 h 216"/>
                                <a:gd name="T42" fmla="*/ 200 w 200"/>
                                <a:gd name="T43" fmla="*/ 186 h 216"/>
                                <a:gd name="T44" fmla="*/ 175 w 200"/>
                                <a:gd name="T45" fmla="*/ 216 h 216"/>
                                <a:gd name="T46" fmla="*/ 122 w 200"/>
                                <a:gd name="T47" fmla="*/ 167 h 216"/>
                                <a:gd name="T48" fmla="*/ 72 w 200"/>
                                <a:gd name="T49" fmla="*/ 120 h 216"/>
                                <a:gd name="T50" fmla="*/ 51 w 200"/>
                                <a:gd name="T51" fmla="*/ 135 h 216"/>
                                <a:gd name="T52" fmla="*/ 45 w 200"/>
                                <a:gd name="T53" fmla="*/ 153 h 216"/>
                                <a:gd name="T54" fmla="*/ 56 w 200"/>
                                <a:gd name="T55" fmla="*/ 172 h 216"/>
                                <a:gd name="T56" fmla="*/ 83 w 200"/>
                                <a:gd name="T57" fmla="*/ 179 h 216"/>
                                <a:gd name="T58" fmla="*/ 122 w 200"/>
                                <a:gd name="T59" fmla="*/ 167 h 216"/>
                                <a:gd name="T60" fmla="*/ 73 w 200"/>
                                <a:gd name="T61" fmla="*/ 37 h 216"/>
                                <a:gd name="T62" fmla="*/ 67 w 200"/>
                                <a:gd name="T63" fmla="*/ 51 h 216"/>
                                <a:gd name="T64" fmla="*/ 70 w 200"/>
                                <a:gd name="T65" fmla="*/ 63 h 216"/>
                                <a:gd name="T66" fmla="*/ 83 w 200"/>
                                <a:gd name="T67" fmla="*/ 77 h 216"/>
                                <a:gd name="T68" fmla="*/ 104 w 200"/>
                                <a:gd name="T69" fmla="*/ 63 h 216"/>
                                <a:gd name="T70" fmla="*/ 110 w 200"/>
                                <a:gd name="T71" fmla="*/ 49 h 216"/>
                                <a:gd name="T72" fmla="*/ 105 w 200"/>
                                <a:gd name="T73" fmla="*/ 36 h 216"/>
                                <a:gd name="T74" fmla="*/ 89 w 200"/>
                                <a:gd name="T75" fmla="*/ 32 h 216"/>
                                <a:gd name="T76" fmla="*/ 73 w 200"/>
                                <a:gd name="T77" fmla="*/ 37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0" h="216">
                                  <a:moveTo>
                                    <a:pt x="175" y="216"/>
                                  </a:moveTo>
                                  <a:cubicBezTo>
                                    <a:pt x="150" y="192"/>
                                    <a:pt x="150" y="192"/>
                                    <a:pt x="150" y="192"/>
                                  </a:cubicBezTo>
                                  <a:cubicBezTo>
                                    <a:pt x="130" y="208"/>
                                    <a:pt x="106" y="216"/>
                                    <a:pt x="80" y="216"/>
                                  </a:cubicBezTo>
                                  <a:cubicBezTo>
                                    <a:pt x="64" y="216"/>
                                    <a:pt x="51" y="213"/>
                                    <a:pt x="39" y="208"/>
                                  </a:cubicBezTo>
                                  <a:cubicBezTo>
                                    <a:pt x="26" y="203"/>
                                    <a:pt x="17" y="197"/>
                                    <a:pt x="10" y="188"/>
                                  </a:cubicBezTo>
                                  <a:cubicBezTo>
                                    <a:pt x="3" y="179"/>
                                    <a:pt x="0" y="169"/>
                                    <a:pt x="0" y="158"/>
                                  </a:cubicBezTo>
                                  <a:cubicBezTo>
                                    <a:pt x="0" y="145"/>
                                    <a:pt x="3" y="134"/>
                                    <a:pt x="11" y="124"/>
                                  </a:cubicBezTo>
                                  <a:cubicBezTo>
                                    <a:pt x="18" y="114"/>
                                    <a:pt x="30" y="105"/>
                                    <a:pt x="46" y="96"/>
                                  </a:cubicBezTo>
                                  <a:cubicBezTo>
                                    <a:pt x="38" y="88"/>
                                    <a:pt x="33" y="80"/>
                                    <a:pt x="29" y="73"/>
                                  </a:cubicBezTo>
                                  <a:cubicBezTo>
                                    <a:pt x="26" y="66"/>
                                    <a:pt x="24" y="59"/>
                                    <a:pt x="24" y="51"/>
                                  </a:cubicBezTo>
                                  <a:cubicBezTo>
                                    <a:pt x="24" y="41"/>
                                    <a:pt x="27" y="32"/>
                                    <a:pt x="32" y="24"/>
                                  </a:cubicBezTo>
                                  <a:cubicBezTo>
                                    <a:pt x="38" y="17"/>
                                    <a:pt x="45" y="11"/>
                                    <a:pt x="55" y="6"/>
                                  </a:cubicBezTo>
                                  <a:cubicBezTo>
                                    <a:pt x="65" y="2"/>
                                    <a:pt x="77" y="0"/>
                                    <a:pt x="89" y="0"/>
                                  </a:cubicBezTo>
                                  <a:cubicBezTo>
                                    <a:pt x="108" y="0"/>
                                    <a:pt x="122" y="4"/>
                                    <a:pt x="133" y="13"/>
                                  </a:cubicBezTo>
                                  <a:cubicBezTo>
                                    <a:pt x="144" y="22"/>
                                    <a:pt x="150" y="33"/>
                                    <a:pt x="150" y="48"/>
                                  </a:cubicBezTo>
                                  <a:cubicBezTo>
                                    <a:pt x="150" y="59"/>
                                    <a:pt x="146" y="68"/>
                                    <a:pt x="140" y="77"/>
                                  </a:cubicBezTo>
                                  <a:cubicBezTo>
                                    <a:pt x="133" y="85"/>
                                    <a:pt x="123" y="93"/>
                                    <a:pt x="109" y="101"/>
                                  </a:cubicBezTo>
                                  <a:cubicBezTo>
                                    <a:pt x="147" y="137"/>
                                    <a:pt x="147" y="137"/>
                                    <a:pt x="147" y="137"/>
                                  </a:cubicBezTo>
                                  <a:cubicBezTo>
                                    <a:pt x="151" y="127"/>
                                    <a:pt x="155" y="116"/>
                                    <a:pt x="157" y="104"/>
                                  </a:cubicBezTo>
                                  <a:cubicBezTo>
                                    <a:pt x="195" y="116"/>
                                    <a:pt x="195" y="116"/>
                                    <a:pt x="195" y="116"/>
                                  </a:cubicBezTo>
                                  <a:cubicBezTo>
                                    <a:pt x="191" y="134"/>
                                    <a:pt x="184" y="150"/>
                                    <a:pt x="176" y="163"/>
                                  </a:cubicBezTo>
                                  <a:cubicBezTo>
                                    <a:pt x="200" y="186"/>
                                    <a:pt x="200" y="186"/>
                                    <a:pt x="200" y="186"/>
                                  </a:cubicBezTo>
                                  <a:lnTo>
                                    <a:pt x="175" y="216"/>
                                  </a:lnTo>
                                  <a:close/>
                                  <a:moveTo>
                                    <a:pt x="122" y="167"/>
                                  </a:moveTo>
                                  <a:cubicBezTo>
                                    <a:pt x="72" y="120"/>
                                    <a:pt x="72" y="120"/>
                                    <a:pt x="72" y="120"/>
                                  </a:cubicBezTo>
                                  <a:cubicBezTo>
                                    <a:pt x="62" y="125"/>
                                    <a:pt x="55" y="130"/>
                                    <a:pt x="51" y="135"/>
                                  </a:cubicBezTo>
                                  <a:cubicBezTo>
                                    <a:pt x="47" y="141"/>
                                    <a:pt x="45" y="147"/>
                                    <a:pt x="45" y="153"/>
                                  </a:cubicBezTo>
                                  <a:cubicBezTo>
                                    <a:pt x="45" y="161"/>
                                    <a:pt x="49" y="167"/>
                                    <a:pt x="56" y="172"/>
                                  </a:cubicBezTo>
                                  <a:cubicBezTo>
                                    <a:pt x="62" y="177"/>
                                    <a:pt x="72" y="179"/>
                                    <a:pt x="83" y="179"/>
                                  </a:cubicBezTo>
                                  <a:cubicBezTo>
                                    <a:pt x="97" y="179"/>
                                    <a:pt x="111" y="175"/>
                                    <a:pt x="122" y="167"/>
                                  </a:cubicBezTo>
                                  <a:close/>
                                  <a:moveTo>
                                    <a:pt x="73" y="37"/>
                                  </a:moveTo>
                                  <a:cubicBezTo>
                                    <a:pt x="69" y="41"/>
                                    <a:pt x="67" y="45"/>
                                    <a:pt x="67" y="51"/>
                                  </a:cubicBezTo>
                                  <a:cubicBezTo>
                                    <a:pt x="67" y="55"/>
                                    <a:pt x="68" y="59"/>
                                    <a:pt x="70" y="63"/>
                                  </a:cubicBezTo>
                                  <a:cubicBezTo>
                                    <a:pt x="72" y="66"/>
                                    <a:pt x="77" y="71"/>
                                    <a:pt x="83" y="77"/>
                                  </a:cubicBezTo>
                                  <a:cubicBezTo>
                                    <a:pt x="93" y="72"/>
                                    <a:pt x="100" y="67"/>
                                    <a:pt x="104" y="63"/>
                                  </a:cubicBezTo>
                                  <a:cubicBezTo>
                                    <a:pt x="108" y="59"/>
                                    <a:pt x="110" y="54"/>
                                    <a:pt x="110" y="49"/>
                                  </a:cubicBezTo>
                                  <a:cubicBezTo>
                                    <a:pt x="110" y="44"/>
                                    <a:pt x="108" y="40"/>
                                    <a:pt x="105" y="36"/>
                                  </a:cubicBezTo>
                                  <a:cubicBezTo>
                                    <a:pt x="101" y="33"/>
                                    <a:pt x="96" y="32"/>
                                    <a:pt x="89" y="32"/>
                                  </a:cubicBezTo>
                                  <a:cubicBezTo>
                                    <a:pt x="82" y="32"/>
                                    <a:pt x="77" y="33"/>
                                    <a:pt x="73" y="37"/>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0" name="Freeform 59"/>
                          <wps:cNvSpPr>
                            <a:spLocks noEditPoints="1"/>
                          </wps:cNvSpPr>
                          <wps:spPr bwMode="auto">
                            <a:xfrm>
                              <a:off x="1398155" y="1100544"/>
                              <a:ext cx="84916" cy="95398"/>
                            </a:xfrm>
                            <a:custGeom>
                              <a:avLst/>
                              <a:gdLst>
                                <a:gd name="T0" fmla="*/ 134 w 186"/>
                                <a:gd name="T1" fmla="*/ 209 h 209"/>
                                <a:gd name="T2" fmla="*/ 93 w 186"/>
                                <a:gd name="T3" fmla="*/ 151 h 209"/>
                                <a:gd name="T4" fmla="*/ 91 w 186"/>
                                <a:gd name="T5" fmla="*/ 151 h 209"/>
                                <a:gd name="T6" fmla="*/ 49 w 186"/>
                                <a:gd name="T7" fmla="*/ 151 h 209"/>
                                <a:gd name="T8" fmla="*/ 49 w 186"/>
                                <a:gd name="T9" fmla="*/ 209 h 209"/>
                                <a:gd name="T10" fmla="*/ 0 w 186"/>
                                <a:gd name="T11" fmla="*/ 209 h 209"/>
                                <a:gd name="T12" fmla="*/ 0 w 186"/>
                                <a:gd name="T13" fmla="*/ 0 h 209"/>
                                <a:gd name="T14" fmla="*/ 91 w 186"/>
                                <a:gd name="T15" fmla="*/ 0 h 209"/>
                                <a:gd name="T16" fmla="*/ 139 w 186"/>
                                <a:gd name="T17" fmla="*/ 9 h 209"/>
                                <a:gd name="T18" fmla="*/ 171 w 186"/>
                                <a:gd name="T19" fmla="*/ 35 h 209"/>
                                <a:gd name="T20" fmla="*/ 182 w 186"/>
                                <a:gd name="T21" fmla="*/ 76 h 209"/>
                                <a:gd name="T22" fmla="*/ 170 w 186"/>
                                <a:gd name="T23" fmla="*/ 116 h 209"/>
                                <a:gd name="T24" fmla="*/ 139 w 186"/>
                                <a:gd name="T25" fmla="*/ 142 h 209"/>
                                <a:gd name="T26" fmla="*/ 186 w 186"/>
                                <a:gd name="T27" fmla="*/ 209 h 209"/>
                                <a:gd name="T28" fmla="*/ 134 w 186"/>
                                <a:gd name="T29" fmla="*/ 209 h 209"/>
                                <a:gd name="T30" fmla="*/ 121 w 186"/>
                                <a:gd name="T31" fmla="*/ 49 h 209"/>
                                <a:gd name="T32" fmla="*/ 88 w 186"/>
                                <a:gd name="T33" fmla="*/ 39 h 209"/>
                                <a:gd name="T34" fmla="*/ 49 w 186"/>
                                <a:gd name="T35" fmla="*/ 39 h 209"/>
                                <a:gd name="T36" fmla="*/ 49 w 186"/>
                                <a:gd name="T37" fmla="*/ 112 h 209"/>
                                <a:gd name="T38" fmla="*/ 88 w 186"/>
                                <a:gd name="T39" fmla="*/ 112 h 209"/>
                                <a:gd name="T40" fmla="*/ 121 w 186"/>
                                <a:gd name="T41" fmla="*/ 103 h 209"/>
                                <a:gd name="T42" fmla="*/ 133 w 186"/>
                                <a:gd name="T43" fmla="*/ 76 h 209"/>
                                <a:gd name="T44" fmla="*/ 121 w 186"/>
                                <a:gd name="T45" fmla="*/ 4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6" h="209">
                                  <a:moveTo>
                                    <a:pt x="134" y="209"/>
                                  </a:moveTo>
                                  <a:cubicBezTo>
                                    <a:pt x="93" y="151"/>
                                    <a:pt x="93" y="151"/>
                                    <a:pt x="93" y="151"/>
                                  </a:cubicBezTo>
                                  <a:cubicBezTo>
                                    <a:pt x="91" y="151"/>
                                    <a:pt x="91" y="151"/>
                                    <a:pt x="91" y="151"/>
                                  </a:cubicBezTo>
                                  <a:cubicBezTo>
                                    <a:pt x="49" y="151"/>
                                    <a:pt x="49" y="151"/>
                                    <a:pt x="49" y="151"/>
                                  </a:cubicBezTo>
                                  <a:cubicBezTo>
                                    <a:pt x="49" y="209"/>
                                    <a:pt x="49" y="209"/>
                                    <a:pt x="49" y="209"/>
                                  </a:cubicBezTo>
                                  <a:cubicBezTo>
                                    <a:pt x="0" y="209"/>
                                    <a:pt x="0" y="209"/>
                                    <a:pt x="0" y="209"/>
                                  </a:cubicBezTo>
                                  <a:cubicBezTo>
                                    <a:pt x="0" y="0"/>
                                    <a:pt x="0" y="0"/>
                                    <a:pt x="0" y="0"/>
                                  </a:cubicBezTo>
                                  <a:cubicBezTo>
                                    <a:pt x="91" y="0"/>
                                    <a:pt x="91" y="0"/>
                                    <a:pt x="91" y="0"/>
                                  </a:cubicBezTo>
                                  <a:cubicBezTo>
                                    <a:pt x="109" y="0"/>
                                    <a:pt x="125" y="3"/>
                                    <a:pt x="139" y="9"/>
                                  </a:cubicBezTo>
                                  <a:cubicBezTo>
                                    <a:pt x="153" y="15"/>
                                    <a:pt x="163" y="24"/>
                                    <a:pt x="171" y="35"/>
                                  </a:cubicBezTo>
                                  <a:cubicBezTo>
                                    <a:pt x="178" y="47"/>
                                    <a:pt x="182" y="60"/>
                                    <a:pt x="182" y="76"/>
                                  </a:cubicBezTo>
                                  <a:cubicBezTo>
                                    <a:pt x="182" y="91"/>
                                    <a:pt x="178" y="105"/>
                                    <a:pt x="170" y="116"/>
                                  </a:cubicBezTo>
                                  <a:cubicBezTo>
                                    <a:pt x="163" y="127"/>
                                    <a:pt x="152" y="136"/>
                                    <a:pt x="139" y="142"/>
                                  </a:cubicBezTo>
                                  <a:cubicBezTo>
                                    <a:pt x="186" y="209"/>
                                    <a:pt x="186" y="209"/>
                                    <a:pt x="186" y="209"/>
                                  </a:cubicBezTo>
                                  <a:lnTo>
                                    <a:pt x="134" y="209"/>
                                  </a:lnTo>
                                  <a:close/>
                                  <a:moveTo>
                                    <a:pt x="121" y="49"/>
                                  </a:moveTo>
                                  <a:cubicBezTo>
                                    <a:pt x="114" y="42"/>
                                    <a:pt x="103" y="39"/>
                                    <a:pt x="88" y="39"/>
                                  </a:cubicBezTo>
                                  <a:cubicBezTo>
                                    <a:pt x="49" y="39"/>
                                    <a:pt x="49" y="39"/>
                                    <a:pt x="49" y="39"/>
                                  </a:cubicBezTo>
                                  <a:cubicBezTo>
                                    <a:pt x="49" y="112"/>
                                    <a:pt x="49" y="112"/>
                                    <a:pt x="49" y="112"/>
                                  </a:cubicBezTo>
                                  <a:cubicBezTo>
                                    <a:pt x="88" y="112"/>
                                    <a:pt x="88" y="112"/>
                                    <a:pt x="88" y="112"/>
                                  </a:cubicBezTo>
                                  <a:cubicBezTo>
                                    <a:pt x="103" y="112"/>
                                    <a:pt x="114" y="109"/>
                                    <a:pt x="121" y="103"/>
                                  </a:cubicBezTo>
                                  <a:cubicBezTo>
                                    <a:pt x="129" y="96"/>
                                    <a:pt x="133" y="87"/>
                                    <a:pt x="133" y="76"/>
                                  </a:cubicBezTo>
                                  <a:cubicBezTo>
                                    <a:pt x="133" y="64"/>
                                    <a:pt x="129" y="55"/>
                                    <a:pt x="121" y="4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1" name="Freeform 60"/>
                          <wps:cNvSpPr>
                            <a:spLocks noEditPoints="1"/>
                          </wps:cNvSpPr>
                          <wps:spPr bwMode="auto">
                            <a:xfrm>
                              <a:off x="1498795" y="1121510"/>
                              <a:ext cx="76529" cy="75480"/>
                            </a:xfrm>
                            <a:custGeom>
                              <a:avLst/>
                              <a:gdLst>
                                <a:gd name="T0" fmla="*/ 168 w 169"/>
                                <a:gd name="T1" fmla="*/ 96 h 165"/>
                                <a:gd name="T2" fmla="*/ 47 w 169"/>
                                <a:gd name="T3" fmla="*/ 96 h 165"/>
                                <a:gd name="T4" fmla="*/ 62 w 169"/>
                                <a:gd name="T5" fmla="*/ 119 h 165"/>
                                <a:gd name="T6" fmla="*/ 93 w 169"/>
                                <a:gd name="T7" fmla="*/ 128 h 165"/>
                                <a:gd name="T8" fmla="*/ 115 w 169"/>
                                <a:gd name="T9" fmla="*/ 124 h 165"/>
                                <a:gd name="T10" fmla="*/ 133 w 169"/>
                                <a:gd name="T11" fmla="*/ 112 h 165"/>
                                <a:gd name="T12" fmla="*/ 158 w 169"/>
                                <a:gd name="T13" fmla="*/ 139 h 165"/>
                                <a:gd name="T14" fmla="*/ 91 w 169"/>
                                <a:gd name="T15" fmla="*/ 165 h 165"/>
                                <a:gd name="T16" fmla="*/ 43 w 169"/>
                                <a:gd name="T17" fmla="*/ 155 h 165"/>
                                <a:gd name="T18" fmla="*/ 11 w 169"/>
                                <a:gd name="T19" fmla="*/ 125 h 165"/>
                                <a:gd name="T20" fmla="*/ 0 w 169"/>
                                <a:gd name="T21" fmla="*/ 83 h 165"/>
                                <a:gd name="T22" fmla="*/ 11 w 169"/>
                                <a:gd name="T23" fmla="*/ 40 h 165"/>
                                <a:gd name="T24" fmla="*/ 42 w 169"/>
                                <a:gd name="T25" fmla="*/ 10 h 165"/>
                                <a:gd name="T26" fmla="*/ 86 w 169"/>
                                <a:gd name="T27" fmla="*/ 0 h 165"/>
                                <a:gd name="T28" fmla="*/ 128 w 169"/>
                                <a:gd name="T29" fmla="*/ 10 h 165"/>
                                <a:gd name="T30" fmla="*/ 158 w 169"/>
                                <a:gd name="T31" fmla="*/ 39 h 165"/>
                                <a:gd name="T32" fmla="*/ 169 w 169"/>
                                <a:gd name="T33" fmla="*/ 83 h 165"/>
                                <a:gd name="T34" fmla="*/ 168 w 169"/>
                                <a:gd name="T35" fmla="*/ 96 h 165"/>
                                <a:gd name="T36" fmla="*/ 59 w 169"/>
                                <a:gd name="T37" fmla="*/ 44 h 165"/>
                                <a:gd name="T38" fmla="*/ 46 w 169"/>
                                <a:gd name="T39" fmla="*/ 69 h 165"/>
                                <a:gd name="T40" fmla="*/ 125 w 169"/>
                                <a:gd name="T41" fmla="*/ 69 h 165"/>
                                <a:gd name="T42" fmla="*/ 112 w 169"/>
                                <a:gd name="T43" fmla="*/ 44 h 165"/>
                                <a:gd name="T44" fmla="*/ 86 w 169"/>
                                <a:gd name="T45" fmla="*/ 35 h 165"/>
                                <a:gd name="T46" fmla="*/ 59 w 169"/>
                                <a:gd name="T47" fmla="*/ 44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9" h="165">
                                  <a:moveTo>
                                    <a:pt x="168" y="96"/>
                                  </a:moveTo>
                                  <a:cubicBezTo>
                                    <a:pt x="47" y="96"/>
                                    <a:pt x="47" y="96"/>
                                    <a:pt x="47" y="96"/>
                                  </a:cubicBezTo>
                                  <a:cubicBezTo>
                                    <a:pt x="49" y="106"/>
                                    <a:pt x="54" y="114"/>
                                    <a:pt x="62" y="119"/>
                                  </a:cubicBezTo>
                                  <a:cubicBezTo>
                                    <a:pt x="70" y="125"/>
                                    <a:pt x="81" y="128"/>
                                    <a:pt x="93" y="128"/>
                                  </a:cubicBezTo>
                                  <a:cubicBezTo>
                                    <a:pt x="101" y="128"/>
                                    <a:pt x="108" y="127"/>
                                    <a:pt x="115" y="124"/>
                                  </a:cubicBezTo>
                                  <a:cubicBezTo>
                                    <a:pt x="121" y="122"/>
                                    <a:pt x="127" y="118"/>
                                    <a:pt x="133" y="112"/>
                                  </a:cubicBezTo>
                                  <a:cubicBezTo>
                                    <a:pt x="158" y="139"/>
                                    <a:pt x="158" y="139"/>
                                    <a:pt x="158" y="139"/>
                                  </a:cubicBezTo>
                                  <a:cubicBezTo>
                                    <a:pt x="143" y="157"/>
                                    <a:pt x="121" y="165"/>
                                    <a:pt x="91" y="165"/>
                                  </a:cubicBezTo>
                                  <a:cubicBezTo>
                                    <a:pt x="73" y="165"/>
                                    <a:pt x="57" y="162"/>
                                    <a:pt x="43" y="155"/>
                                  </a:cubicBezTo>
                                  <a:cubicBezTo>
                                    <a:pt x="29" y="148"/>
                                    <a:pt x="19" y="138"/>
                                    <a:pt x="11" y="125"/>
                                  </a:cubicBezTo>
                                  <a:cubicBezTo>
                                    <a:pt x="3" y="113"/>
                                    <a:pt x="0" y="99"/>
                                    <a:pt x="0" y="83"/>
                                  </a:cubicBezTo>
                                  <a:cubicBezTo>
                                    <a:pt x="0" y="67"/>
                                    <a:pt x="3" y="53"/>
                                    <a:pt x="11" y="40"/>
                                  </a:cubicBezTo>
                                  <a:cubicBezTo>
                                    <a:pt x="18" y="27"/>
                                    <a:pt x="29" y="17"/>
                                    <a:pt x="42" y="10"/>
                                  </a:cubicBezTo>
                                  <a:cubicBezTo>
                                    <a:pt x="55" y="3"/>
                                    <a:pt x="69" y="0"/>
                                    <a:pt x="86" y="0"/>
                                  </a:cubicBezTo>
                                  <a:cubicBezTo>
                                    <a:pt x="101" y="0"/>
                                    <a:pt x="116" y="3"/>
                                    <a:pt x="128" y="10"/>
                                  </a:cubicBezTo>
                                  <a:cubicBezTo>
                                    <a:pt x="141" y="17"/>
                                    <a:pt x="151" y="26"/>
                                    <a:pt x="158" y="39"/>
                                  </a:cubicBezTo>
                                  <a:cubicBezTo>
                                    <a:pt x="166" y="52"/>
                                    <a:pt x="169" y="66"/>
                                    <a:pt x="169" y="83"/>
                                  </a:cubicBezTo>
                                  <a:cubicBezTo>
                                    <a:pt x="169" y="84"/>
                                    <a:pt x="169" y="88"/>
                                    <a:pt x="168" y="96"/>
                                  </a:cubicBezTo>
                                  <a:close/>
                                  <a:moveTo>
                                    <a:pt x="59" y="44"/>
                                  </a:moveTo>
                                  <a:cubicBezTo>
                                    <a:pt x="52" y="50"/>
                                    <a:pt x="48" y="58"/>
                                    <a:pt x="46" y="69"/>
                                  </a:cubicBezTo>
                                  <a:cubicBezTo>
                                    <a:pt x="125" y="69"/>
                                    <a:pt x="125" y="69"/>
                                    <a:pt x="125" y="69"/>
                                  </a:cubicBezTo>
                                  <a:cubicBezTo>
                                    <a:pt x="124" y="58"/>
                                    <a:pt x="119" y="50"/>
                                    <a:pt x="112" y="44"/>
                                  </a:cubicBezTo>
                                  <a:cubicBezTo>
                                    <a:pt x="105" y="38"/>
                                    <a:pt x="96" y="35"/>
                                    <a:pt x="86" y="35"/>
                                  </a:cubicBezTo>
                                  <a:cubicBezTo>
                                    <a:pt x="75" y="35"/>
                                    <a:pt x="66" y="38"/>
                                    <a:pt x="59" y="44"/>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2" name="Freeform 61"/>
                          <wps:cNvSpPr>
                            <a:spLocks/>
                          </wps:cNvSpPr>
                          <wps:spPr bwMode="auto">
                            <a:xfrm>
                              <a:off x="1587904" y="1105785"/>
                              <a:ext cx="56610" cy="91205"/>
                            </a:xfrm>
                            <a:custGeom>
                              <a:avLst/>
                              <a:gdLst>
                                <a:gd name="T0" fmla="*/ 123 w 123"/>
                                <a:gd name="T1" fmla="*/ 188 h 198"/>
                                <a:gd name="T2" fmla="*/ 106 w 123"/>
                                <a:gd name="T3" fmla="*/ 196 h 198"/>
                                <a:gd name="T4" fmla="*/ 85 w 123"/>
                                <a:gd name="T5" fmla="*/ 198 h 198"/>
                                <a:gd name="T6" fmla="*/ 40 w 123"/>
                                <a:gd name="T7" fmla="*/ 184 h 198"/>
                                <a:gd name="T8" fmla="*/ 25 w 123"/>
                                <a:gd name="T9" fmla="*/ 141 h 198"/>
                                <a:gd name="T10" fmla="*/ 25 w 123"/>
                                <a:gd name="T11" fmla="*/ 75 h 198"/>
                                <a:gd name="T12" fmla="*/ 0 w 123"/>
                                <a:gd name="T13" fmla="*/ 75 h 198"/>
                                <a:gd name="T14" fmla="*/ 0 w 123"/>
                                <a:gd name="T15" fmla="*/ 39 h 198"/>
                                <a:gd name="T16" fmla="*/ 25 w 123"/>
                                <a:gd name="T17" fmla="*/ 39 h 198"/>
                                <a:gd name="T18" fmla="*/ 25 w 123"/>
                                <a:gd name="T19" fmla="*/ 0 h 198"/>
                                <a:gd name="T20" fmla="*/ 71 w 123"/>
                                <a:gd name="T21" fmla="*/ 0 h 198"/>
                                <a:gd name="T22" fmla="*/ 71 w 123"/>
                                <a:gd name="T23" fmla="*/ 39 h 198"/>
                                <a:gd name="T24" fmla="*/ 111 w 123"/>
                                <a:gd name="T25" fmla="*/ 39 h 198"/>
                                <a:gd name="T26" fmla="*/ 111 w 123"/>
                                <a:gd name="T27" fmla="*/ 75 h 198"/>
                                <a:gd name="T28" fmla="*/ 71 w 123"/>
                                <a:gd name="T29" fmla="*/ 75 h 198"/>
                                <a:gd name="T30" fmla="*/ 71 w 123"/>
                                <a:gd name="T31" fmla="*/ 140 h 198"/>
                                <a:gd name="T32" fmla="*/ 77 w 123"/>
                                <a:gd name="T33" fmla="*/ 156 h 198"/>
                                <a:gd name="T34" fmla="*/ 91 w 123"/>
                                <a:gd name="T35" fmla="*/ 161 h 198"/>
                                <a:gd name="T36" fmla="*/ 110 w 123"/>
                                <a:gd name="T37" fmla="*/ 155 h 198"/>
                                <a:gd name="T38" fmla="*/ 123 w 123"/>
                                <a:gd name="T39" fmla="*/ 18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3" h="198">
                                  <a:moveTo>
                                    <a:pt x="123" y="188"/>
                                  </a:moveTo>
                                  <a:cubicBezTo>
                                    <a:pt x="118" y="192"/>
                                    <a:pt x="113" y="194"/>
                                    <a:pt x="106" y="196"/>
                                  </a:cubicBezTo>
                                  <a:cubicBezTo>
                                    <a:pt x="99" y="198"/>
                                    <a:pt x="92" y="198"/>
                                    <a:pt x="85" y="198"/>
                                  </a:cubicBezTo>
                                  <a:cubicBezTo>
                                    <a:pt x="66" y="198"/>
                                    <a:pt x="51" y="194"/>
                                    <a:pt x="40" y="184"/>
                                  </a:cubicBezTo>
                                  <a:cubicBezTo>
                                    <a:pt x="30" y="174"/>
                                    <a:pt x="25" y="160"/>
                                    <a:pt x="25" y="141"/>
                                  </a:cubicBezTo>
                                  <a:cubicBezTo>
                                    <a:pt x="25" y="75"/>
                                    <a:pt x="25" y="75"/>
                                    <a:pt x="25" y="75"/>
                                  </a:cubicBezTo>
                                  <a:cubicBezTo>
                                    <a:pt x="0" y="75"/>
                                    <a:pt x="0" y="75"/>
                                    <a:pt x="0" y="75"/>
                                  </a:cubicBezTo>
                                  <a:cubicBezTo>
                                    <a:pt x="0" y="39"/>
                                    <a:pt x="0" y="39"/>
                                    <a:pt x="0" y="39"/>
                                  </a:cubicBezTo>
                                  <a:cubicBezTo>
                                    <a:pt x="25" y="39"/>
                                    <a:pt x="25" y="39"/>
                                    <a:pt x="25" y="39"/>
                                  </a:cubicBezTo>
                                  <a:cubicBezTo>
                                    <a:pt x="25" y="0"/>
                                    <a:pt x="25" y="0"/>
                                    <a:pt x="25" y="0"/>
                                  </a:cubicBezTo>
                                  <a:cubicBezTo>
                                    <a:pt x="71" y="0"/>
                                    <a:pt x="71" y="0"/>
                                    <a:pt x="71" y="0"/>
                                  </a:cubicBezTo>
                                  <a:cubicBezTo>
                                    <a:pt x="71" y="39"/>
                                    <a:pt x="71" y="39"/>
                                    <a:pt x="71" y="39"/>
                                  </a:cubicBezTo>
                                  <a:cubicBezTo>
                                    <a:pt x="111" y="39"/>
                                    <a:pt x="111" y="39"/>
                                    <a:pt x="111" y="39"/>
                                  </a:cubicBezTo>
                                  <a:cubicBezTo>
                                    <a:pt x="111" y="75"/>
                                    <a:pt x="111" y="75"/>
                                    <a:pt x="111" y="75"/>
                                  </a:cubicBezTo>
                                  <a:cubicBezTo>
                                    <a:pt x="71" y="75"/>
                                    <a:pt x="71" y="75"/>
                                    <a:pt x="71" y="75"/>
                                  </a:cubicBezTo>
                                  <a:cubicBezTo>
                                    <a:pt x="71" y="140"/>
                                    <a:pt x="71" y="140"/>
                                    <a:pt x="71" y="140"/>
                                  </a:cubicBezTo>
                                  <a:cubicBezTo>
                                    <a:pt x="71" y="147"/>
                                    <a:pt x="73" y="152"/>
                                    <a:pt x="77" y="156"/>
                                  </a:cubicBezTo>
                                  <a:cubicBezTo>
                                    <a:pt x="80" y="159"/>
                                    <a:pt x="85" y="161"/>
                                    <a:pt x="91" y="161"/>
                                  </a:cubicBezTo>
                                  <a:cubicBezTo>
                                    <a:pt x="99" y="161"/>
                                    <a:pt x="105" y="159"/>
                                    <a:pt x="110" y="155"/>
                                  </a:cubicBezTo>
                                  <a:lnTo>
                                    <a:pt x="123"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3" name="Freeform 62"/>
                          <wps:cNvSpPr>
                            <a:spLocks/>
                          </wps:cNvSpPr>
                          <wps:spPr bwMode="auto">
                            <a:xfrm>
                              <a:off x="1663385" y="1121510"/>
                              <a:ext cx="45079" cy="74432"/>
                            </a:xfrm>
                            <a:custGeom>
                              <a:avLst/>
                              <a:gdLst>
                                <a:gd name="T0" fmla="*/ 67 w 100"/>
                                <a:gd name="T1" fmla="*/ 6 h 163"/>
                                <a:gd name="T2" fmla="*/ 100 w 100"/>
                                <a:gd name="T3" fmla="*/ 0 h 163"/>
                                <a:gd name="T4" fmla="*/ 100 w 100"/>
                                <a:gd name="T5" fmla="*/ 43 h 163"/>
                                <a:gd name="T6" fmla="*/ 90 w 100"/>
                                <a:gd name="T7" fmla="*/ 42 h 163"/>
                                <a:gd name="T8" fmla="*/ 58 w 100"/>
                                <a:gd name="T9" fmla="*/ 53 h 163"/>
                                <a:gd name="T10" fmla="*/ 47 w 100"/>
                                <a:gd name="T11" fmla="*/ 87 h 163"/>
                                <a:gd name="T12" fmla="*/ 47 w 100"/>
                                <a:gd name="T13" fmla="*/ 163 h 163"/>
                                <a:gd name="T14" fmla="*/ 0 w 100"/>
                                <a:gd name="T15" fmla="*/ 163 h 163"/>
                                <a:gd name="T16" fmla="*/ 0 w 100"/>
                                <a:gd name="T17" fmla="*/ 2 h 163"/>
                                <a:gd name="T18" fmla="*/ 45 w 100"/>
                                <a:gd name="T19" fmla="*/ 2 h 163"/>
                                <a:gd name="T20" fmla="*/ 45 w 100"/>
                                <a:gd name="T21" fmla="*/ 23 h 163"/>
                                <a:gd name="T22" fmla="*/ 67 w 100"/>
                                <a:gd name="T23" fmla="*/ 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163">
                                  <a:moveTo>
                                    <a:pt x="67" y="6"/>
                                  </a:moveTo>
                                  <a:cubicBezTo>
                                    <a:pt x="77" y="2"/>
                                    <a:pt x="88" y="0"/>
                                    <a:pt x="100" y="0"/>
                                  </a:cubicBezTo>
                                  <a:cubicBezTo>
                                    <a:pt x="100" y="43"/>
                                    <a:pt x="100" y="43"/>
                                    <a:pt x="100" y="43"/>
                                  </a:cubicBezTo>
                                  <a:cubicBezTo>
                                    <a:pt x="95" y="42"/>
                                    <a:pt x="91" y="42"/>
                                    <a:pt x="90" y="42"/>
                                  </a:cubicBezTo>
                                  <a:cubicBezTo>
                                    <a:pt x="76" y="42"/>
                                    <a:pt x="66" y="46"/>
                                    <a:pt x="58" y="53"/>
                                  </a:cubicBezTo>
                                  <a:cubicBezTo>
                                    <a:pt x="51" y="61"/>
                                    <a:pt x="47" y="72"/>
                                    <a:pt x="47" y="87"/>
                                  </a:cubicBezTo>
                                  <a:cubicBezTo>
                                    <a:pt x="47" y="163"/>
                                    <a:pt x="47" y="163"/>
                                    <a:pt x="47" y="163"/>
                                  </a:cubicBezTo>
                                  <a:cubicBezTo>
                                    <a:pt x="0" y="163"/>
                                    <a:pt x="0" y="163"/>
                                    <a:pt x="0" y="163"/>
                                  </a:cubicBezTo>
                                  <a:cubicBezTo>
                                    <a:pt x="0" y="2"/>
                                    <a:pt x="0" y="2"/>
                                    <a:pt x="0" y="2"/>
                                  </a:cubicBezTo>
                                  <a:cubicBezTo>
                                    <a:pt x="45" y="2"/>
                                    <a:pt x="45" y="2"/>
                                    <a:pt x="45" y="2"/>
                                  </a:cubicBezTo>
                                  <a:cubicBezTo>
                                    <a:pt x="45" y="23"/>
                                    <a:pt x="45" y="23"/>
                                    <a:pt x="45" y="23"/>
                                  </a:cubicBezTo>
                                  <a:cubicBezTo>
                                    <a:pt x="50" y="16"/>
                                    <a:pt x="58" y="10"/>
                                    <a:pt x="67" y="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4" name="Freeform 63"/>
                          <wps:cNvSpPr>
                            <a:spLocks noEditPoints="1"/>
                          </wps:cNvSpPr>
                          <wps:spPr bwMode="auto">
                            <a:xfrm>
                              <a:off x="1724188" y="1121510"/>
                              <a:ext cx="69190" cy="75480"/>
                            </a:xfrm>
                            <a:custGeom>
                              <a:avLst/>
                              <a:gdLst>
                                <a:gd name="T0" fmla="*/ 132 w 152"/>
                                <a:gd name="T1" fmla="*/ 17 h 165"/>
                                <a:gd name="T2" fmla="*/ 152 w 152"/>
                                <a:gd name="T3" fmla="*/ 71 h 165"/>
                                <a:gd name="T4" fmla="*/ 152 w 152"/>
                                <a:gd name="T5" fmla="*/ 163 h 165"/>
                                <a:gd name="T6" fmla="*/ 109 w 152"/>
                                <a:gd name="T7" fmla="*/ 163 h 165"/>
                                <a:gd name="T8" fmla="*/ 109 w 152"/>
                                <a:gd name="T9" fmla="*/ 143 h 165"/>
                                <a:gd name="T10" fmla="*/ 60 w 152"/>
                                <a:gd name="T11" fmla="*/ 165 h 165"/>
                                <a:gd name="T12" fmla="*/ 27 w 152"/>
                                <a:gd name="T13" fmla="*/ 159 h 165"/>
                                <a:gd name="T14" fmla="*/ 7 w 152"/>
                                <a:gd name="T15" fmla="*/ 142 h 165"/>
                                <a:gd name="T16" fmla="*/ 0 w 152"/>
                                <a:gd name="T17" fmla="*/ 117 h 165"/>
                                <a:gd name="T18" fmla="*/ 16 w 152"/>
                                <a:gd name="T19" fmla="*/ 81 h 165"/>
                                <a:gd name="T20" fmla="*/ 69 w 152"/>
                                <a:gd name="T21" fmla="*/ 69 h 165"/>
                                <a:gd name="T22" fmla="*/ 106 w 152"/>
                                <a:gd name="T23" fmla="*/ 69 h 165"/>
                                <a:gd name="T24" fmla="*/ 96 w 152"/>
                                <a:gd name="T25" fmla="*/ 45 h 165"/>
                                <a:gd name="T26" fmla="*/ 69 w 152"/>
                                <a:gd name="T27" fmla="*/ 37 h 165"/>
                                <a:gd name="T28" fmla="*/ 43 w 152"/>
                                <a:gd name="T29" fmla="*/ 41 h 165"/>
                                <a:gd name="T30" fmla="*/ 22 w 152"/>
                                <a:gd name="T31" fmla="*/ 52 h 165"/>
                                <a:gd name="T32" fmla="*/ 6 w 152"/>
                                <a:gd name="T33" fmla="*/ 19 h 165"/>
                                <a:gd name="T34" fmla="*/ 37 w 152"/>
                                <a:gd name="T35" fmla="*/ 5 h 165"/>
                                <a:gd name="T36" fmla="*/ 75 w 152"/>
                                <a:gd name="T37" fmla="*/ 0 h 165"/>
                                <a:gd name="T38" fmla="*/ 132 w 152"/>
                                <a:gd name="T39" fmla="*/ 17 h 165"/>
                                <a:gd name="T40" fmla="*/ 93 w 152"/>
                                <a:gd name="T41" fmla="*/ 128 h 165"/>
                                <a:gd name="T42" fmla="*/ 106 w 152"/>
                                <a:gd name="T43" fmla="*/ 112 h 165"/>
                                <a:gd name="T44" fmla="*/ 106 w 152"/>
                                <a:gd name="T45" fmla="*/ 96 h 165"/>
                                <a:gd name="T46" fmla="*/ 74 w 152"/>
                                <a:gd name="T47" fmla="*/ 96 h 165"/>
                                <a:gd name="T48" fmla="*/ 45 w 152"/>
                                <a:gd name="T49" fmla="*/ 115 h 165"/>
                                <a:gd name="T50" fmla="*/ 52 w 152"/>
                                <a:gd name="T51" fmla="*/ 129 h 165"/>
                                <a:gd name="T52" fmla="*/ 71 w 152"/>
                                <a:gd name="T53" fmla="*/ 134 h 165"/>
                                <a:gd name="T54" fmla="*/ 93 w 152"/>
                                <a:gd name="T55" fmla="*/ 128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2" h="165">
                                  <a:moveTo>
                                    <a:pt x="132" y="17"/>
                                  </a:moveTo>
                                  <a:cubicBezTo>
                                    <a:pt x="146" y="29"/>
                                    <a:pt x="152" y="47"/>
                                    <a:pt x="152" y="71"/>
                                  </a:cubicBezTo>
                                  <a:cubicBezTo>
                                    <a:pt x="152" y="163"/>
                                    <a:pt x="152" y="163"/>
                                    <a:pt x="152" y="163"/>
                                  </a:cubicBezTo>
                                  <a:cubicBezTo>
                                    <a:pt x="109" y="163"/>
                                    <a:pt x="109" y="163"/>
                                    <a:pt x="109" y="163"/>
                                  </a:cubicBezTo>
                                  <a:cubicBezTo>
                                    <a:pt x="109" y="143"/>
                                    <a:pt x="109" y="143"/>
                                    <a:pt x="109" y="143"/>
                                  </a:cubicBezTo>
                                  <a:cubicBezTo>
                                    <a:pt x="100" y="158"/>
                                    <a:pt x="84" y="165"/>
                                    <a:pt x="60" y="165"/>
                                  </a:cubicBezTo>
                                  <a:cubicBezTo>
                                    <a:pt x="47" y="165"/>
                                    <a:pt x="37" y="163"/>
                                    <a:pt x="27" y="159"/>
                                  </a:cubicBezTo>
                                  <a:cubicBezTo>
                                    <a:pt x="18" y="155"/>
                                    <a:pt x="11" y="149"/>
                                    <a:pt x="7" y="142"/>
                                  </a:cubicBezTo>
                                  <a:cubicBezTo>
                                    <a:pt x="2" y="134"/>
                                    <a:pt x="0" y="126"/>
                                    <a:pt x="0" y="117"/>
                                  </a:cubicBezTo>
                                  <a:cubicBezTo>
                                    <a:pt x="0" y="102"/>
                                    <a:pt x="5" y="90"/>
                                    <a:pt x="16" y="81"/>
                                  </a:cubicBezTo>
                                  <a:cubicBezTo>
                                    <a:pt x="28" y="73"/>
                                    <a:pt x="45" y="69"/>
                                    <a:pt x="69" y="69"/>
                                  </a:cubicBezTo>
                                  <a:cubicBezTo>
                                    <a:pt x="106" y="69"/>
                                    <a:pt x="106" y="69"/>
                                    <a:pt x="106" y="69"/>
                                  </a:cubicBezTo>
                                  <a:cubicBezTo>
                                    <a:pt x="106" y="58"/>
                                    <a:pt x="103" y="51"/>
                                    <a:pt x="96" y="45"/>
                                  </a:cubicBezTo>
                                  <a:cubicBezTo>
                                    <a:pt x="90" y="40"/>
                                    <a:pt x="81" y="37"/>
                                    <a:pt x="69" y="37"/>
                                  </a:cubicBezTo>
                                  <a:cubicBezTo>
                                    <a:pt x="60" y="37"/>
                                    <a:pt x="52" y="38"/>
                                    <a:pt x="43" y="41"/>
                                  </a:cubicBezTo>
                                  <a:cubicBezTo>
                                    <a:pt x="35" y="44"/>
                                    <a:pt x="28" y="47"/>
                                    <a:pt x="22" y="52"/>
                                  </a:cubicBezTo>
                                  <a:cubicBezTo>
                                    <a:pt x="6" y="19"/>
                                    <a:pt x="6" y="19"/>
                                    <a:pt x="6" y="19"/>
                                  </a:cubicBezTo>
                                  <a:cubicBezTo>
                                    <a:pt x="14" y="13"/>
                                    <a:pt x="25" y="8"/>
                                    <a:pt x="37" y="5"/>
                                  </a:cubicBezTo>
                                  <a:cubicBezTo>
                                    <a:pt x="49" y="1"/>
                                    <a:pt x="62" y="0"/>
                                    <a:pt x="75" y="0"/>
                                  </a:cubicBezTo>
                                  <a:cubicBezTo>
                                    <a:pt x="100" y="0"/>
                                    <a:pt x="119" y="6"/>
                                    <a:pt x="132" y="17"/>
                                  </a:cubicBezTo>
                                  <a:close/>
                                  <a:moveTo>
                                    <a:pt x="93" y="128"/>
                                  </a:moveTo>
                                  <a:cubicBezTo>
                                    <a:pt x="99" y="125"/>
                                    <a:pt x="103" y="119"/>
                                    <a:pt x="106" y="112"/>
                                  </a:cubicBezTo>
                                  <a:cubicBezTo>
                                    <a:pt x="106" y="96"/>
                                    <a:pt x="106" y="96"/>
                                    <a:pt x="106" y="96"/>
                                  </a:cubicBezTo>
                                  <a:cubicBezTo>
                                    <a:pt x="74" y="96"/>
                                    <a:pt x="74" y="96"/>
                                    <a:pt x="74" y="96"/>
                                  </a:cubicBezTo>
                                  <a:cubicBezTo>
                                    <a:pt x="55" y="96"/>
                                    <a:pt x="45" y="102"/>
                                    <a:pt x="45" y="115"/>
                                  </a:cubicBezTo>
                                  <a:cubicBezTo>
                                    <a:pt x="45" y="121"/>
                                    <a:pt x="47" y="125"/>
                                    <a:pt x="52" y="129"/>
                                  </a:cubicBezTo>
                                  <a:cubicBezTo>
                                    <a:pt x="57" y="132"/>
                                    <a:pt x="63" y="134"/>
                                    <a:pt x="71" y="134"/>
                                  </a:cubicBezTo>
                                  <a:cubicBezTo>
                                    <a:pt x="79" y="134"/>
                                    <a:pt x="86" y="132"/>
                                    <a:pt x="93" y="12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5" name="Freeform 64"/>
                          <wps:cNvSpPr>
                            <a:spLocks noEditPoints="1"/>
                          </wps:cNvSpPr>
                          <wps:spPr bwMode="auto">
                            <a:xfrm>
                              <a:off x="1817490" y="1087964"/>
                              <a:ext cx="26209" cy="107978"/>
                            </a:xfrm>
                            <a:custGeom>
                              <a:avLst/>
                              <a:gdLst>
                                <a:gd name="T0" fmla="*/ 8 w 58"/>
                                <a:gd name="T1" fmla="*/ 44 h 235"/>
                                <a:gd name="T2" fmla="*/ 0 w 58"/>
                                <a:gd name="T3" fmla="*/ 26 h 235"/>
                                <a:gd name="T4" fmla="*/ 8 w 58"/>
                                <a:gd name="T5" fmla="*/ 7 h 235"/>
                                <a:gd name="T6" fmla="*/ 29 w 58"/>
                                <a:gd name="T7" fmla="*/ 0 h 235"/>
                                <a:gd name="T8" fmla="*/ 50 w 58"/>
                                <a:gd name="T9" fmla="*/ 7 h 235"/>
                                <a:gd name="T10" fmla="*/ 58 w 58"/>
                                <a:gd name="T11" fmla="*/ 25 h 235"/>
                                <a:gd name="T12" fmla="*/ 50 w 58"/>
                                <a:gd name="T13" fmla="*/ 44 h 235"/>
                                <a:gd name="T14" fmla="*/ 29 w 58"/>
                                <a:gd name="T15" fmla="*/ 52 h 235"/>
                                <a:gd name="T16" fmla="*/ 8 w 58"/>
                                <a:gd name="T17" fmla="*/ 44 h 235"/>
                                <a:gd name="T18" fmla="*/ 6 w 58"/>
                                <a:gd name="T19" fmla="*/ 74 h 235"/>
                                <a:gd name="T20" fmla="*/ 52 w 58"/>
                                <a:gd name="T21" fmla="*/ 74 h 235"/>
                                <a:gd name="T22" fmla="*/ 52 w 58"/>
                                <a:gd name="T23" fmla="*/ 235 h 235"/>
                                <a:gd name="T24" fmla="*/ 6 w 58"/>
                                <a:gd name="T25" fmla="*/ 235 h 235"/>
                                <a:gd name="T26" fmla="*/ 6 w 58"/>
                                <a:gd name="T27" fmla="*/ 74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8" h="235">
                                  <a:moveTo>
                                    <a:pt x="8" y="44"/>
                                  </a:moveTo>
                                  <a:cubicBezTo>
                                    <a:pt x="3" y="39"/>
                                    <a:pt x="0" y="33"/>
                                    <a:pt x="0" y="26"/>
                                  </a:cubicBezTo>
                                  <a:cubicBezTo>
                                    <a:pt x="0" y="18"/>
                                    <a:pt x="3" y="12"/>
                                    <a:pt x="8" y="7"/>
                                  </a:cubicBezTo>
                                  <a:cubicBezTo>
                                    <a:pt x="13" y="2"/>
                                    <a:pt x="20" y="0"/>
                                    <a:pt x="29" y="0"/>
                                  </a:cubicBezTo>
                                  <a:cubicBezTo>
                                    <a:pt x="37" y="0"/>
                                    <a:pt x="44" y="2"/>
                                    <a:pt x="50" y="7"/>
                                  </a:cubicBezTo>
                                  <a:cubicBezTo>
                                    <a:pt x="55" y="12"/>
                                    <a:pt x="58" y="18"/>
                                    <a:pt x="58" y="25"/>
                                  </a:cubicBezTo>
                                  <a:cubicBezTo>
                                    <a:pt x="58" y="33"/>
                                    <a:pt x="55" y="39"/>
                                    <a:pt x="50" y="44"/>
                                  </a:cubicBezTo>
                                  <a:cubicBezTo>
                                    <a:pt x="44" y="49"/>
                                    <a:pt x="37" y="52"/>
                                    <a:pt x="29" y="52"/>
                                  </a:cubicBezTo>
                                  <a:cubicBezTo>
                                    <a:pt x="20" y="52"/>
                                    <a:pt x="13" y="49"/>
                                    <a:pt x="8" y="44"/>
                                  </a:cubicBezTo>
                                  <a:close/>
                                  <a:moveTo>
                                    <a:pt x="6" y="74"/>
                                  </a:moveTo>
                                  <a:cubicBezTo>
                                    <a:pt x="52" y="74"/>
                                    <a:pt x="52" y="74"/>
                                    <a:pt x="52" y="74"/>
                                  </a:cubicBezTo>
                                  <a:cubicBezTo>
                                    <a:pt x="52" y="235"/>
                                    <a:pt x="52" y="235"/>
                                    <a:pt x="52" y="235"/>
                                  </a:cubicBezTo>
                                  <a:cubicBezTo>
                                    <a:pt x="6" y="235"/>
                                    <a:pt x="6" y="235"/>
                                    <a:pt x="6" y="235"/>
                                  </a:cubicBezTo>
                                  <a:lnTo>
                                    <a:pt x="6"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6" name="Freeform 65"/>
                          <wps:cNvSpPr>
                            <a:spLocks/>
                          </wps:cNvSpPr>
                          <wps:spPr bwMode="auto">
                            <a:xfrm>
                              <a:off x="1859423" y="1105785"/>
                              <a:ext cx="55562" cy="91205"/>
                            </a:xfrm>
                            <a:custGeom>
                              <a:avLst/>
                              <a:gdLst>
                                <a:gd name="T0" fmla="*/ 123 w 123"/>
                                <a:gd name="T1" fmla="*/ 188 h 198"/>
                                <a:gd name="T2" fmla="*/ 106 w 123"/>
                                <a:gd name="T3" fmla="*/ 196 h 198"/>
                                <a:gd name="T4" fmla="*/ 85 w 123"/>
                                <a:gd name="T5" fmla="*/ 198 h 198"/>
                                <a:gd name="T6" fmla="*/ 41 w 123"/>
                                <a:gd name="T7" fmla="*/ 184 h 198"/>
                                <a:gd name="T8" fmla="*/ 25 w 123"/>
                                <a:gd name="T9" fmla="*/ 141 h 198"/>
                                <a:gd name="T10" fmla="*/ 25 w 123"/>
                                <a:gd name="T11" fmla="*/ 75 h 198"/>
                                <a:gd name="T12" fmla="*/ 0 w 123"/>
                                <a:gd name="T13" fmla="*/ 75 h 198"/>
                                <a:gd name="T14" fmla="*/ 0 w 123"/>
                                <a:gd name="T15" fmla="*/ 39 h 198"/>
                                <a:gd name="T16" fmla="*/ 25 w 123"/>
                                <a:gd name="T17" fmla="*/ 39 h 198"/>
                                <a:gd name="T18" fmla="*/ 25 w 123"/>
                                <a:gd name="T19" fmla="*/ 0 h 198"/>
                                <a:gd name="T20" fmla="*/ 72 w 123"/>
                                <a:gd name="T21" fmla="*/ 0 h 198"/>
                                <a:gd name="T22" fmla="*/ 72 w 123"/>
                                <a:gd name="T23" fmla="*/ 39 h 198"/>
                                <a:gd name="T24" fmla="*/ 112 w 123"/>
                                <a:gd name="T25" fmla="*/ 39 h 198"/>
                                <a:gd name="T26" fmla="*/ 112 w 123"/>
                                <a:gd name="T27" fmla="*/ 75 h 198"/>
                                <a:gd name="T28" fmla="*/ 72 w 123"/>
                                <a:gd name="T29" fmla="*/ 75 h 198"/>
                                <a:gd name="T30" fmla="*/ 72 w 123"/>
                                <a:gd name="T31" fmla="*/ 140 h 198"/>
                                <a:gd name="T32" fmla="*/ 77 w 123"/>
                                <a:gd name="T33" fmla="*/ 156 h 198"/>
                                <a:gd name="T34" fmla="*/ 92 w 123"/>
                                <a:gd name="T35" fmla="*/ 161 h 198"/>
                                <a:gd name="T36" fmla="*/ 111 w 123"/>
                                <a:gd name="T37" fmla="*/ 155 h 198"/>
                                <a:gd name="T38" fmla="*/ 123 w 123"/>
                                <a:gd name="T39" fmla="*/ 18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3" h="198">
                                  <a:moveTo>
                                    <a:pt x="123" y="188"/>
                                  </a:moveTo>
                                  <a:cubicBezTo>
                                    <a:pt x="119" y="192"/>
                                    <a:pt x="113" y="194"/>
                                    <a:pt x="106" y="196"/>
                                  </a:cubicBezTo>
                                  <a:cubicBezTo>
                                    <a:pt x="100" y="198"/>
                                    <a:pt x="93" y="198"/>
                                    <a:pt x="85" y="198"/>
                                  </a:cubicBezTo>
                                  <a:cubicBezTo>
                                    <a:pt x="66" y="198"/>
                                    <a:pt x="51" y="194"/>
                                    <a:pt x="41" y="184"/>
                                  </a:cubicBezTo>
                                  <a:cubicBezTo>
                                    <a:pt x="30" y="174"/>
                                    <a:pt x="25" y="160"/>
                                    <a:pt x="25" y="141"/>
                                  </a:cubicBezTo>
                                  <a:cubicBezTo>
                                    <a:pt x="25" y="75"/>
                                    <a:pt x="25" y="75"/>
                                    <a:pt x="25" y="75"/>
                                  </a:cubicBezTo>
                                  <a:cubicBezTo>
                                    <a:pt x="0" y="75"/>
                                    <a:pt x="0" y="75"/>
                                    <a:pt x="0" y="75"/>
                                  </a:cubicBezTo>
                                  <a:cubicBezTo>
                                    <a:pt x="0" y="39"/>
                                    <a:pt x="0" y="39"/>
                                    <a:pt x="0" y="39"/>
                                  </a:cubicBezTo>
                                  <a:cubicBezTo>
                                    <a:pt x="25" y="39"/>
                                    <a:pt x="25" y="39"/>
                                    <a:pt x="25" y="39"/>
                                  </a:cubicBezTo>
                                  <a:cubicBezTo>
                                    <a:pt x="25" y="0"/>
                                    <a:pt x="25" y="0"/>
                                    <a:pt x="25" y="0"/>
                                  </a:cubicBezTo>
                                  <a:cubicBezTo>
                                    <a:pt x="72" y="0"/>
                                    <a:pt x="72" y="0"/>
                                    <a:pt x="72" y="0"/>
                                  </a:cubicBezTo>
                                  <a:cubicBezTo>
                                    <a:pt x="72" y="39"/>
                                    <a:pt x="72" y="39"/>
                                    <a:pt x="72" y="39"/>
                                  </a:cubicBezTo>
                                  <a:cubicBezTo>
                                    <a:pt x="112" y="39"/>
                                    <a:pt x="112" y="39"/>
                                    <a:pt x="112" y="39"/>
                                  </a:cubicBezTo>
                                  <a:cubicBezTo>
                                    <a:pt x="112" y="75"/>
                                    <a:pt x="112" y="75"/>
                                    <a:pt x="112" y="75"/>
                                  </a:cubicBezTo>
                                  <a:cubicBezTo>
                                    <a:pt x="72" y="75"/>
                                    <a:pt x="72" y="75"/>
                                    <a:pt x="72" y="75"/>
                                  </a:cubicBezTo>
                                  <a:cubicBezTo>
                                    <a:pt x="72" y="140"/>
                                    <a:pt x="72" y="140"/>
                                    <a:pt x="72" y="140"/>
                                  </a:cubicBezTo>
                                  <a:cubicBezTo>
                                    <a:pt x="72" y="147"/>
                                    <a:pt x="74" y="152"/>
                                    <a:pt x="77" y="156"/>
                                  </a:cubicBezTo>
                                  <a:cubicBezTo>
                                    <a:pt x="81" y="159"/>
                                    <a:pt x="86" y="161"/>
                                    <a:pt x="92" y="161"/>
                                  </a:cubicBezTo>
                                  <a:cubicBezTo>
                                    <a:pt x="99" y="161"/>
                                    <a:pt x="106" y="159"/>
                                    <a:pt x="111" y="155"/>
                                  </a:cubicBezTo>
                                  <a:lnTo>
                                    <a:pt x="123"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7" name="Freeform 66"/>
                          <wps:cNvSpPr>
                            <a:spLocks noEditPoints="1"/>
                          </wps:cNvSpPr>
                          <wps:spPr bwMode="auto">
                            <a:xfrm>
                              <a:off x="1928613" y="1121510"/>
                              <a:ext cx="77577" cy="75480"/>
                            </a:xfrm>
                            <a:custGeom>
                              <a:avLst/>
                              <a:gdLst>
                                <a:gd name="T0" fmla="*/ 168 w 169"/>
                                <a:gd name="T1" fmla="*/ 96 h 165"/>
                                <a:gd name="T2" fmla="*/ 47 w 169"/>
                                <a:gd name="T3" fmla="*/ 96 h 165"/>
                                <a:gd name="T4" fmla="*/ 62 w 169"/>
                                <a:gd name="T5" fmla="*/ 119 h 165"/>
                                <a:gd name="T6" fmla="*/ 93 w 169"/>
                                <a:gd name="T7" fmla="*/ 128 h 165"/>
                                <a:gd name="T8" fmla="*/ 115 w 169"/>
                                <a:gd name="T9" fmla="*/ 124 h 165"/>
                                <a:gd name="T10" fmla="*/ 133 w 169"/>
                                <a:gd name="T11" fmla="*/ 112 h 165"/>
                                <a:gd name="T12" fmla="*/ 158 w 169"/>
                                <a:gd name="T13" fmla="*/ 139 h 165"/>
                                <a:gd name="T14" fmla="*/ 91 w 169"/>
                                <a:gd name="T15" fmla="*/ 165 h 165"/>
                                <a:gd name="T16" fmla="*/ 43 w 169"/>
                                <a:gd name="T17" fmla="*/ 155 h 165"/>
                                <a:gd name="T18" fmla="*/ 11 w 169"/>
                                <a:gd name="T19" fmla="*/ 125 h 165"/>
                                <a:gd name="T20" fmla="*/ 0 w 169"/>
                                <a:gd name="T21" fmla="*/ 83 h 165"/>
                                <a:gd name="T22" fmla="*/ 11 w 169"/>
                                <a:gd name="T23" fmla="*/ 40 h 165"/>
                                <a:gd name="T24" fmla="*/ 42 w 169"/>
                                <a:gd name="T25" fmla="*/ 10 h 165"/>
                                <a:gd name="T26" fmla="*/ 85 w 169"/>
                                <a:gd name="T27" fmla="*/ 0 h 165"/>
                                <a:gd name="T28" fmla="*/ 128 w 169"/>
                                <a:gd name="T29" fmla="*/ 10 h 165"/>
                                <a:gd name="T30" fmla="*/ 158 w 169"/>
                                <a:gd name="T31" fmla="*/ 39 h 165"/>
                                <a:gd name="T32" fmla="*/ 169 w 169"/>
                                <a:gd name="T33" fmla="*/ 83 h 165"/>
                                <a:gd name="T34" fmla="*/ 168 w 169"/>
                                <a:gd name="T35" fmla="*/ 96 h 165"/>
                                <a:gd name="T36" fmla="*/ 59 w 169"/>
                                <a:gd name="T37" fmla="*/ 44 h 165"/>
                                <a:gd name="T38" fmla="*/ 46 w 169"/>
                                <a:gd name="T39" fmla="*/ 69 h 165"/>
                                <a:gd name="T40" fmla="*/ 125 w 169"/>
                                <a:gd name="T41" fmla="*/ 69 h 165"/>
                                <a:gd name="T42" fmla="*/ 112 w 169"/>
                                <a:gd name="T43" fmla="*/ 44 h 165"/>
                                <a:gd name="T44" fmla="*/ 86 w 169"/>
                                <a:gd name="T45" fmla="*/ 35 h 165"/>
                                <a:gd name="T46" fmla="*/ 59 w 169"/>
                                <a:gd name="T47" fmla="*/ 44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9" h="165">
                                  <a:moveTo>
                                    <a:pt x="168" y="96"/>
                                  </a:moveTo>
                                  <a:cubicBezTo>
                                    <a:pt x="47" y="96"/>
                                    <a:pt x="47" y="96"/>
                                    <a:pt x="47" y="96"/>
                                  </a:cubicBezTo>
                                  <a:cubicBezTo>
                                    <a:pt x="49" y="106"/>
                                    <a:pt x="54" y="114"/>
                                    <a:pt x="62" y="119"/>
                                  </a:cubicBezTo>
                                  <a:cubicBezTo>
                                    <a:pt x="70" y="125"/>
                                    <a:pt x="80" y="128"/>
                                    <a:pt x="93" y="128"/>
                                  </a:cubicBezTo>
                                  <a:cubicBezTo>
                                    <a:pt x="101" y="128"/>
                                    <a:pt x="108" y="127"/>
                                    <a:pt x="115" y="124"/>
                                  </a:cubicBezTo>
                                  <a:cubicBezTo>
                                    <a:pt x="121" y="122"/>
                                    <a:pt x="127" y="118"/>
                                    <a:pt x="133" y="112"/>
                                  </a:cubicBezTo>
                                  <a:cubicBezTo>
                                    <a:pt x="158" y="139"/>
                                    <a:pt x="158" y="139"/>
                                    <a:pt x="158" y="139"/>
                                  </a:cubicBezTo>
                                  <a:cubicBezTo>
                                    <a:pt x="143" y="157"/>
                                    <a:pt x="121" y="165"/>
                                    <a:pt x="91" y="165"/>
                                  </a:cubicBezTo>
                                  <a:cubicBezTo>
                                    <a:pt x="73" y="165"/>
                                    <a:pt x="57" y="162"/>
                                    <a:pt x="43" y="155"/>
                                  </a:cubicBezTo>
                                  <a:cubicBezTo>
                                    <a:pt x="29" y="148"/>
                                    <a:pt x="19" y="138"/>
                                    <a:pt x="11" y="125"/>
                                  </a:cubicBezTo>
                                  <a:cubicBezTo>
                                    <a:pt x="3" y="113"/>
                                    <a:pt x="0" y="99"/>
                                    <a:pt x="0" y="83"/>
                                  </a:cubicBezTo>
                                  <a:cubicBezTo>
                                    <a:pt x="0" y="67"/>
                                    <a:pt x="3" y="53"/>
                                    <a:pt x="11" y="40"/>
                                  </a:cubicBezTo>
                                  <a:cubicBezTo>
                                    <a:pt x="18" y="27"/>
                                    <a:pt x="29" y="17"/>
                                    <a:pt x="42" y="10"/>
                                  </a:cubicBezTo>
                                  <a:cubicBezTo>
                                    <a:pt x="55" y="3"/>
                                    <a:pt x="69" y="0"/>
                                    <a:pt x="85" y="0"/>
                                  </a:cubicBezTo>
                                  <a:cubicBezTo>
                                    <a:pt x="101" y="0"/>
                                    <a:pt x="115" y="3"/>
                                    <a:pt x="128" y="10"/>
                                  </a:cubicBezTo>
                                  <a:cubicBezTo>
                                    <a:pt x="141" y="17"/>
                                    <a:pt x="151" y="26"/>
                                    <a:pt x="158" y="39"/>
                                  </a:cubicBezTo>
                                  <a:cubicBezTo>
                                    <a:pt x="166" y="52"/>
                                    <a:pt x="169" y="66"/>
                                    <a:pt x="169" y="83"/>
                                  </a:cubicBezTo>
                                  <a:cubicBezTo>
                                    <a:pt x="169" y="84"/>
                                    <a:pt x="169" y="88"/>
                                    <a:pt x="168" y="96"/>
                                  </a:cubicBezTo>
                                  <a:close/>
                                  <a:moveTo>
                                    <a:pt x="59" y="44"/>
                                  </a:moveTo>
                                  <a:cubicBezTo>
                                    <a:pt x="52" y="50"/>
                                    <a:pt x="48" y="58"/>
                                    <a:pt x="46" y="69"/>
                                  </a:cubicBezTo>
                                  <a:cubicBezTo>
                                    <a:pt x="125" y="69"/>
                                    <a:pt x="125" y="69"/>
                                    <a:pt x="125" y="69"/>
                                  </a:cubicBezTo>
                                  <a:cubicBezTo>
                                    <a:pt x="124" y="58"/>
                                    <a:pt x="119" y="50"/>
                                    <a:pt x="112" y="44"/>
                                  </a:cubicBezTo>
                                  <a:cubicBezTo>
                                    <a:pt x="105" y="38"/>
                                    <a:pt x="96" y="35"/>
                                    <a:pt x="86" y="35"/>
                                  </a:cubicBezTo>
                                  <a:cubicBezTo>
                                    <a:pt x="75" y="35"/>
                                    <a:pt x="66" y="38"/>
                                    <a:pt x="59" y="44"/>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wgp>
                </a:graphicData>
              </a:graphic>
            </wp:anchor>
          </w:drawing>
        </mc:Choice>
        <mc:Fallback xmlns:a="http://schemas.openxmlformats.org/drawingml/2006/main" xmlns:a14="http://schemas.microsoft.com/office/drawing/2010/main" xmlns:arto="http://schemas.microsoft.com/office/word/2006/arto">
          <w:pict>
            <v:group id="Groupe 269" style="position:absolute;margin-left:-56.45pt;margin-top:-20pt;width:595.25pt;height:118.05pt;z-index:251658241" coordsize="75596,14991" o:spid="_x0000_s1026" w14:anchorId="7971B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">
              <v:rect id="Rectangle 193" style="position:absolute;width:75596;height:14991;visibility:visible;mso-wrap-style:square;v-text-anchor:middle" o:spid="_x0000_s102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"/>
              <v:group id="Groupe 194" style="position:absolute;left:5343;top:5089;width:64853;height:6572" coordsize="64853,6571" coordorigin="5343,508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e 195" style="position:absolute;left:52196;top:5089;width:18000;height:6345" coordsize="24526,8645" coordorigin="52196,5089"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o:lock v:ext="edit" aspectratio="t"/>
                  <v:shape id="Freeform 5" style="position:absolute;left:70316;top:5089;width:6407;height:4313;visibility:visible;mso-wrap-style:square;v-text-anchor:top" coordsize="1877,1262" o:spid="_x0000_s1030" fillcolor="black [3213]" stroked="f" path="m1862,460v-41,-63,-41,-63,-41,-63c1839,331,1829,266,1791,205v-35,-57,-90,-92,-160,-102c1575,27,1575,27,1575,27,1559,5,1528,,1506,16v-22,16,-27,47,-11,69c1511,106,1511,106,1511,106v-56,11,-112,32,-163,60c929,59,268,145,70,291,26,324,3,360,2,400,,446,22,489,67,528,204,645,575,718,923,733v-73,184,-103,355,-76,446c861,1229,891,1249,913,1256v12,4,26,6,40,6c1113,1262,1409,1022,1629,626v,-1,1,-2,1,-3c1687,589,1736,546,1770,500v9,13,9,13,9,13c1788,528,1804,536,1820,536v10,,19,-3,27,-8c1870,513,1877,482,1862,4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">
                    <v:path arrowok="t" o:connecttype="custom" o:connectlocs="635584,157192;621589,135664;611348,70053;556733,35197;537618,9226;514065,5468;510310,29046;515772,36223;460133,56726;23894,99441;683,136689;22870,180429;315061,250482;289119,402890;311648,429203;325301,431253;556051,213918;556392,212893;604180,170861;607252,175303;621247,183163;630464,180429;635584,157192" o:connectangles="0,0,0,0,0,0,0,0,0,0,0,0,0,0,0,0,0,0,0,0,0,0,0"/>
                  </v:shape>
                  <v:shape id="Freeform 6" style="position:absolute;left:73496;top:7461;width:1817;height:1596;visibility:visible;mso-wrap-style:square;v-text-anchor:top" coordsize="532,467" o:spid="_x0000_s1031" stroked="f" path="m19,463v4,4,69,-3,177,-87c285,308,396,209,532,v,,-93,24,-199,33c195,44,104,41,104,41,6,275,,441,19,4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">
                    <v:path arrowok="t" o:connecttype="custom" o:connectlocs="6488,158167;66928,128446;181662,0;113709,11273;35513,14006;6488,158167" o:connectangles="0,0,0,0,0,0"/>
                  </v:shape>
                  <v:shape id="Freeform 7" style="position:absolute;left:70676;top:5851;width:3829;height:1389;visibility:visible;mso-wrap-style:square;v-text-anchor:top" coordsize="1121,406" o:spid="_x0000_s1032" stroked="f" path="m806,c482,,155,68,35,147,9,165,1,178,1,181v-1,15,15,32,28,43c145,323,517,395,862,406,916,294,984,181,1065,82v16,-19,35,-38,56,-57c1022,8,914,,8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">
                    <v:path arrowok="t" o:connecttype="custom" o:connectlocs="275290,0;11954,50309;342,61945;9905,76661;294417,138948;363752,28063;382879,8556;275290,0" o:connectangles="0,0,0,0,0,0,0,0"/>
                  </v:shape>
                  <v:shape id="Freeform 8" style="position:absolute;left:74495;top:6036;width:1106;height:1127;visibility:visible;mso-wrap-style:square;v-text-anchor:top" coordsize="324,330" o:spid="_x0000_s1033" fillcolor="#ffd400 [3204]" stroked="f" path="m132,c73,51,73,51,73,51,56,66,41,81,28,97,19,108,9,120,,133v40,31,110,97,143,197c143,330,199,320,235,308v45,-15,84,-34,84,-34c324,237,314,174,265,100,231,50,167,15,1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">
                    <v:path arrowok="t" o:connecttype="custom" o:connectlocs="45077,0;24929,17418;9562,33128;0,45422;48834,112702;80251,105189;108937,93577;90496,34152;45077,0" o:connectangles="0,0,0,0,0,0,0,0,0"/>
                  </v:shape>
                  <v:shape id="Freeform 9" style="position:absolute;left:52299;top:12458;width:1359;height:1261;visibility:visible;mso-wrap-style:square;v-text-anchor:top" coordsize="264,245" o:spid="_x0000_s1034" fillcolor="black [3213]" stroked="f" path="m193,188r-122,l47,245,,245,110,r44,l264,245r-47,l193,188xm178,152l132,46,86,152r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">
                    <v:path arrowok="t" o:connecttype="custom" o:connectlocs="99322,96749;36538,96749;24187,126083;0,126083;56608,0;79252,0;135860,126083;111673,126083;99322,96749;91603,78223;67930,23673;44257,78223;91603,78223" o:connectangles="0,0,0,0,0,0,0,0,0,0,0,0,0"/>
                    <o:lock v:ext="edit" verticies="t"/>
                  </v:shape>
                  <v:shape id="Freeform 10" style="position:absolute;left:54435;top:12438;width:1003;height:1297;visibility:visible;mso-wrap-style:square;v-text-anchor:top" coordsize="294,379" o:spid="_x0000_s1035" fillcolor="black [3213]" stroked="f" path="m63,367c36,359,15,349,,335,24,282,24,282,24,282v15,12,33,22,55,29c101,319,123,322,145,322v27,,48,-4,61,-13c220,301,227,289,227,275v,-11,-4,-20,-12,-26c208,242,198,236,187,233v-12,-4,-28,-9,-48,-14c111,213,88,206,71,199,54,193,39,182,26,168,14,154,8,135,8,110,8,90,13,72,24,55,35,38,52,25,74,15,97,5,124,,156,v23,,45,3,66,9c244,15,263,23,279,33,257,86,257,86,257,86,241,77,224,70,207,65,189,60,172,57,156,57v-27,,-47,5,-61,14c82,80,76,92,76,107v,11,3,19,11,26c94,140,104,145,116,149v11,4,27,8,47,13c190,168,213,175,230,182v18,7,33,17,45,31c288,227,294,246,294,270v,20,-5,39,-16,55c266,342,250,355,227,365v-22,10,-50,14,-82,14c117,379,89,375,63,3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">
                    <v:path arrowok="t" o:connecttype="custom" o:connectlocs="21504,125579;0,114629;8192,96494;26965,106417;49493,110181;70314,105733;77482,94099;73386,85202;63829,79727;47445,74937;24234,68093;8875,57486;2731,37639;8192,18820;25258,5133;53247,0;75775,3080;95231,11292;87722,29427;70655,22241;53247,19504;32426,24295;25941,36613;29696,45510;39594,50984;55637,55433;78506,62276;93866,72884;100351,92388;94890,111207;77482,124895;49493,129685;21504,125579" o:connectangles="0,0,0,0,0,0,0,0,0,0,0,0,0,0,0,0,0,0,0,0,0,0,0,0,0,0,0,0,0,0,0,0,0"/>
                  </v:shape>
                  <v:shape id="Freeform 11" style="position:absolute;left:56282;top:12438;width:1004;height:1297;visibility:visible;mso-wrap-style:square;v-text-anchor:top" coordsize="294,379" o:spid="_x0000_s1036" fillcolor="black [3213]" stroked="f" path="m63,367c37,359,16,349,,335,24,282,24,282,24,282v15,12,34,22,56,29c102,319,124,322,146,322v27,,47,-4,61,-13c220,301,227,289,227,275v,-11,-4,-20,-11,-26c208,242,199,236,187,233v-11,-4,-27,-9,-47,-14c112,213,89,206,72,199,54,193,39,182,27,168,14,154,8,135,8,110,8,90,14,72,25,55,36,38,52,25,75,15,97,5,124,,157,v22,,44,3,66,9c245,15,263,23,279,33,258,86,258,86,258,86,242,77,225,70,207,65,190,60,173,57,156,57v-27,,-47,5,-60,14c83,80,76,92,76,107v,11,4,19,11,26c95,140,105,145,116,149v12,4,27,8,48,13c191,168,213,175,231,182v17,7,32,17,45,31c288,227,294,246,294,270v,20,-5,39,-16,55c267,342,250,355,228,365v-23,10,-50,14,-82,14c117,379,90,375,63,3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">
                    <v:path arrowok="t" o:connecttype="custom" o:connectlocs="21504,125579;0,114629;8192,96494;27306,106417;49834,110181;70655,105733;77482,94099;73727,85202;63829,79727;47786,74937;24576,68093;9216,57486;2731,37639;8533,18820;25600,5133;53589,0;76117,3080;95231,11292;88063,29427;70655,22241;53247,19504;32768,24295;25941,36613;29696,45510;39594,50984;55978,55433;78847,62276;94207,72884;100351,92388;94890,111207;77823,124895;49834,129685;21504,125579" o:connectangles="0,0,0,0,0,0,0,0,0,0,0,0,0,0,0,0,0,0,0,0,0,0,0,0,0,0,0,0,0,0,0,0,0"/>
                  </v:shape>
                  <v:shape id="Freeform 12" style="position:absolute;left:58228;top:12458;width:1096;height:1277;visibility:visible;mso-wrap-style:square;v-text-anchor:top" coordsize="322,373" o:spid="_x0000_s1037" fillcolor="black [3213]" stroked="f" path="m42,330c14,302,,261,,208,,,,,,,68,,68,,68,v,205,,205,,205c68,277,99,313,162,313v62,,93,-36,93,-108c255,,255,,255,v67,,67,,67,c322,208,322,208,322,208v,53,-14,94,-42,122c252,359,212,373,161,373,110,373,71,359,42,3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">
                    <v:path arrowok="t" o:connecttype="custom" o:connectlocs="14298,112913;0,71169;0,0;23149,0;23149,70143;55148,107096;86807,70143;86807,0;109615,0;109615,71169;95317,112913;54808,127626;14298,112913" o:connectangles="0,0,0,0,0,0,0,0,0,0,0,0,0"/>
                  </v:shape>
                  <v:shape id="Freeform 13" style="position:absolute;left:60374;top:12458;width:1070;height:1261;visibility:visible;mso-wrap-style:square;v-text-anchor:top" coordsize="314,368" o:spid="_x0000_s1038" fillcolor="black [3213]" stroked="f" path="m241,368c165,260,165,260,165,260v-3,1,-7,1,-14,1c68,261,68,261,68,261v,107,,107,,107c,368,,368,,368,,,,,,,151,,151,,151,v32,,60,5,84,15c258,26,276,41,289,61v13,19,19,43,19,70c308,158,301,182,288,202v-14,20,-33,35,-58,45c314,368,314,368,314,368r-73,xm216,77c201,64,178,58,148,58v-80,,-80,,-80,c68,204,68,204,68,204v80,,80,,80,c178,204,201,198,216,185v15,-13,23,-31,23,-54c239,107,231,89,216,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">
                    <v:path arrowok="t" o:connecttype="custom" o:connectlocs="82156,126083;56248,89080;51475,89423;23181,89423;23181,126083;0,126083;0,0;51475,0;80110,5139;98519,20900;104996,44883;98178,69209;78406,84626;107041,126083;82156,126083;73633,26381;50452,19872;23181,19872;23181,69894;50452,69894;73633,63384;81474,44883;73633,26381" o:connectangles="0,0,0,0,0,0,0,0,0,0,0,0,0,0,0,0,0,0,0,0,0,0,0"/>
                    <o:lock v:ext="edit" verticies="t"/>
                  </v:shape>
                  <v:shape id="Freeform 14" style="position:absolute;left:62226;top:12458;width:1364;height:1261;visibility:visible;mso-wrap-style:square;v-text-anchor:top" coordsize="265,245" o:spid="_x0000_s1039" fillcolor="black [3213]" stroked="f" path="m193,188r-123,l47,245,,245,110,r45,l265,245r-48,l193,188xm178,152l132,46,86,152r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">
                    <v:path arrowok="t" o:connecttype="custom" o:connectlocs="99322,96749;36024,96749;24187,126083;0,126083;56608,0;79767,0;136375,126083;111673,126083;99322,96749;91603,78223;67930,23673;44258,78223;91603,78223" o:connectangles="0,0,0,0,0,0,0,0,0,0,0,0,0"/>
                    <o:lock v:ext="edit" verticies="t"/>
                  </v:shape>
                  <v:shape id="Freeform 15" style="position:absolute;left:64465;top:12458;width:1122;height:1261;visibility:visible;mso-wrap-style:square;v-text-anchor:top" coordsize="218,245" o:spid="_x0000_s1040" fillcolor="black [3213]" stroked="f" path="m218,r,245l180,245,45,79r,166l,245,,,38,,173,166,173,r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">
                    <v:path arrowok="t" o:connecttype="custom" o:connectlocs="112188,0;112188,126083;92632,126083;23158,40655;23158,126083;0,126083;0,0;19556,0;89030,85428;89030,0;112188,0" o:connectangles="0,0,0,0,0,0,0,0,0,0,0"/>
                  </v:shape>
                  <v:shape id="Freeform 16" style="position:absolute;left:66554;top:12438;width:1168;height:1297;visibility:visible;mso-wrap-style:square;v-text-anchor:top" coordsize="343,379" o:spid="_x0000_s1041" fillcolor="black [3213]" stroked="f" path="m96,355c66,339,42,316,25,287,8,258,,226,,190,,154,8,121,26,92,43,64,66,41,96,25,126,9,160,,197,v30,,58,6,83,16c305,27,326,42,343,62v-44,42,-44,42,-44,42c272,75,239,60,200,60v-25,,-47,6,-68,17c112,88,97,103,86,123,74,143,69,165,69,190v,25,5,47,17,67c97,276,112,292,132,303v21,11,43,16,68,16c239,319,272,305,299,276v44,42,44,42,44,42c326,338,305,353,280,364v-26,10,-53,15,-83,15c159,379,126,371,96,3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">
                    <v:path arrowok="t" o:connecttype="custom" o:connectlocs="32696,121473;8515,98205;0,65014;8855,31480;32696,8554;67094,0;95362,5475;116819,21215;101833,35586;68116,20531;44957,26348;29290,42088;23500,65014;29290,87939;44957,103680;68116,109154;101833,94441;116819,108812;95362,124552;67094,129685;32696,121473" o:connectangles="0,0,0,0,0,0,0,0,0,0,0,0,0,0,0,0,0,0,0,0,0"/>
                  </v:shape>
                  <v:shape id="Freeform 17" style="position:absolute;left:68664;top:12458;width:947;height:1261;visibility:visible;mso-wrap-style:square;v-text-anchor:top" coordsize="184,245" o:spid="_x0000_s1042" fillcolor="black [3213]" stroked="f" path="m184,207r,38l,245,,,179,r,38l46,38r,64l164,102r,37l46,139r,68l184,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">
                    <v:path arrowok="t" o:connecttype="custom" o:connectlocs="94690,106527;94690,126083;0,126083;0,0;92117,0;92117,19556;23672,19556;23672,52492;84398,52492;84398,71533;23672,71533;23672,106527;94690,106527" o:connectangles="0,0,0,0,0,0,0,0,0,0,0,0,0"/>
                  </v:shape>
                  <v:shape id="Freeform 18" style="position:absolute;left:70481;top:12438;width:1003;height:1297;visibility:visible;mso-wrap-style:square;v-text-anchor:top" coordsize="294,379" o:spid="_x0000_s1043" fillcolor="black [3213]" stroked="f" path="m63,367c37,359,16,348,,335,24,282,24,282,24,282v15,12,34,22,55,29c101,319,123,322,145,322v28,,48,-4,62,-13c220,301,227,289,227,275v,-11,-4,-20,-11,-26c208,242,199,236,187,233v-11,-4,-27,-9,-47,-14c112,213,89,206,72,199,54,193,39,182,27,168,14,154,8,135,8,110,8,90,14,72,25,55,36,38,52,25,75,15,97,5,124,,157,v22,,44,3,66,9c245,15,263,23,279,33,258,86,258,86,258,86,241,77,225,70,207,65,190,60,173,57,156,57v-27,,-47,5,-60,14c83,80,76,92,76,107v,11,4,19,11,26c95,140,104,145,116,149v12,4,27,8,47,13c191,168,213,175,231,182v17,7,32,17,45,31c288,227,294,246,294,270v,20,-5,39,-16,55c267,342,250,355,228,365v-23,9,-50,14,-83,14c117,379,90,375,63,3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">
                    <v:path arrowok="t" o:connecttype="custom" o:connectlocs="21504,125579;0,114629;8192,96494;26965,106417;49493,110181;70655,105733;77482,94099;73727,85202;63829,79727;47786,74937;24576,68093;9216,57486;2731,37639;8533,18820;25600,5133;53589,0;76117,3080;95231,11292;88063,29427;70655,22241;53247,19504;32768,24295;25941,36613;29696,45510;39594,50984;55637,55433;78847,62276;94207,72884;100351,92388;94890,111207;77823,124895;49493,129685;21504,125579" o:connectangles="0,0,0,0,0,0,0,0,0,0,0,0,0,0,0,0,0,0,0,0,0,0,0,0,0,0,0,0,0,0,0,0,0"/>
                  </v:shape>
                  <v:shape id="Freeform 19" style="position:absolute;left:52196;top:8311;width:3608;height:3283;visibility:visible;mso-wrap-style:square;v-text-anchor:top" coordsize="1057,961" o:spid="_x0000_s1044" fillcolor="black [3213]" stroked="f" path="m781,961v274,,274,,274,c1055,961,1057,585,1054,460,1049,204,833,,574,,481,,481,,481,,215,,,215,,481,,746,215,961,480,961v121,,228,-53,301,-138l781,961xm527,735c387,735,273,621,273,480,273,340,387,226,527,226v141,,255,114,255,254c782,621,668,735,527,7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">
                    <v:path arrowok="t" o:connecttype="custom" o:connectlocs="266552,328329;360067,328329;359726,157161;195904,0;164163,0;0,164335;163822,328329;266552,281181;266552,328329;179863,251115;93174,163994;179863,77214;266894,163994;179863,251115" o:connectangles="0,0,0,0,0,0,0,0,0,0,0,0,0,0"/>
                    <o:lock v:ext="edit" verticies="t"/>
                  </v:shape>
                  <v:shape id="Freeform 20" style="position:absolute;left:56174;top:7297;width:3608;height:4297;visibility:visible;mso-wrap-style:square;v-text-anchor:top" coordsize="1057,1258" o:spid="_x0000_s1045" fillcolor="black [3213]" stroked="f" path="m276,c2,,2,,2,,2,,,673,3,798v6,256,222,460,480,460c576,1258,576,1258,576,1258v266,,481,-215,481,-480c1057,512,842,297,577,297v-121,,-228,53,-301,138l276,xm530,523v140,,254,114,254,255c784,918,670,1032,530,1032,389,1032,275,918,275,778,275,637,389,523,530,5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">
                    <v:path arrowok="t" o:connecttype="custom" o:connectlocs="94198,0;683,0;1024,272582;164846,429709;196587,429709;360750,265750;196928,101450;94198,148588;94198,0;180887,178647;267576,265750;180887,352512;93856,265750;180887,178647" o:connectangles="0,0,0,0,0,0,0,0,0,0,0,0,0,0"/>
                    <o:lock v:ext="edit" verticies="t"/>
                  </v:shape>
                  <v:shape id="Freeform 21" style="position:absolute;left:60147;top:8269;width:3407;height:3268;visibility:visible;mso-wrap-style:square;v-text-anchor:top" coordsize="998,957" o:spid="_x0000_s1046" fillcolor="black [3213]" stroked="f" path="m298,545v696,,696,,696,c998,376,956,243,871,145,785,48,660,,495,,347,,228,43,137,131,46,219,,331,,467,,619,49,738,146,825v92,82,217,132,391,132c687,957,687,957,687,957,825,753,825,753,825,753v-245,,-245,,-245,c403,753,298,628,298,545m364,238v36,-32,83,-49,139,-49c559,189,604,205,640,236v35,31,57,74,64,129c291,365,291,365,291,365v11,-52,36,-95,73,-1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">
                    <v:path arrowok="t" o:connecttype="custom" o:connectlocs="101726,186100;339315,186100;297327,49513;168975,0;46767,44732;0,159466;49839,281711;183312,326785;234516,326785;281624,257126;197990,257126;101726,186100;124256,81269;171705,64537;218472,80586;240319,124636;99337,124636;124256,81269" o:connectangles="0,0,0,0,0,0,0,0,0,0,0,0,0,0,0,0,0,0"/>
                    <o:lock v:ext="edit" verticies="t"/>
                  </v:shape>
                  <v:rect id="Rectangle 214" style="position:absolute;left:63976;top:8393;width:937;height:3144;visibility:visible;mso-wrap-style:square;v-text-anchor:top" o:spid="_x0000_s1047" fillcolor="black [321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"/>
                  <v:oval id="Oval 23" style="position:absolute;left:63955;top:7256;width:978;height:916;visibility:visible;mso-wrap-style:square;v-text-anchor:top" o:spid="_x0000_s1048" fillcolor="black [321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"/>
                  <v:rect id="Rectangle 216" style="position:absolute;left:65643;top:7297;width:937;height:4240;visibility:visible;mso-wrap-style:square;v-text-anchor:top" o:spid="_x0000_s1049" fillcolor="black [321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"/>
                  <v:rect id="Rectangle 217" style="position:absolute;left:67311;top:7297;width:936;height:4240;visibility:visible;mso-wrap-style:square;v-text-anchor:top" o:spid="_x0000_s1050" fillcolor="black [321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"/>
                  <v:shape id="Freeform 26" style="position:absolute;left:68644;top:8269;width:3406;height:3268;visibility:visible;mso-wrap-style:square;v-text-anchor:top" coordsize="997,957" o:spid="_x0000_s1051" fillcolor="black [3213]" stroked="f" path="m297,545v696,,696,,696,c997,376,956,243,870,145,785,48,659,,494,,346,,227,43,136,131,45,219,,331,,467,,619,48,738,146,825v91,82,216,132,390,132c686,957,686,957,686,957,825,753,825,753,825,753v-246,,-246,,-246,c402,753,297,628,297,545m363,238v37,-32,83,-49,140,-49c558,189,603,205,639,236v36,31,57,74,64,129c290,365,290,365,290,365v12,-52,36,-95,73,-1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">
                    <v:path arrowok="t" o:connecttype="custom" o:connectlocs="101486,186100;339313,186100;297283,49513;168802,0;46472,44732;0,159466;49889,281711;183154,326785;234410,326785;281907,257126;197847,257126;101486,186100;124039,81269;171878,64537;218350,80586;240219,124636;99094,124636;124039,81269" o:connectangles="0,0,0,0,0,0,0,0,0,0,0,0,0,0,0,0,0,0"/>
                    <o:lock v:ext="edit" verticies="t"/>
                  </v:shape>
                </v:group>
                <v:group id="Groupe 219" style="position:absolute;left:5343;top:8929;width:15052;height:2732" coordsize="18199,3302" coordorigin="5343,8929"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1" style="position:absolute;left:5343;top:9045;width:1080;height:964;visibility:visible;mso-wrap-style:square;v-text-anchor:top" coordsize="103,92" o:spid="_x0000_s1053" fillcolor="black" stroked="f" path="m72,72r-42,l22,92,,92,41,,62,r41,92l81,92,72,72xm66,56l51,21,37,56r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">
                    <v:path arrowok="t" o:connecttype="custom" o:connectlocs="75480,75480;31450,75480;23063,96447;0,96447;42982,0;64997,0;107979,96447;84916,96447;75480,75480;69190,58707;53465,22015;38789,58707;69190,58707" o:connectangles="0,0,0,0,0,0,0,0,0,0,0,0,0"/>
                    <o:lock v:ext="edit" verticies="t"/>
                  </v:shape>
                  <v:shape id="Freeform 32" style="position:absolute;left:6506;top:9254;width:661;height:765;visibility:visible;mso-wrap-style:square;v-text-anchor:top" coordsize="145,166" o:spid="_x0000_s1054" fillcolor="black" stroked="f" path="m30,161c17,157,7,153,,148,15,115,15,115,15,115v7,4,16,8,26,11c51,129,61,130,71,130v20,,30,-5,30,-14c101,111,98,108,93,106v-6,-2,-14,-4,-25,-5c55,99,44,96,35,94,27,91,19,87,13,80,7,73,3,64,3,52,3,42,6,33,12,25,18,17,27,11,38,6,49,2,63,,78,v11,,23,1,34,4c123,6,133,10,140,14,124,47,124,47,124,47,110,39,95,35,78,35v-10,,-17,2,-22,4c51,42,48,46,48,50v,5,3,9,8,11c62,63,70,64,82,66v13,2,24,5,32,7c123,76,130,80,136,87v6,6,9,16,9,27c145,124,142,133,136,141v-6,8,-14,14,-26,18c99,163,85,166,69,166v-13,,-26,-2,-3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">
                    <v:path arrowok="t" o:connecttype="custom" o:connectlocs="13665,74223;0,68230;6832,53016;18675,58088;32340,59932;46004,53477;42361,48867;30973,46562;15942,43335;5921,36881;1366,23973;5466,11525;17309,2766;35528,0;51015,1844;63769,6454;56481,21668;35528,16135;25507,17979;21864,23051;25507,28122;37350,30427;51926,33654;61947,40108;66046,52555;61947,65003;50104,73301;31429,76528;13665,74223" o:connectangles="0,0,0,0,0,0,0,0,0,0,0,0,0,0,0,0,0,0,0,0,0,0,0,0,0,0,0,0,0"/>
                  </v:shape>
                  <v:shape id="Freeform 33" style="position:absolute;left:7293;top:9254;width:671;height:765;visibility:visible;mso-wrap-style:square;v-text-anchor:top" coordsize="146,166" o:spid="_x0000_s1055" fillcolor="black" stroked="f" path="m31,161c18,157,8,153,,148,16,115,16,115,16,115v7,4,16,8,26,11c52,129,62,130,72,130v20,,29,-5,29,-14c101,111,99,108,93,106v-5,-2,-13,-4,-24,-5c55,99,45,96,36,94,27,91,20,87,14,80,7,73,4,64,4,52,4,42,7,33,13,25,19,17,28,11,39,6,50,2,63,,79,v11,,22,1,34,4c124,6,133,10,141,14,125,47,125,47,125,47,111,39,96,35,79,35v-10,,-18,2,-23,4c51,42,49,46,49,50v,5,3,9,8,11c62,63,71,64,83,66v13,2,24,5,32,7c123,76,131,80,137,87v6,6,9,16,9,27c146,124,143,133,137,141v-6,8,-15,14,-26,18c99,163,86,166,70,166v-13,,-26,-2,-3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">
                    <v:path arrowok="t" o:connecttype="custom" o:connectlocs="14246,74223;0,68230;7353,53016;19301,58088;33087,59932;46414,53477;42738,48867;31709,46562;16544,43335;6434,36881;1838,23973;5974,11525;17922,2766;36304,0;51929,1844;64796,6454;57443,21668;36304,16135;25735,17979;22518,23051;26194,28122;38142,30427;52848,33654;62958,40108;67094,52555;62958,65003;51010,73301;32168,76528;14246,74223" o:connectangles="0,0,0,0,0,0,0,0,0,0,0,0,0,0,0,0,0,0,0,0,0,0,0,0,0,0,0,0,0"/>
                  </v:shape>
                  <v:shape id="Freeform 34" style="position:absolute;left:8163;top:9265;width:744;height:755;visibility:visible;mso-wrap-style:square;v-text-anchor:top" coordsize="163,164" o:spid="_x0000_s1056" fillcolor="black" stroked="f" path="m163,v,161,,161,,161c119,161,119,161,119,161v,-19,,-19,,-19c112,149,105,154,96,158v-8,4,-17,6,-27,6c47,164,31,157,18,145,6,133,,115,,91,,,,,,,46,,46,,46,v,84,,84,,84c46,110,57,123,79,123v11,,20,-3,27,-11c113,105,116,94,116,80,116,,116,,116,r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">
                    <v:path arrowok="t" o:connecttype="custom" o:connectlocs="74432,0;74432,74099;54340,74099;54340,65355;43837,72719;31508,75480;8219,66735;0,41882;0,0;21005,0;21005,38660;36074,56610;48404,51547;52970,36820;52970,0;74432,0" o:connectangles="0,0,0,0,0,0,0,0,0,0,0,0,0,0,0,0"/>
                  </v:shape>
                  <v:shape id="Freeform 35" style="position:absolute;left:9169;top:9254;width:451;height:755;visibility:visible;mso-wrap-style:square;v-text-anchor:top" coordsize="100,163" o:spid="_x0000_s1057" fillcolor="black" stroked="f" path="m67,6c77,2,87,,100,v,43,,43,,43c95,43,91,42,89,42,76,42,65,46,58,54,50,61,47,72,47,87v,76,,76,,76c,163,,163,,163,,2,,2,,2v44,,44,,44,c44,23,44,23,44,23,50,16,58,10,6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">
                    <v:path arrowok="t" o:connecttype="custom" o:connectlocs="30203,2778;45079,0;45079,19912;40120,19449;26146,25006;21187,40287;21187,75480;0,75480;0,926;19835,926;19835,10651;30203,2778" o:connectangles="0,0,0,0,0,0,0,0,0,0,0,0"/>
                  </v:shape>
                  <v:shape id="Freeform 36" style="position:absolute;left:9777;top:9254;width:703;height:765;visibility:visible;mso-wrap-style:square;v-text-anchor:top" coordsize="153,166" o:spid="_x0000_s1058" fillcolor="black" stroked="f" path="m133,18v13,12,20,29,20,53c153,163,153,163,153,163v-44,,-44,,-44,c109,143,109,143,109,143v-8,15,-25,23,-49,23c48,166,37,163,28,159,19,155,12,149,7,142,3,135,,126,,117,,102,6,90,17,82,28,73,46,69,69,69v37,,37,,37,c106,58,103,51,97,45,91,40,82,37,69,37v-8,,-17,1,-25,4c36,44,29,47,23,52,6,19,6,19,6,19,15,13,26,8,38,5,50,2,63,,76,v25,,44,6,57,18xm93,129v7,-4,11,-10,13,-17c106,96,106,96,106,96v-32,,-32,,-32,c55,96,46,102,46,115v,6,2,10,7,14c57,132,64,134,72,134v8,,15,-2,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">
                    <v:path arrowok="t" o:connecttype="custom" o:connectlocs="61057,8298;70239,32732;70239,75145;50040,75145;50040,65925;27545,76528;12854,73301;3214,65464;0,53938;7804,37803;31676,31810;48662,31810;44531,20746;31676,17057;20199,18901;10559,23973;2754,8759;17445,2305;34890,0;61057,8298;42694,59471;48662,51633;48662,44257;33972,44257;21118,53016;24331,59471;33054,61776;42694,59471" o:connectangles="0,0,0,0,0,0,0,0,0,0,0,0,0,0,0,0,0,0,0,0,0,0,0,0,0,0,0,0"/>
                    <o:lock v:ext="edit" verticies="t"/>
                  </v:shape>
                  <v:shape id="Freeform 37" style="position:absolute;left:10731;top:9254;width:755;height:755;visibility:visible;mso-wrap-style:square;v-text-anchor:top" coordsize="165,163" o:spid="_x0000_s1059" fillcolor="black" stroked="f" path="m146,18v13,12,19,30,19,53c165,163,165,163,165,163v-47,,-47,,-47,c118,78,118,78,118,78v,-13,-3,-22,-8,-28c104,43,96,40,86,40,74,40,64,44,57,51,50,58,47,69,47,84v,79,,79,,79c,163,,163,,163,,2,,2,,2v45,,45,,45,c45,21,45,21,45,21,51,14,59,9,68,5,77,2,87,,98,v20,,36,6,4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">
                    <v:path arrowok="t" o:connecttype="custom" o:connectlocs="66788,8335;75480,32878;75480,75480;53980,75480;53980,36119;50320,23153;39341,18523;26075,23616;21500,38898;21500,75480;0,75480;0,926;20585,926;20585,9724;31107,2315;44831,0;66788,8335" o:connectangles="0,0,0,0,0,0,0,0,0,0,0,0,0,0,0,0,0"/>
                  </v:shape>
                  <v:shape id="Freeform 38" style="position:absolute;left:11696;top:9254;width:734;height:765;visibility:visible;mso-wrap-style:square;v-text-anchor:top" coordsize="162,166" o:spid="_x0000_s1060" fillcolor="black" stroked="f" path="m43,155c30,148,19,138,11,125,4,113,,99,,83,,67,4,52,11,40,19,27,30,18,43,10,57,3,73,,90,v17,,31,3,44,10c147,18,156,28,162,41,126,60,126,60,126,60,117,46,105,38,89,38,77,38,67,42,59,50,51,58,47,69,47,83v,13,4,24,12,32c67,123,77,127,89,127v16,,28,-7,37,-22c162,125,162,125,162,125v-6,13,-15,23,-28,30c121,162,107,166,90,166v-17,,-33,-4,-47,-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">
                    <v:path arrowok="t" o:connecttype="custom" o:connectlocs="19478,71457;4983,57627;0,38264;4983,18440;19478,4610;40769,0;60700,4610;73384,18901;57076,27661;40316,17518;26726,23051;21290,38264;26726,53016;40316,58549;57076,48406;73384,57627;60700,71457;40769,76528;19478,71457" o:connectangles="0,0,0,0,0,0,0,0,0,0,0,0,0,0,0,0,0,0,0"/>
                  </v:shape>
                  <v:shape id="Freeform 39" style="position:absolute;left:12576;top:9254;width:766;height:765;visibility:visible;mso-wrap-style:square;v-text-anchor:top" coordsize="169,166" o:spid="_x0000_s1061" fillcolor="black" stroked="f" path="m168,96c47,96,47,96,47,96v2,10,7,18,15,23c70,125,81,128,93,128v8,,16,-1,22,-4c122,122,128,118,133,113v25,27,25,27,25,27c143,157,121,166,92,166v-19,,-35,-4,-49,-11c29,148,19,138,11,125,4,113,,99,,83,,67,3,53,11,40,18,27,29,18,42,10,55,3,69,,86,v15,,30,3,42,10c141,17,151,27,158,39v8,13,11,28,11,44c169,84,169,88,168,96xm59,44c52,50,48,58,46,69v79,,79,,79,c124,58,119,50,112,44,105,38,96,35,86,35v-11,,-20,3,-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">
                    <v:path arrowok="t" o:connecttype="custom" o:connectlocs="76076,44257;21283,44257;28076,54860;42114,59010;52076,57165;60227,52094;71548,64542;41661,76528;19472,71457;4981,57627;0,38264;4981,18440;19019,4610;38944,0;57963,4610;71548,17979;76529,38264;76076,44257;26717,20285;20830,31810;56604,31810;50717,20285;38944,16135;26717,20285" o:connectangles="0,0,0,0,0,0,0,0,0,0,0,0,0,0,0,0,0,0,0,0,0,0,0,0"/>
                    <o:lock v:ext="edit" verticies="t"/>
                  </v:shape>
                  <v:shape id="Freeform 40" style="position:absolute;left:13960;top:9034;width:912;height:986;visibility:visible;mso-wrap-style:square;v-text-anchor:top" coordsize="200,216" o:spid="_x0000_s1062" fillcolor="black" stroked="f" path="m175,216c150,192,150,192,150,192v-20,16,-44,24,-70,24c65,216,51,213,39,208,27,204,17,197,10,188,3,179,,169,,158,,145,4,134,11,124,18,114,30,105,46,96,38,88,33,81,30,74,26,66,24,59,24,52v,-11,3,-20,9,-27c38,17,46,11,55,7,65,2,77,,90,v18,,32,4,43,13c144,22,150,33,150,48v,11,-3,21,-10,29c134,85,123,93,109,101v38,36,38,36,38,36c152,127,155,116,158,104v37,12,37,12,37,12c191,134,185,150,176,163v24,23,24,23,24,23l175,216xm122,167c72,120,72,120,72,120v-10,5,-16,10,-20,16c48,141,46,147,46,153v,8,3,14,10,19c63,177,72,179,83,179v15,,28,-4,39,-12xm73,37v-4,4,-6,8,-6,14c67,55,68,59,70,63v2,3,7,8,13,15c93,72,100,67,104,63v4,-4,6,-9,6,-14c110,44,108,40,105,37,101,33,96,32,90,32v-7,,-13,2,-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">
                    <v:path arrowok="t" o:connecttype="custom" o:connectlocs="79805,98544;68405,87595;36482,98544;17785,94894;4560,85770;0,72083;5016,56572;20977,43797;13681,33760;10945,23724;15049,11406;25082,3194;41043,0;60652,5931;68405,21899;63844,35129;49707,46078;67036,62502;72053,47447;88926,52922;80261,74364;91206,84857;79805,98544;55636,76189;32834,54747;23714,62046;20977,69802;25538,78470;37850,81664;55636,76189;33290,16880;30554,23267;31922,28742;37850,35585;47427,28742;50163,22355;47883,16880;41043,14599;33290,16880" o:connectangles="0,0,0,0,0,0,0,0,0,0,0,0,0,0,0,0,0,0,0,0,0,0,0,0,0,0,0,0,0,0,0,0,0,0,0,0,0,0,0"/>
                    <o:lock v:ext="edit" verticies="t"/>
                  </v:shape>
                  <v:shape id="Freeform 41" style="position:absolute;left:15543;top:9045;width:828;height:964;visibility:visible;mso-wrap-style:square;v-text-anchor:top" coordsize="182,209" o:spid="_x0000_s1063" fillcolor="black" stroked="f" path="m139,9v14,6,24,15,32,26c178,47,182,60,182,76v,15,-4,29,-11,40c163,127,153,136,139,142v-13,6,-30,9,-48,9c49,151,49,151,49,151v,58,,58,,58c,209,,209,,209,,,,,,,91,,91,,91,v18,,35,3,48,9xm121,103v8,-7,12,-16,12,-27c133,64,129,55,121,49,114,42,103,39,88,39v-39,,-39,,-39,c49,112,49,112,49,112v39,,39,,39,c103,112,114,109,121,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">
                    <v:path arrowok="t" o:connecttype="custom" o:connectlocs="63252,4153;77813,16151;82819,35072;77813,53530;63252,65529;41410,69682;22297,69682;22297,96447;0,96447;0,0;41410,0;63252,4153;55061,47531;60522,35072;55061,22612;40044,17997;22297,17997;22297,51685;40044,51685;55061,47531" o:connectangles="0,0,0,0,0,0,0,0,0,0,0,0,0,0,0,0,0,0,0,0"/>
                    <o:lock v:ext="edit" verticies="t"/>
                  </v:shape>
                  <v:shape id="Freeform 42" style="position:absolute;left:16602;top:9254;width:451;height:755;visibility:visible;mso-wrap-style:square;v-text-anchor:top" coordsize="100,163" o:spid="_x0000_s1064" fillcolor="black" stroked="f" path="m67,6c77,2,87,,100,v,43,,43,,43c95,43,91,42,89,42,76,42,66,46,58,54,50,61,47,72,47,87v,76,,76,,76c,163,,163,,163,,2,,2,,2v45,,45,,45,c45,23,45,23,45,23,50,16,58,10,6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">
                    <v:path arrowok="t" o:connecttype="custom" o:connectlocs="30203,2778;45079,0;45079,19912;40120,19449;26146,25006;21187,40287;21187,75480;0,75480;0,926;20286,926;20286,10651;30203,2778" o:connectangles="0,0,0,0,0,0,0,0,0,0,0,0"/>
                  </v:shape>
                  <v:shape id="Freeform 43" style="position:absolute;left:17199;top:9254;width:808;height:765;visibility:visible;mso-wrap-style:square;v-text-anchor:top" coordsize="177,166" o:spid="_x0000_s1065" fillcolor="black" stroked="f" path="m43,155c29,148,19,138,11,125,4,113,,99,,83,,67,4,52,11,40,19,27,29,18,43,10,56,3,71,,88,v17,,32,3,46,10c147,18,158,27,165,40v8,12,12,27,12,43c177,99,173,113,165,125v-7,13,-18,23,-31,30c120,162,105,166,88,166v-17,,-32,-4,-45,-11xm118,115v8,-8,11,-19,11,-32c129,69,126,58,118,50,110,42,100,38,88,38,76,38,67,42,59,50,51,58,47,69,47,83v,13,4,24,12,32c67,123,76,127,88,127v12,,22,-4,30,-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">
                    <v:path arrowok="t" o:connecttype="custom" o:connectlocs="19610,71457;5017,57627;0,38264;5017,18440;19610,4610;40133,0;61112,4610;75249,18440;80722,38264;75249,57627;61112,71457;40133,76528;19610,71457;53815,53016;58831,38264;53815,23051;40133,17518;26907,23051;21435,38264;26907,53016;40133,58549;53815,53016" o:connectangles="0,0,0,0,0,0,0,0,0,0,0,0,0,0,0,0,0,0,0,0,0,0"/>
                    <o:lock v:ext="edit" verticies="t"/>
                  </v:shape>
                  <v:shape id="Freeform 44" style="position:absolute;left:18132;top:9107;width:556;height:912;visibility:visible;mso-wrap-style:square;v-text-anchor:top" coordsize="122,199" o:spid="_x0000_s1066" fillcolor="black" stroked="f" path="m122,188v-4,4,-10,6,-16,8c99,198,92,199,85,199v-20,,-34,-5,-45,-15c30,174,24,160,24,141v,-66,,-66,,-66c,75,,75,,75,,39,,39,,39v24,,24,,24,c24,,24,,24,,71,,71,,71,v,39,,39,,39c111,39,111,39,111,39v,36,,36,,36c71,75,71,75,71,75v,65,,65,,65c71,147,73,152,76,156v4,4,9,5,15,5c98,161,105,159,110,155r12,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">
                    <v:path arrowok="t" o:connecttype="custom" o:connectlocs="55562,86164;48275,89830;38711,91205;18217,84330;10930,64623;10930,34374;0,34374;0,17874;10930,17874;10930,0;32335,0;32335,17874;50552,17874;50552,34374;32335,34374;32335,64164;34612,71497;41444,73789;50097,71039;55562,86164" o:connectangles="0,0,0,0,0,0,0,0,0,0,0,0,0,0,0,0,0,0,0,0"/>
                  </v:shape>
                  <v:shape id="Freeform 45" style="position:absolute;left:18824;top:9254;width:776;height:765;visibility:visible;mso-wrap-style:square;v-text-anchor:top" coordsize="170,166" o:spid="_x0000_s1067" fillcolor="black" stroked="f" path="m169,96c47,96,47,96,47,96v3,10,8,18,16,23c71,125,81,128,94,128v8,,15,-1,22,-4c122,122,128,118,134,113v25,27,25,27,25,27c144,157,121,166,92,166v-18,,-34,-4,-48,-11c30,148,19,138,12,125,4,113,,99,,83,,67,4,53,12,40,19,27,29,18,43,10,56,3,70,,86,v16,,30,3,43,10c142,17,152,27,159,39v7,13,11,28,11,44c170,84,170,88,169,96xm60,44c53,50,48,58,47,69v79,,79,,79,c125,58,120,50,113,44,106,38,97,35,87,35v-11,,-20,3,-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">
                    <v:path arrowok="t" o:connecttype="custom" o:connectlocs="77121,44257;21448,44257;28749,54860;42896,59010;52935,57165;61149,52094;72557,64542;41983,76528;20079,71457;5476,57627;0,38264;5476,18440;19622,4610;39245,0;58867,4610;72557,17979;77577,38264;77121,44257;27380,20285;21448,31810;57498,31810;51566,20285;39701,16135;27380,20285" o:connectangles="0,0,0,0,0,0,0,0,0,0,0,0,0,0,0,0,0,0,0,0,0,0,0,0"/>
                    <o:lock v:ext="edit" verticies="t"/>
                  </v:shape>
                  <v:shape id="Freeform 46" style="position:absolute;left:19757;top:9254;width:734;height:765;visibility:visible;mso-wrap-style:square;v-text-anchor:top" coordsize="162,166" o:spid="_x0000_s1068" fillcolor="black" stroked="f" path="m44,155c30,148,19,138,12,125,4,113,,99,,83,,67,4,52,12,40,19,27,30,18,44,10,57,3,73,,90,v17,,32,3,44,10c147,18,156,28,162,41,126,60,126,60,126,60,117,46,105,38,90,38,77,38,67,42,59,50,51,58,47,69,47,83v,13,4,24,12,32c67,123,77,127,90,127v16,,28,-7,36,-22c162,125,162,125,162,125v-6,13,-15,23,-28,30c122,162,107,166,90,166v-17,,-33,-4,-4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">
                    <v:path arrowok="t" o:connecttype="custom" o:connectlocs="19931,71457;5436,57627;0,38264;5436,18440;19931,4610;40769,0;60700,4610;73384,18901;57076,27661;40769,17518;26726,23051;21290,38264;26726,53016;40769,58549;57076,48406;73384,57627;60700,71457;40769,76528;19931,71457" o:connectangles="0,0,0,0,0,0,0,0,0,0,0,0,0,0,0,0,0,0,0"/>
                  </v:shape>
                  <v:shape id="Freeform 47" style="position:absolute;left:20596;top:9107;width:566;height:912;visibility:visible;mso-wrap-style:square;v-text-anchor:top" coordsize="123,199" o:spid="_x0000_s1069" fillcolor="black" stroked="f" path="m123,188v-5,4,-11,6,-17,8c99,198,92,199,85,199v-19,,-34,-5,-45,-15c30,174,25,160,25,141v,-66,,-66,,-66c,75,,75,,75,,39,,39,,39v25,,25,,25,c25,,25,,25,,71,,71,,71,v,39,,39,,39c111,39,111,39,111,39v,36,,36,,36c71,75,71,75,71,75v,65,,65,,65c71,147,73,152,76,156v4,4,9,5,15,5c99,161,105,159,110,155r1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">
                    <v:path arrowok="t" o:connecttype="custom" o:connectlocs="56610,86164;48786,89830;39121,91205;18410,84330;11506,64623;11506,34374;0,34374;0,17874;11506,17874;11506,0;32677,0;32677,17874;51087,17874;51087,34374;32677,34374;32677,64164;34979,71497;41882,73789;50627,71039;56610,86164" o:connectangles="0,0,0,0,0,0,0,0,0,0,0,0,0,0,0,0,0,0,0,0"/>
                  </v:shape>
                  <v:shape id="Freeform 48" style="position:absolute;left:21319;top:8929;width:263;height:1080;visibility:visible;mso-wrap-style:square;v-text-anchor:top" coordsize="58,235" o:spid="_x0000_s1070" fillcolor="black" stroked="f" path="m8,44c3,39,,33,,26,,18,3,12,8,7,14,2,21,,29,v9,,16,2,21,7c56,12,58,18,58,25v,8,-2,14,-8,19c45,49,38,52,29,52,21,52,14,49,8,44xm6,74v47,,47,,47,c53,235,53,235,53,235v-47,,-47,,-47,l6,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">
                    <v:path arrowok="t" o:connecttype="custom" o:connectlocs="3615,20217;0,11947;3615,3216;13105,0;22594,3216;26209,11487;22594,20217;13105,23893;3615,20217;2711,34002;23950,34002;23950,107978;2711,107978;2711,34002" o:connectangles="0,0,0,0,0,0,0,0,0,0,0,0,0,0"/>
                    <o:lock v:ext="edit" verticies="t"/>
                  </v:shape>
                  <v:shape id="Freeform 49" style="position:absolute;left:21770;top:9254;width:807;height:765;visibility:visible;mso-wrap-style:square;v-text-anchor:top" coordsize="177,166" o:spid="_x0000_s1071" fillcolor="black" stroked="f" path="m43,155c29,148,19,138,11,125,4,113,,99,,83,,67,4,52,11,40,19,27,29,18,43,10,56,3,72,,89,v17,,32,3,45,10c147,18,158,27,165,40v8,12,12,27,12,43c177,99,173,113,165,125v-7,13,-18,23,-31,30c121,162,106,166,89,166v-17,,-33,-4,-46,-11xm118,115v8,-8,12,-19,12,-32c130,69,126,58,118,50,110,42,101,38,89,38,77,38,67,42,59,50,51,58,47,69,47,83v,13,4,24,12,32c67,123,77,127,89,127v12,,21,-4,29,-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">
                    <v:path arrowok="t" o:connecttype="custom" o:connectlocs="19610,71457;5017,57627;0,38264;5017,18440;19610,4610;40589,0;61112,4610;75249,18440;80722,38264;75249,57627;61112,71457;40589,76528;19610,71457;53815,53016;59287,38264;53815,23051;40589,17518;26907,23051;21435,38264;26907,53016;40589,58549;53815,53016" o:connectangles="0,0,0,0,0,0,0,0,0,0,0,0,0,0,0,0,0,0,0,0,0,0"/>
                    <o:lock v:ext="edit" verticies="t"/>
                  </v:shape>
                  <v:shape id="Freeform 50" style="position:absolute;left:22798;top:9254;width:744;height:755;visibility:visible;mso-wrap-style:square;v-text-anchor:top" coordsize="164,163" o:spid="_x0000_s1072" fillcolor="black" stroked="f" path="m146,18v12,12,18,30,18,53c164,163,164,163,164,163v-46,,-46,,-46,c118,78,118,78,118,78v,-13,-3,-22,-9,-28c104,43,96,40,85,40,73,40,64,44,57,51,50,58,47,69,47,84v,79,,79,,79c,163,,163,,163,,2,,2,,2v44,,44,,44,c44,21,44,21,44,21,51,14,58,9,67,5,77,2,87,,98,v20,,36,6,4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">
                    <v:path arrowok="t" o:connecttype="custom" o:connectlocs="66263,8335;74432,32878;74432,75480;53555,75480;53555,36119;49470,23153;38578,18523;25870,23616;21331,38898;21331,75480;0,75480;0,926;19970,926;19970,9724;30408,2315;44478,0;66263,8335" o:connectangles="0,0,0,0,0,0,0,0,0,0,0,0,0,0,0,0,0"/>
                  </v:shape>
                  <v:shape id="Freeform 51" style="position:absolute;left:5469;top:10722;width:744;height:1237;visibility:visible;mso-wrap-style:square;v-text-anchor:top" coordsize="71,118" o:spid="_x0000_s1073" fillcolor="black" stroked="f" path="m71,101r,17l,118,,27r70,l70,44r-48,l22,63r42,l64,80r-42,l22,101r49,xm41,l63,,39,19r-16,l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">
                    <v:path arrowok="t" o:connecttype="custom" o:connectlocs="74432,105882;74432,123704;0,123704;0,28305;73384,28305;73384,46127;23063,46127;23063,66045;67094,66045;67094,83867;23063,83867;23063,105882;74432,105882;42982,0;66045,0;40885,19918;24112,19918;42982,0" o:connectangles="0,0,0,0,0,0,0,0,0,0,0,0,0,0,0,0,0,0"/>
                    <o:lock v:ext="edit" verticies="t"/>
                  </v:shape>
                  <v:shape id="Freeform 52" style="position:absolute;left:6444;top:11215;width:796;height:1006;visibility:visible;mso-wrap-style:square;v-text-anchor:top" coordsize="175,221" o:spid="_x0000_s1074" fillcolor="black" stroked="f" path="m136,10v12,7,22,17,29,29c172,52,175,66,175,83v,16,-3,31,-10,43c158,139,148,148,136,155v-13,7,-26,10,-41,10c74,165,58,159,46,146v,75,,75,,75c,221,,221,,221,,2,,2,,2v44,,44,,44,c44,21,44,21,44,21,56,7,73,,95,v15,,28,3,41,10xm116,115v8,-8,12,-19,12,-32c128,69,124,58,116,50,109,42,99,38,87,38,75,38,65,42,57,50,50,58,46,69,46,83v,13,4,24,11,32c65,123,75,127,87,127v12,,22,-4,29,-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">
                    <v:path arrowok="t" o:connecttype="custom" o:connectlocs="61918,4554;75121,17760;79674,37797;75121,57378;61918,70585;43252,75138;20943,66486;20943,100640;0,100640;0,911;20032,911;20032,9563;43252,0;61918,4554;52812,52369;58276,37797;52812,22769;39609,17305;25951,22769;20943,37797;25951,52369;39609,57834;52812,52369" o:connectangles="0,0,0,0,0,0,0,0,0,0,0,0,0,0,0,0,0,0,0,0,0,0,0"/>
                    <o:lock v:ext="edit" verticies="t"/>
                  </v:shape>
                  <v:shape id="Freeform 53" style="position:absolute;left:7408;top:11215;width:692;height:754;visibility:visible;mso-wrap-style:square;v-text-anchor:top" coordsize="152,165" o:spid="_x0000_s1075" fillcolor="black" stroked="f" path="m132,17v14,12,20,30,20,54c152,163,152,163,152,163v-43,,-43,,-43,c109,143,109,143,109,143v-9,15,-25,22,-49,22c47,165,37,163,28,159,19,155,12,149,7,142,2,134,,126,,117,,102,5,90,17,81,28,73,45,69,69,69v37,,37,,37,c106,58,103,51,97,45,90,40,81,37,69,37v-9,,-17,1,-26,4c35,44,28,47,22,52,6,19,6,19,6,19,14,13,25,8,37,5,49,1,62,,75,v25,,44,6,57,17xm93,128v6,-3,10,-9,13,-16c106,96,106,96,106,96v-32,,-32,,-32,c55,96,45,102,45,115v,6,2,10,7,14c57,132,63,134,71,134v8,,15,-2,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">
                    <v:path arrowok="t" o:connecttype="custom" o:connectlocs="60086,7777;69190,32479;69190,74565;49617,74565;49617,65416;27312,75480;12746,72735;3186,64959;0,53522;7738,37054;31409,31564;48251,31564;44154,20585;31409,16926;19573,18756;10014,23788;2731,8692;16842,2287;34140,0;60086,7777;42333,58554;48251,51235;48251,43916;33685,43916;20484,52607;23670,59012;32319,61299;42333,58554" o:connectangles="0,0,0,0,0,0,0,0,0,0,0,0,0,0,0,0,0,0,0,0,0,0,0,0,0,0,0,0"/>
                    <o:lock v:ext="edit" verticies="t"/>
                  </v:shape>
                  <v:shape id="Freeform 54" style="position:absolute;left:8372;top:11215;width:451;height:744;visibility:visible;mso-wrap-style:square;v-text-anchor:top" coordsize="100,163" o:spid="_x0000_s1076" fillcolor="black" stroked="f" path="m67,6c76,2,87,,100,v,43,,43,,43c94,42,91,42,89,42,76,42,65,46,58,53,50,61,46,72,46,87v,76,,76,,76c,163,,163,,163,,2,,2,,2v44,,44,,44,c44,23,44,23,44,23,50,16,57,10,6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">
                    <v:path arrowok="t" o:connecttype="custom" o:connectlocs="30203,2740;45079,0;45079,19635;40120,19179;26146,24202;20736,39728;20736,74432;0,74432;0,913;19835,913;19835,10503;30203,2740" o:connectangles="0,0,0,0,0,0,0,0,0,0,0,0"/>
                  </v:shape>
                  <v:shape id="Freeform 55" style="position:absolute;left:8970;top:11215;width:807;height:1016;visibility:visible;mso-wrap-style:square;v-text-anchor:top" coordsize="177,223" o:spid="_x0000_s1077" fillcolor="black" stroked="f" path="m177,2v,134,,134,,134c177,166,170,188,154,202v-15,14,-37,21,-67,21c72,223,57,222,43,218,29,214,17,208,8,201,27,168,27,168,27,168v7,5,15,10,25,13c63,184,73,186,84,186v16,,28,-4,35,-11c127,168,131,157,131,142v,-7,,-7,,-7c119,149,102,155,80,155v-15,,-28,-3,-41,-9c27,139,17,130,10,118,3,106,,93,,77,,62,3,49,10,37,17,25,27,16,39,9,52,3,65,,80,v23,,41,7,53,23c133,2,133,2,133,2r44,xm120,106v7,-7,11,-17,11,-29c131,66,127,56,120,49,112,42,102,38,89,38,77,38,67,42,59,49,51,56,47,66,47,77v,12,4,22,12,29c67,113,77,117,89,117v13,,23,-4,3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">
                    <v:path arrowok="t" o:connecttype="custom" o:connectlocs="80722,912;80722,62016;70233,92112;39677,101688;19610,99408;3648,91656;12314,76608;23715,82536;38309,84816;54271,79800;59743,64752;59743,61560;36485,70680;17786,66576;4561,53808;0,35112;4561,16872;17786,4104;36485,0;60656,10488;60656,912;80722,912;54727,48336;59743,35112;54727,22344;40589,17328;26907,22344;21435,35112;26907,48336;40589,53352;54727,48336" o:connectangles="0,0,0,0,0,0,0,0,0,0,0,0,0,0,0,0,0,0,0,0,0,0,0,0,0,0,0,0,0,0,0"/>
                    <o:lock v:ext="edit" verticies="t"/>
                  </v:shape>
                  <v:shape id="Freeform 56" style="position:absolute;left:10050;top:11215;width:744;height:744;visibility:visible;mso-wrap-style:square;v-text-anchor:top" coordsize="164,163" o:spid="_x0000_s1078" fillcolor="black" stroked="f" path="m146,18v12,12,18,29,18,53c164,163,164,163,164,163v-47,,-47,,-47,c117,78,117,78,117,78v,-13,-2,-22,-8,-28c103,43,95,40,85,40,73,40,64,44,57,51,50,58,46,69,46,83v,80,,80,,80c,163,,163,,163,,2,,2,,2v44,,44,,44,c44,21,44,21,44,21,50,14,58,9,67,5,76,2,86,,97,v20,,36,6,49,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">
                    <v:path arrowok="t" o:connecttype="custom" o:connectlocs="66263,8219;74432,32421;74432,74432;53101,74432;53101,35618;49470,22832;38578,18266;25870,23289;20877,37901;20877,74432;0,74432;0,913;19970,913;19970,9589;30408,2283;44024,0;66263,8219" o:connectangles="0,0,0,0,0,0,0,0,0,0,0,0,0,0,0,0,0"/>
                  </v:shape>
                  <v:shape id="Freeform 57" style="position:absolute;left:11004;top:11215;width:776;height:754;visibility:visible;mso-wrap-style:square;v-text-anchor:top" coordsize="170,165" o:spid="_x0000_s1079" fillcolor="black" stroked="f" path="m169,96c47,96,47,96,47,96v2,10,8,18,16,23c71,125,81,128,93,128v9,,16,-1,23,-4c122,122,128,118,134,112v24,27,24,27,24,27c143,157,121,165,92,165v-18,,-34,-3,-48,-10c30,148,19,138,12,125,4,113,,99,,83,,67,4,53,11,40,19,27,29,17,42,10,55,3,70,,86,v16,,30,3,43,10c142,17,152,26,159,39v7,13,11,27,11,44c170,84,170,88,169,96xm60,44c53,50,48,58,47,69v79,,79,,79,c124,58,120,50,113,44,106,38,97,35,86,35v-10,,-19,3,-2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">
                    <v:path arrowok="t" o:connecttype="custom" o:connectlocs="77121,43916;21448,43916;28749,54437;42439,58554;52935,56724;61149,51235;72101,63586;41983,75480;20079,70905;5476,57182;0,37969;5020,18298;19166,4575;39245,0;58867,4575;72557,17841;77577,37969;77121,43916;27380,20128;21448,31564;57498,31564;51566,20128;39245,16011;27380,20128" o:connectangles="0,0,0,0,0,0,0,0,0,0,0,0,0,0,0,0,0,0,0,0,0,0,0,0"/>
                    <o:lock v:ext="edit" verticies="t"/>
                  </v:shape>
                  <v:shape id="Freeform 58" style="position:absolute;left:12398;top:10984;width:912;height:996;visibility:visible;mso-wrap-style:square;v-text-anchor:top" coordsize="200,216" o:spid="_x0000_s1080" fillcolor="black" stroked="f" path="m175,216c150,192,150,192,150,192v-20,16,-44,24,-70,24c64,216,51,213,39,208,26,203,17,197,10,188,3,179,,169,,158,,145,3,134,11,124,18,114,30,105,46,96,38,88,33,80,29,73,26,66,24,59,24,51v,-10,3,-19,8,-27c38,17,45,11,55,6,65,2,77,,89,v19,,33,4,44,13c144,22,150,33,150,48v,11,-4,20,-10,29c133,85,123,93,109,101v38,36,38,36,38,36c151,127,155,116,157,104v38,12,38,12,38,12c191,134,184,150,176,163v24,23,24,23,24,23l175,216xm122,167c72,120,72,120,72,120v-10,5,-17,10,-21,15c47,141,45,147,45,153v,8,4,14,11,19c62,177,72,179,83,179v14,,28,-4,39,-12xm73,37v-4,4,-6,8,-6,14c67,55,68,59,70,63v2,3,7,8,13,14c93,72,100,67,104,63v4,-4,6,-9,6,-14c110,44,108,40,105,36,101,33,96,32,89,32v-7,,-12,1,-1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">
                    <v:path arrowok="t" o:connecttype="custom" o:connectlocs="79805,99592;68405,88526;36482,99592;17785,95903;4560,86682;0,72850;5016,57173;20977,44263;13225,33658;10945,23515;14593,11066;25082,2766;40587,0;60652,5994;68405,22132;63844,35503;49707,46568;67036,63167;71597,47952;88926,53485;80261,75155;91206,85760;79805,99592;55636,76999;32834,55329;23258,62245;20521,70544;25538,79305;37850,82532;55636,76999;33290,17060;30554,23515;31922,29048;37850,35503;47427,29048;50163,22593;47883,16599;40587,14754;33290,17060" o:connectangles="0,0,0,0,0,0,0,0,0,0,0,0,0,0,0,0,0,0,0,0,0,0,0,0,0,0,0,0,0,0,0,0,0,0,0,0,0,0,0"/>
                    <o:lock v:ext="edit" verticies="t"/>
                  </v:shape>
                  <v:shape id="Freeform 59" style="position:absolute;left:13981;top:11005;width:849;height:954;visibility:visible;mso-wrap-style:square;v-text-anchor:top" coordsize="186,209" o:spid="_x0000_s1081" fillcolor="black" stroked="f" path="m134,209c93,151,93,151,93,151v-2,,-2,,-2,c49,151,49,151,49,151v,58,,58,,58c,209,,209,,209,,,,,,,91,,91,,91,v18,,34,3,48,9c153,15,163,24,171,35v7,12,11,25,11,41c182,91,178,105,170,116v-7,11,-18,20,-31,26c186,209,186,209,186,209r-52,xm121,49c114,42,103,39,88,39v-39,,-39,,-39,c49,112,49,112,49,112v39,,39,,39,c103,112,114,109,121,103v8,-7,12,-16,12,-27c133,64,129,55,12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">
                    <v:path arrowok="t" o:connecttype="custom" o:connectlocs="61176,95398;42458,68924;41545,68924;22370,68924;22370,95398;0,95398;0,0;41545,0;63459,4108;78068,15976;83090,34690;77611,52948;63459,64816;84916,95398;61176,95398;55241,22366;40175,17802;22370,17802;22370,51122;40175,51122;55241,47014;60720,34690;55241,22366" o:connectangles="0,0,0,0,0,0,0,0,0,0,0,0,0,0,0,0,0,0,0,0,0,0,0"/>
                    <o:lock v:ext="edit" verticies="t"/>
                  </v:shape>
                  <v:shape id="Freeform 60" style="position:absolute;left:14987;top:11215;width:766;height:754;visibility:visible;mso-wrap-style:square;v-text-anchor:top" coordsize="169,165" o:spid="_x0000_s1082" fillcolor="black" stroked="f" path="m168,96c47,96,47,96,47,96v2,10,7,18,15,23c70,125,81,128,93,128v8,,15,-1,22,-4c121,122,127,118,133,112v25,27,25,27,25,27c143,157,121,165,91,165v-18,,-34,-3,-48,-10c29,148,19,138,11,125,3,113,,99,,83,,67,3,53,11,40,18,27,29,17,42,10,55,3,69,,86,v15,,30,3,42,10c141,17,151,26,158,39v8,13,11,27,11,44c169,84,169,88,168,96xm59,44c52,50,48,58,46,69v79,,79,,79,c124,58,119,50,112,44,105,38,96,35,86,35v-11,,-20,3,-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">
                    <v:path arrowok="t" o:connecttype="custom" o:connectlocs="76076,43916;21283,43916;28076,54437;42114,58554;52076,56724;60227,51235;71548,63586;41208,75480;19472,70905;4981,57182;0,37969;4981,18298;19019,4575;38944,0;57963,4575;71548,17841;76529,37969;76076,43916;26717,20128;20830,31564;56604,31564;50717,20128;38944,16011;26717,20128" o:connectangles="0,0,0,0,0,0,0,0,0,0,0,0,0,0,0,0,0,0,0,0,0,0,0,0"/>
                    <o:lock v:ext="edit" verticies="t"/>
                  </v:shape>
                  <v:shape id="Freeform 61" style="position:absolute;left:15879;top:11057;width:566;height:912;visibility:visible;mso-wrap-style:square;v-text-anchor:top" coordsize="123,198" o:spid="_x0000_s1083" fillcolor="black" stroked="f" path="m123,188v-5,4,-10,6,-17,8c99,198,92,198,85,198v-19,,-34,-4,-45,-14c30,174,25,160,25,141v,-66,,-66,,-66c,75,,75,,75,,39,,39,,39v25,,25,,25,c25,,25,,25,,71,,71,,71,v,39,,39,,39c111,39,111,39,111,39v,36,,36,,36c71,75,71,75,71,75v,65,,65,,65c71,147,73,152,77,156v3,3,8,5,14,5c99,161,105,159,110,155r1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">
                    <v:path arrowok="t" o:connecttype="custom" o:connectlocs="56610,86599;48786,90284;39121,91205;18410,84756;11506,64949;11506,34547;0,34547;0,17965;11506,17965;11506,0;32677,0;32677,17965;51087,17965;51087,34547;32677,34547;32677,64488;35439,71858;41882,74162;50627,71398;56610,86599" o:connectangles="0,0,0,0,0,0,0,0,0,0,0,0,0,0,0,0,0,0,0,0"/>
                  </v:shape>
                  <v:shape id="Freeform 62" style="position:absolute;left:16633;top:11215;width:451;height:744;visibility:visible;mso-wrap-style:square;v-text-anchor:top" coordsize="100,163" o:spid="_x0000_s1084" fillcolor="black" stroked="f" path="m67,6c77,2,88,,100,v,43,,43,,43c95,42,91,42,90,42,76,42,66,46,58,53,51,61,47,72,47,87v,76,,76,,76c,163,,163,,163,,2,,2,,2v45,,45,,45,c45,23,45,23,45,23,50,16,58,10,6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">
                    <v:path arrowok="t" o:connecttype="custom" o:connectlocs="30203,2740;45079,0;45079,19635;40571,19179;26146,24202;21187,39728;21187,74432;0,74432;0,913;20286,913;20286,10503;30203,2740" o:connectangles="0,0,0,0,0,0,0,0,0,0,0,0"/>
                  </v:shape>
                  <v:shape id="Freeform 63" style="position:absolute;left:17241;top:11215;width:692;height:754;visibility:visible;mso-wrap-style:square;v-text-anchor:top" coordsize="152,165" o:spid="_x0000_s1085" fillcolor="black" stroked="f" path="m132,17v14,12,20,30,20,54c152,163,152,163,152,163v-43,,-43,,-43,c109,143,109,143,109,143v-9,15,-25,22,-49,22c47,165,37,163,27,159,18,155,11,149,7,142,2,134,,126,,117,,102,5,90,16,81,28,73,45,69,69,69v37,,37,,37,c106,58,103,51,96,45,90,40,81,37,69,37v-9,,-17,1,-26,4c35,44,28,47,22,52,6,19,6,19,6,19,14,13,25,8,37,5,49,1,62,,75,v25,,44,6,57,17xm93,128v6,-3,10,-9,13,-16c106,96,106,96,106,96v-32,,-32,,-32,c55,96,45,102,45,115v,6,2,10,7,14c57,132,63,134,71,134v8,,15,-2,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">
                    <v:path arrowok="t" o:connecttype="custom" o:connectlocs="60086,7777;69190,32479;69190,74565;49617,74565;49617,65416;27312,75480;12290,72735;3186,64959;0,53522;7283,37054;31409,31564;48251,31564;43699,20585;31409,16926;19573,18756;10014,23788;2731,8692;16842,2287;34140,0;60086,7777;42333,58554;48251,51235;48251,43916;33685,43916;20484,52607;23670,59012;32319,61299;42333,58554" o:connectangles="0,0,0,0,0,0,0,0,0,0,0,0,0,0,0,0,0,0,0,0,0,0,0,0,0,0,0,0"/>
                    <o:lock v:ext="edit" verticies="t"/>
                  </v:shape>
                  <v:shape id="Freeform 64" style="position:absolute;left:18174;top:10879;width:262;height:1080;visibility:visible;mso-wrap-style:square;v-text-anchor:top" coordsize="58,235" o:spid="_x0000_s1086" fillcolor="black" stroked="f" path="m8,44c3,39,,33,,26,,18,3,12,8,7,13,2,20,,29,v8,,15,2,21,7c55,12,58,18,58,25v,8,-3,14,-8,19c44,49,37,52,29,52,20,52,13,49,8,44xm6,74v46,,46,,46,c52,235,52,235,52,235v-46,,-46,,-46,l6,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">
                    <v:path arrowok="t" o:connecttype="custom" o:connectlocs="3615,20217;0,11947;3615,3216;13105,0;22594,3216;26209,11487;22594,20217;13105,23893;3615,20217;2711,34002;23498,34002;23498,107978;2711,107978;2711,34002" o:connectangles="0,0,0,0,0,0,0,0,0,0,0,0,0,0"/>
                    <o:lock v:ext="edit" verticies="t"/>
                  </v:shape>
                  <v:shape id="Freeform 65" style="position:absolute;left:18594;top:11057;width:555;height:912;visibility:visible;mso-wrap-style:square;v-text-anchor:top" coordsize="123,198" o:spid="_x0000_s1087" fillcolor="black" stroked="f" path="m123,188v-4,4,-10,6,-17,8c100,198,93,198,85,198v-19,,-34,-4,-44,-14c30,174,25,160,25,141v,-66,,-66,,-66c,75,,75,,75,,39,,39,,39v25,,25,,25,c25,,25,,25,,72,,72,,72,v,39,,39,,39c112,39,112,39,112,39v,36,,36,,36c72,75,72,75,72,75v,65,,65,,65c72,147,74,152,77,156v4,3,9,5,15,5c99,161,106,159,111,155r12,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">
                    <v:path arrowok="t" o:connecttype="custom" o:connectlocs="55562,86599;47883,90284;38397,91205;18521,84756;11293,64949;11293,34547;0,34547;0,17965;11293,17965;11293,0;32524,0;32524,17965;50593,17965;50593,34547;32524,34547;32524,64488;34783,71858;41559,74162;50141,71398;55562,86599" o:connectangles="0,0,0,0,0,0,0,0,0,0,0,0,0,0,0,0,0,0,0,0"/>
                  </v:shape>
                  <v:shape id="Freeform 66" style="position:absolute;left:19286;top:11215;width:775;height:754;visibility:visible;mso-wrap-style:square;v-text-anchor:top" coordsize="169,165" o:spid="_x0000_s1088" fillcolor="black" stroked="f" path="m168,96c47,96,47,96,47,96v2,10,7,18,15,23c70,125,80,128,93,128v8,,15,-1,22,-4c121,122,127,118,133,112v25,27,25,27,25,27c143,157,121,165,91,165v-18,,-34,-3,-48,-10c29,148,19,138,11,125,3,113,,99,,83,,67,3,53,11,40,18,27,29,17,42,10,55,3,69,,85,v16,,30,3,43,10c141,17,151,26,158,39v8,13,11,27,11,44c169,84,169,88,168,96xm59,44c52,50,48,58,46,69v79,,79,,79,c124,58,119,50,112,44,105,38,96,35,86,35v-11,,-20,3,-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">
                    <v:path arrowok="t" o:connecttype="custom" o:connectlocs="77118,43916;21575,43916;28460,54437;42690,58554;52789,56724;61052,51235;72528,63586;41772,75480;19739,70905;5049,57182;0,37969;5049,18298;19279,4575;39018,0;58757,4575;72528,17841;77577,37969;77118,43916;27083,20128;21116,31564;57379,31564;51412,20128;39477,16011;27083,20128" o:connectangles="0,0,0,0,0,0,0,0,0,0,0,0,0,0,0,0,0,0,0,0,0,0,0,0"/>
                    <o:lock v:ext="edit" verticies="t"/>
                  </v:shape>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7147"/>
    <w:multiLevelType w:val="multilevel"/>
    <w:tmpl w:val="885489FC"/>
    <w:name w:val="STYLE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3549F8"/>
    <w:multiLevelType w:val="multilevel"/>
    <w:tmpl w:val="885489FC"/>
    <w:name w:val="STYLE192222"/>
    <w:numStyleLink w:val="STYLE"/>
  </w:abstractNum>
  <w:abstractNum w:abstractNumId="2" w15:restartNumberingAfterBreak="0">
    <w:nsid w:val="05541642"/>
    <w:multiLevelType w:val="multilevel"/>
    <w:tmpl w:val="885489FC"/>
    <w:name w:val="STYLE1922222222222"/>
    <w:numStyleLink w:val="STYLE"/>
  </w:abstractNum>
  <w:abstractNum w:abstractNumId="3" w15:restartNumberingAfterBreak="0">
    <w:nsid w:val="074648DF"/>
    <w:multiLevelType w:val="multilevel"/>
    <w:tmpl w:val="885489FC"/>
    <w:name w:val="STYLE18"/>
    <w:numStyleLink w:val="STYLE"/>
  </w:abstractNum>
  <w:abstractNum w:abstractNumId="4" w15:restartNumberingAfterBreak="0">
    <w:nsid w:val="0B375BF8"/>
    <w:multiLevelType w:val="multilevel"/>
    <w:tmpl w:val="09CE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9329F0"/>
    <w:multiLevelType w:val="multilevel"/>
    <w:tmpl w:val="3D0A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86A71"/>
    <w:multiLevelType w:val="multilevel"/>
    <w:tmpl w:val="885489FC"/>
    <w:name w:val="STYLE1922"/>
    <w:numStyleLink w:val="STYLE"/>
  </w:abstractNum>
  <w:abstractNum w:abstractNumId="7" w15:restartNumberingAfterBreak="0">
    <w:nsid w:val="0CEC6A52"/>
    <w:multiLevelType w:val="multilevel"/>
    <w:tmpl w:val="44E0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4F504E"/>
    <w:multiLevelType w:val="multilevel"/>
    <w:tmpl w:val="76ECC8F2"/>
    <w:name w:val="STYLE1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0827017"/>
    <w:multiLevelType w:val="multilevel"/>
    <w:tmpl w:val="C6DA5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B7320C"/>
    <w:multiLevelType w:val="multilevel"/>
    <w:tmpl w:val="885489FC"/>
    <w:name w:val="STYLE1922222"/>
    <w:numStyleLink w:val="STYLE"/>
  </w:abstractNum>
  <w:abstractNum w:abstractNumId="11" w15:restartNumberingAfterBreak="0">
    <w:nsid w:val="15CA08D3"/>
    <w:multiLevelType w:val="multilevel"/>
    <w:tmpl w:val="6B42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172D8D"/>
    <w:multiLevelType w:val="multilevel"/>
    <w:tmpl w:val="6270CC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6BB3BAA"/>
    <w:multiLevelType w:val="hybridMultilevel"/>
    <w:tmpl w:val="E9585FFC"/>
    <w:lvl w:ilvl="0" w:tplc="9D1A7454">
      <w:start w:val="1"/>
      <w:numFmt w:val="decimal"/>
      <w:pStyle w:val="Paragraphedelist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7A66958"/>
    <w:multiLevelType w:val="multilevel"/>
    <w:tmpl w:val="885489FC"/>
    <w:name w:val="STYLE3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96D1AAB"/>
    <w:multiLevelType w:val="multilevel"/>
    <w:tmpl w:val="885489FC"/>
    <w:name w:val="STYLE1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97309EC"/>
    <w:multiLevelType w:val="multilevel"/>
    <w:tmpl w:val="885489FC"/>
    <w:name w:val="STYLE19"/>
    <w:numStyleLink w:val="STYLE"/>
  </w:abstractNum>
  <w:abstractNum w:abstractNumId="17" w15:restartNumberingAfterBreak="0">
    <w:nsid w:val="1D19083D"/>
    <w:multiLevelType w:val="multilevel"/>
    <w:tmpl w:val="885489FC"/>
    <w:name w:val="STYLE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E3520B7"/>
    <w:multiLevelType w:val="hybridMultilevel"/>
    <w:tmpl w:val="695A1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FD451DF"/>
    <w:multiLevelType w:val="multilevel"/>
    <w:tmpl w:val="885489FC"/>
    <w:name w:val="STYLE1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AE0447"/>
    <w:multiLevelType w:val="hybridMultilevel"/>
    <w:tmpl w:val="ACB4161E"/>
    <w:lvl w:ilvl="0" w:tplc="D0B42408">
      <w:start w:val="16"/>
      <w:numFmt w:val="bullet"/>
      <w:pStyle w:val="Tableaupuces"/>
      <w:lvlText w:val=""/>
      <w:lvlJc w:val="left"/>
      <w:pPr>
        <w:ind w:left="360" w:hanging="360"/>
      </w:pPr>
      <w:rPr>
        <w:rFonts w:ascii="Symbol" w:hAnsi="Symbol" w:hint="default"/>
        <w:b w:val="0"/>
        <w:i w:val="0"/>
        <w:color w:val="auto"/>
        <w:sz w:val="36"/>
        <w:szCs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3BE6AB1"/>
    <w:multiLevelType w:val="multilevel"/>
    <w:tmpl w:val="76ECC8F2"/>
    <w:name w:val="STYLE1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F24209"/>
    <w:multiLevelType w:val="multilevel"/>
    <w:tmpl w:val="885489FC"/>
    <w:name w:val="STYLE1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4B01E98"/>
    <w:multiLevelType w:val="multilevel"/>
    <w:tmpl w:val="885489FC"/>
    <w:name w:val="STYLE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4D64CFE"/>
    <w:multiLevelType w:val="multilevel"/>
    <w:tmpl w:val="885489FC"/>
    <w:name w:val="STYLE182"/>
    <w:numStyleLink w:val="STYLE"/>
  </w:abstractNum>
  <w:abstractNum w:abstractNumId="25" w15:restartNumberingAfterBreak="0">
    <w:nsid w:val="25753814"/>
    <w:multiLevelType w:val="multilevel"/>
    <w:tmpl w:val="885489FC"/>
    <w:name w:val="STYLE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74E1EA9"/>
    <w:multiLevelType w:val="multilevel"/>
    <w:tmpl w:val="AD14789C"/>
    <w:name w:val="STYLE5"/>
    <w:lvl w:ilvl="0">
      <w:start w:val="1"/>
      <w:numFmt w:val="decimal"/>
      <w:suff w:val="nothing"/>
      <w:lvlText w:val="%1 - "/>
      <w:lvlJc w:val="left"/>
      <w:pPr>
        <w:ind w:left="0" w:firstLine="0"/>
      </w:pPr>
      <w:rPr>
        <w:rFonts w:hint="default"/>
      </w:rPr>
    </w:lvl>
    <w:lvl w:ilvl="1">
      <w:start w:val="1"/>
      <w:numFmt w:val="decimal"/>
      <w:suff w:val="nothing"/>
      <w:lvlText w:val="%1.%2 - "/>
      <w:lvlJc w:val="left"/>
      <w:pPr>
        <w:ind w:left="0" w:firstLine="0"/>
      </w:pPr>
      <w:rPr>
        <w:rFonts w:hint="default"/>
      </w:rPr>
    </w:lvl>
    <w:lvl w:ilvl="2">
      <w:start w:val="1"/>
      <w:numFmt w:val="decimal"/>
      <w:suff w:val="nothing"/>
      <w:lvlText w:val="%1.%3.%2 - "/>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7" w15:restartNumberingAfterBreak="0">
    <w:nsid w:val="2A6A6B68"/>
    <w:multiLevelType w:val="multilevel"/>
    <w:tmpl w:val="885489FC"/>
    <w:name w:val="STYLE19222222"/>
    <w:numStyleLink w:val="STYLE"/>
  </w:abstractNum>
  <w:abstractNum w:abstractNumId="28" w15:restartNumberingAfterBreak="0">
    <w:nsid w:val="2B4071A9"/>
    <w:multiLevelType w:val="multilevel"/>
    <w:tmpl w:val="885489FC"/>
    <w:name w:val="STYLE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CEC1909"/>
    <w:multiLevelType w:val="multilevel"/>
    <w:tmpl w:val="885489FC"/>
    <w:name w:val="STYLE4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23257C6"/>
    <w:multiLevelType w:val="multilevel"/>
    <w:tmpl w:val="885489FC"/>
    <w:name w:val="STYLE19222222222222"/>
    <w:numStyleLink w:val="STYLE"/>
  </w:abstractNum>
  <w:abstractNum w:abstractNumId="31" w15:restartNumberingAfterBreak="0">
    <w:nsid w:val="337136C1"/>
    <w:multiLevelType w:val="multilevel"/>
    <w:tmpl w:val="885489FC"/>
    <w:name w:val="STYLE1922222222"/>
    <w:numStyleLink w:val="STYLE"/>
  </w:abstractNum>
  <w:abstractNum w:abstractNumId="32" w15:restartNumberingAfterBreak="0">
    <w:nsid w:val="34E4404C"/>
    <w:multiLevelType w:val="multilevel"/>
    <w:tmpl w:val="B6FC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D97EFA"/>
    <w:multiLevelType w:val="multilevel"/>
    <w:tmpl w:val="885489FC"/>
    <w:name w:val="STYLE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6D25318"/>
    <w:multiLevelType w:val="multilevel"/>
    <w:tmpl w:val="885489FC"/>
    <w:name w:val="STYLE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E050C13"/>
    <w:multiLevelType w:val="multilevel"/>
    <w:tmpl w:val="885489FC"/>
    <w:name w:val="STYLE19222"/>
    <w:numStyleLink w:val="STYLE"/>
  </w:abstractNum>
  <w:abstractNum w:abstractNumId="36" w15:restartNumberingAfterBreak="0">
    <w:nsid w:val="3E2C4D13"/>
    <w:multiLevelType w:val="hybridMultilevel"/>
    <w:tmpl w:val="4CACF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8240C8"/>
    <w:multiLevelType w:val="multilevel"/>
    <w:tmpl w:val="885489FC"/>
    <w:name w:val="STYLE18222"/>
    <w:numStyleLink w:val="STYLE"/>
  </w:abstractNum>
  <w:abstractNum w:abstractNumId="38" w15:restartNumberingAfterBreak="0">
    <w:nsid w:val="3F6F4CD6"/>
    <w:multiLevelType w:val="multilevel"/>
    <w:tmpl w:val="F660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F4221E"/>
    <w:multiLevelType w:val="multilevel"/>
    <w:tmpl w:val="885489FC"/>
    <w:name w:val="STYLE"/>
    <w:styleLink w:val="STYLE"/>
    <w:lvl w:ilvl="0">
      <w:start w:val="1"/>
      <w:numFmt w:val="decimal"/>
      <w:pStyle w:val="Titre1"/>
      <w:suff w:val="nothing"/>
      <w:lvlText w:val="%1 - "/>
      <w:lvlJc w:val="left"/>
      <w:pPr>
        <w:ind w:left="0" w:firstLine="0"/>
      </w:pPr>
      <w:rPr>
        <w:outline/>
        <w:color w:val="000000" w:themeColor="text1"/>
        <w14:textOutline w14:w="6350" w14:cap="rnd" w14:cmpd="sng" w14:algn="ctr">
          <w14:solidFill>
            <w14:schemeClr w14:val="tx1"/>
          </w14:solidFill>
          <w14:prstDash w14:val="solid"/>
          <w14:bevel/>
        </w14:textOutline>
        <w14:textFill>
          <w14:noFill/>
        </w14:textFill>
      </w:rPr>
    </w:lvl>
    <w:lvl w:ilvl="1">
      <w:start w:val="1"/>
      <w:numFmt w:val="decimal"/>
      <w:pStyle w:val="Titre2"/>
      <w:suff w:val="nothing"/>
      <w:lvlText w:val="%1.%2 - "/>
      <w:lvlJc w:val="left"/>
      <w:pPr>
        <w:ind w:left="0" w:firstLine="0"/>
      </w:pPr>
      <w:rPr>
        <w:rFonts w:hint="default"/>
        <w:color w:val="000000"/>
        <w14:textOutline w14:w="6350" w14:cap="rnd" w14:cmpd="sng" w14:algn="ctr">
          <w14:noFill/>
          <w14:prstDash w14:val="solid"/>
          <w14:bevel/>
        </w14:textOutline>
      </w:rPr>
    </w:lvl>
    <w:lvl w:ilvl="2">
      <w:start w:val="1"/>
      <w:numFmt w:val="decimal"/>
      <w:pStyle w:val="Titre3"/>
      <w:suff w:val="nothing"/>
      <w:lvlText w:val="%1.%2.%3 - "/>
      <w:lvlJc w:val="left"/>
      <w:pPr>
        <w:ind w:left="0" w:firstLine="0"/>
      </w:pPr>
      <w:rPr>
        <w:rFonts w:hint="default"/>
      </w:rPr>
    </w:lvl>
    <w:lvl w:ilvl="3">
      <w:start w:val="1"/>
      <w:numFmt w:val="decimal"/>
      <w:suff w:val="nothing"/>
      <w:lvlText w:val="%1.%2.%3.%4 - "/>
      <w:lvlJc w:val="left"/>
      <w:pPr>
        <w:ind w:left="0" w:firstLine="0"/>
      </w:pPr>
      <w:rPr>
        <w:rFonts w:hint="default"/>
      </w:rPr>
    </w:lvl>
    <w:lvl w:ilvl="4">
      <w:start w:val="1"/>
      <w:numFmt w:val="decimal"/>
      <w:suff w:val="nothing"/>
      <w:lvlText w:val="%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0" w15:restartNumberingAfterBreak="0">
    <w:nsid w:val="402C0721"/>
    <w:multiLevelType w:val="multilevel"/>
    <w:tmpl w:val="7E74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182FAD"/>
    <w:multiLevelType w:val="multilevel"/>
    <w:tmpl w:val="885489FC"/>
    <w:name w:val="STYLE192"/>
    <w:numStyleLink w:val="STYLE"/>
  </w:abstractNum>
  <w:abstractNum w:abstractNumId="42" w15:restartNumberingAfterBreak="0">
    <w:nsid w:val="44F93496"/>
    <w:multiLevelType w:val="multilevel"/>
    <w:tmpl w:val="885489FC"/>
    <w:name w:val="STYLE192222222"/>
    <w:numStyleLink w:val="STYLE"/>
  </w:abstractNum>
  <w:abstractNum w:abstractNumId="43" w15:restartNumberingAfterBreak="0">
    <w:nsid w:val="45021D95"/>
    <w:multiLevelType w:val="multilevel"/>
    <w:tmpl w:val="885489FC"/>
    <w:name w:val="STYLE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74C777E"/>
    <w:multiLevelType w:val="hybridMultilevel"/>
    <w:tmpl w:val="F3080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0965C7E"/>
    <w:multiLevelType w:val="multilevel"/>
    <w:tmpl w:val="885489FC"/>
    <w:name w:val="STYLE19222222222"/>
    <w:numStyleLink w:val="STYLE"/>
  </w:abstractNum>
  <w:abstractNum w:abstractNumId="46" w15:restartNumberingAfterBreak="0">
    <w:nsid w:val="50F87C4A"/>
    <w:multiLevelType w:val="multilevel"/>
    <w:tmpl w:val="885489FC"/>
    <w:name w:val="STYLE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245777C"/>
    <w:multiLevelType w:val="multilevel"/>
    <w:tmpl w:val="FB323E94"/>
    <w:styleLink w:val="PUCES"/>
    <w:lvl w:ilvl="0">
      <w:start w:val="1"/>
      <w:numFmt w:val="bullet"/>
      <w:pStyle w:val="Pucesniveau1"/>
      <w:lvlText w:val=""/>
      <w:lvlJc w:val="left"/>
      <w:pPr>
        <w:tabs>
          <w:tab w:val="num" w:pos="227"/>
        </w:tabs>
        <w:ind w:left="227" w:hanging="227"/>
      </w:pPr>
      <w:rPr>
        <w:rFonts w:ascii="Symbol" w:hAnsi="Symbol" w:hint="default"/>
        <w:b w:val="0"/>
        <w:i w:val="0"/>
        <w:color w:val="auto"/>
        <w:sz w:val="20"/>
      </w:rPr>
    </w:lvl>
    <w:lvl w:ilvl="1">
      <w:start w:val="1"/>
      <w:numFmt w:val="bullet"/>
      <w:pStyle w:val="Pucesniveau2"/>
      <w:lvlText w:val=""/>
      <w:lvlJc w:val="left"/>
      <w:pPr>
        <w:tabs>
          <w:tab w:val="num" w:pos="425"/>
        </w:tabs>
        <w:ind w:left="425" w:hanging="198"/>
      </w:pPr>
      <w:rPr>
        <w:rFonts w:ascii="Symbol" w:hAnsi="Symbol" w:hint="default"/>
        <w:b w:val="0"/>
        <w:i w:val="0"/>
        <w:color w:val="auto"/>
        <w:sz w:val="20"/>
      </w:rPr>
    </w:lvl>
    <w:lvl w:ilvl="2">
      <w:start w:val="1"/>
      <w:numFmt w:val="bullet"/>
      <w:pStyle w:val="Pucesniveau3"/>
      <w:lvlText w:val="̶"/>
      <w:lvlJc w:val="left"/>
      <w:pPr>
        <w:tabs>
          <w:tab w:val="num" w:pos="595"/>
        </w:tabs>
        <w:ind w:left="595" w:hanging="141"/>
      </w:pPr>
      <w:rPr>
        <w:rFonts w:ascii="Calibri" w:hAnsi="Calibri" w:hint="default"/>
        <w:color w:val="7F7F7F" w:themeColor="text1" w:themeTint="80"/>
        <w:sz w:val="1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79A7DE8"/>
    <w:multiLevelType w:val="multilevel"/>
    <w:tmpl w:val="885489FC"/>
    <w:name w:val="STYLE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A937176"/>
    <w:multiLevelType w:val="multilevel"/>
    <w:tmpl w:val="FB323E94"/>
    <w:numStyleLink w:val="PUCES"/>
  </w:abstractNum>
  <w:abstractNum w:abstractNumId="50" w15:restartNumberingAfterBreak="0">
    <w:nsid w:val="5AD67D46"/>
    <w:multiLevelType w:val="multilevel"/>
    <w:tmpl w:val="885489FC"/>
    <w:name w:val="STYLE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C404079"/>
    <w:multiLevelType w:val="multilevel"/>
    <w:tmpl w:val="885489FC"/>
    <w:name w:val="STYLE6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4FA19D3"/>
    <w:multiLevelType w:val="multilevel"/>
    <w:tmpl w:val="E514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D83119E"/>
    <w:multiLevelType w:val="multilevel"/>
    <w:tmpl w:val="885489FC"/>
    <w:name w:val="STYLE192222222222222"/>
    <w:numStyleLink w:val="STYLE"/>
  </w:abstractNum>
  <w:abstractNum w:abstractNumId="54" w15:restartNumberingAfterBreak="0">
    <w:nsid w:val="6F321C67"/>
    <w:multiLevelType w:val="multilevel"/>
    <w:tmpl w:val="885489FC"/>
    <w:numStyleLink w:val="STYLE"/>
  </w:abstractNum>
  <w:abstractNum w:abstractNumId="55" w15:restartNumberingAfterBreak="0">
    <w:nsid w:val="75D53D11"/>
    <w:multiLevelType w:val="hybridMultilevel"/>
    <w:tmpl w:val="EBCA3A40"/>
    <w:lvl w:ilvl="0" w:tplc="380686E2">
      <w:start w:val="1"/>
      <w:numFmt w:val="bullet"/>
      <w:pStyle w:val="Texteencadr"/>
      <w:lvlText w:val=""/>
      <w:lvlJc w:val="left"/>
      <w:pPr>
        <w:ind w:left="1004" w:hanging="360"/>
      </w:pPr>
      <w:rPr>
        <w:rFonts w:ascii="Symbol" w:hAnsi="Symbol" w:hint="default"/>
        <w:color w:val="auto"/>
        <w:sz w:val="28"/>
        <w:szCs w:val="28"/>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6" w15:restartNumberingAfterBreak="0">
    <w:nsid w:val="77862419"/>
    <w:multiLevelType w:val="multilevel"/>
    <w:tmpl w:val="885489FC"/>
    <w:name w:val="STYLE15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82152E5"/>
    <w:multiLevelType w:val="multilevel"/>
    <w:tmpl w:val="885489FC"/>
    <w:name w:val="STYLE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83D0F91"/>
    <w:multiLevelType w:val="multilevel"/>
    <w:tmpl w:val="E2D0F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27780F"/>
    <w:multiLevelType w:val="multilevel"/>
    <w:tmpl w:val="FB323E94"/>
    <w:numStyleLink w:val="PUCES"/>
  </w:abstractNum>
  <w:abstractNum w:abstractNumId="60" w15:restartNumberingAfterBreak="0">
    <w:nsid w:val="7CBF076F"/>
    <w:multiLevelType w:val="multilevel"/>
    <w:tmpl w:val="AA88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C3197C"/>
    <w:multiLevelType w:val="multilevel"/>
    <w:tmpl w:val="885489FC"/>
    <w:name w:val="STYLE1822"/>
    <w:numStyleLink w:val="STYLE"/>
  </w:abstractNum>
  <w:abstractNum w:abstractNumId="62" w15:restartNumberingAfterBreak="0">
    <w:nsid w:val="7DE80D9A"/>
    <w:multiLevelType w:val="multilevel"/>
    <w:tmpl w:val="FB00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E427AC7"/>
    <w:multiLevelType w:val="hybridMultilevel"/>
    <w:tmpl w:val="8946EB38"/>
    <w:lvl w:ilvl="0" w:tplc="78722826">
      <w:start w:val="1"/>
      <w:numFmt w:val="lowerLetter"/>
      <w:pStyle w:val="Paragraphedelistelet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F506B7A"/>
    <w:multiLevelType w:val="multilevel"/>
    <w:tmpl w:val="885489FC"/>
    <w:name w:val="STYLE192222222222"/>
    <w:numStyleLink w:val="STYLE"/>
  </w:abstractNum>
  <w:num w:numId="1" w16cid:durableId="1899434395">
    <w:abstractNumId w:val="20"/>
  </w:num>
  <w:num w:numId="2" w16cid:durableId="451945460">
    <w:abstractNumId w:val="47"/>
  </w:num>
  <w:num w:numId="3" w16cid:durableId="1935047531">
    <w:abstractNumId w:val="13"/>
  </w:num>
  <w:num w:numId="4" w16cid:durableId="2039693854">
    <w:abstractNumId w:val="63"/>
  </w:num>
  <w:num w:numId="5" w16cid:durableId="1885096510">
    <w:abstractNumId w:val="55"/>
  </w:num>
  <w:num w:numId="6" w16cid:durableId="102386562">
    <w:abstractNumId w:val="54"/>
  </w:num>
  <w:num w:numId="7" w16cid:durableId="1979450712">
    <w:abstractNumId w:val="39"/>
  </w:num>
  <w:num w:numId="8" w16cid:durableId="8416539">
    <w:abstractNumId w:val="59"/>
  </w:num>
  <w:num w:numId="9" w16cid:durableId="16780206">
    <w:abstractNumId w:val="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4050565">
    <w:abstractNumId w:val="49"/>
  </w:num>
  <w:num w:numId="11" w16cid:durableId="1174681743">
    <w:abstractNumId w:val="12"/>
  </w:num>
  <w:num w:numId="12" w16cid:durableId="239800181">
    <w:abstractNumId w:val="9"/>
  </w:num>
  <w:num w:numId="13" w16cid:durableId="1147741714">
    <w:abstractNumId w:val="7"/>
  </w:num>
  <w:num w:numId="14" w16cid:durableId="1733842952">
    <w:abstractNumId w:val="38"/>
  </w:num>
  <w:num w:numId="15" w16cid:durableId="1241209495">
    <w:abstractNumId w:val="18"/>
  </w:num>
  <w:num w:numId="16" w16cid:durableId="1330018620">
    <w:abstractNumId w:val="44"/>
  </w:num>
  <w:num w:numId="17" w16cid:durableId="517736202">
    <w:abstractNumId w:val="5"/>
  </w:num>
  <w:num w:numId="18" w16cid:durableId="1142695908">
    <w:abstractNumId w:val="40"/>
  </w:num>
  <w:num w:numId="19" w16cid:durableId="1653094886">
    <w:abstractNumId w:val="52"/>
  </w:num>
  <w:num w:numId="20" w16cid:durableId="1813402353">
    <w:abstractNumId w:val="58"/>
  </w:num>
  <w:num w:numId="21" w16cid:durableId="825783292">
    <w:abstractNumId w:val="11"/>
  </w:num>
  <w:num w:numId="22" w16cid:durableId="715927977">
    <w:abstractNumId w:val="32"/>
  </w:num>
  <w:num w:numId="23" w16cid:durableId="2068988835">
    <w:abstractNumId w:val="60"/>
  </w:num>
  <w:num w:numId="24" w16cid:durableId="417794980">
    <w:abstractNumId w:val="36"/>
  </w:num>
  <w:num w:numId="25" w16cid:durableId="845284358">
    <w:abstractNumId w:val="4"/>
  </w:num>
  <w:num w:numId="26" w16cid:durableId="528446573">
    <w:abstractNumId w:val="6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28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0"/>
  </w:compat>
  <w:rsids>
    <w:rsidRoot w:val="00CC4E69"/>
    <w:rsid w:val="00000184"/>
    <w:rsid w:val="00000D8E"/>
    <w:rsid w:val="00005E64"/>
    <w:rsid w:val="00007543"/>
    <w:rsid w:val="0001009D"/>
    <w:rsid w:val="0001294C"/>
    <w:rsid w:val="00016477"/>
    <w:rsid w:val="00021F1E"/>
    <w:rsid w:val="000227FF"/>
    <w:rsid w:val="00023B28"/>
    <w:rsid w:val="000301E5"/>
    <w:rsid w:val="00033599"/>
    <w:rsid w:val="000336E9"/>
    <w:rsid w:val="00035FCF"/>
    <w:rsid w:val="000417C5"/>
    <w:rsid w:val="000465ED"/>
    <w:rsid w:val="00047A2F"/>
    <w:rsid w:val="00050808"/>
    <w:rsid w:val="0005397B"/>
    <w:rsid w:val="00060E33"/>
    <w:rsid w:val="00064756"/>
    <w:rsid w:val="00070B18"/>
    <w:rsid w:val="000741AA"/>
    <w:rsid w:val="000762C7"/>
    <w:rsid w:val="00076E33"/>
    <w:rsid w:val="0008256E"/>
    <w:rsid w:val="00083200"/>
    <w:rsid w:val="00087F18"/>
    <w:rsid w:val="00092A6E"/>
    <w:rsid w:val="00092A7D"/>
    <w:rsid w:val="00094121"/>
    <w:rsid w:val="00094428"/>
    <w:rsid w:val="000A0932"/>
    <w:rsid w:val="000A1DF3"/>
    <w:rsid w:val="000A2B3F"/>
    <w:rsid w:val="000A4D6D"/>
    <w:rsid w:val="000B4399"/>
    <w:rsid w:val="000B5CEE"/>
    <w:rsid w:val="000C0957"/>
    <w:rsid w:val="000C1CF7"/>
    <w:rsid w:val="000C450E"/>
    <w:rsid w:val="000D35E5"/>
    <w:rsid w:val="000D56EF"/>
    <w:rsid w:val="000D72A0"/>
    <w:rsid w:val="000D76BA"/>
    <w:rsid w:val="000D7D2D"/>
    <w:rsid w:val="000E2CC2"/>
    <w:rsid w:val="000F5086"/>
    <w:rsid w:val="000F5526"/>
    <w:rsid w:val="000F668F"/>
    <w:rsid w:val="000F7345"/>
    <w:rsid w:val="000F762E"/>
    <w:rsid w:val="001033F3"/>
    <w:rsid w:val="0010368D"/>
    <w:rsid w:val="00105F8F"/>
    <w:rsid w:val="00106850"/>
    <w:rsid w:val="00110479"/>
    <w:rsid w:val="00113A90"/>
    <w:rsid w:val="001152C9"/>
    <w:rsid w:val="00115D7A"/>
    <w:rsid w:val="00116C79"/>
    <w:rsid w:val="00116E0D"/>
    <w:rsid w:val="00120079"/>
    <w:rsid w:val="001213A4"/>
    <w:rsid w:val="00121549"/>
    <w:rsid w:val="00130EA2"/>
    <w:rsid w:val="00131C00"/>
    <w:rsid w:val="00131E5B"/>
    <w:rsid w:val="001321FB"/>
    <w:rsid w:val="00133261"/>
    <w:rsid w:val="00133EFF"/>
    <w:rsid w:val="00134F07"/>
    <w:rsid w:val="001357A6"/>
    <w:rsid w:val="00143B54"/>
    <w:rsid w:val="00146B55"/>
    <w:rsid w:val="00150A63"/>
    <w:rsid w:val="00151B73"/>
    <w:rsid w:val="00151F6A"/>
    <w:rsid w:val="00154C12"/>
    <w:rsid w:val="00156BB6"/>
    <w:rsid w:val="001646D1"/>
    <w:rsid w:val="001660E6"/>
    <w:rsid w:val="00170D1A"/>
    <w:rsid w:val="001710C9"/>
    <w:rsid w:val="001740DE"/>
    <w:rsid w:val="00177A60"/>
    <w:rsid w:val="00180FBA"/>
    <w:rsid w:val="00193FDC"/>
    <w:rsid w:val="00194E59"/>
    <w:rsid w:val="001A657E"/>
    <w:rsid w:val="001A7489"/>
    <w:rsid w:val="001B0BAE"/>
    <w:rsid w:val="001B5C7D"/>
    <w:rsid w:val="001B6E47"/>
    <w:rsid w:val="001C0930"/>
    <w:rsid w:val="001C18CF"/>
    <w:rsid w:val="001C30C6"/>
    <w:rsid w:val="001C3B28"/>
    <w:rsid w:val="001C47F3"/>
    <w:rsid w:val="001C51B7"/>
    <w:rsid w:val="001D29EA"/>
    <w:rsid w:val="001D39FA"/>
    <w:rsid w:val="001D6F16"/>
    <w:rsid w:val="001E00B6"/>
    <w:rsid w:val="001E1BA4"/>
    <w:rsid w:val="001E2178"/>
    <w:rsid w:val="001E3C7B"/>
    <w:rsid w:val="001E464A"/>
    <w:rsid w:val="001F0B80"/>
    <w:rsid w:val="001F10FD"/>
    <w:rsid w:val="001F249E"/>
    <w:rsid w:val="002029A1"/>
    <w:rsid w:val="002044BF"/>
    <w:rsid w:val="00205E73"/>
    <w:rsid w:val="002208E4"/>
    <w:rsid w:val="00221482"/>
    <w:rsid w:val="00221E6A"/>
    <w:rsid w:val="002225ED"/>
    <w:rsid w:val="0022469A"/>
    <w:rsid w:val="002257CC"/>
    <w:rsid w:val="00230323"/>
    <w:rsid w:val="00230385"/>
    <w:rsid w:val="00230560"/>
    <w:rsid w:val="0023113A"/>
    <w:rsid w:val="002416AF"/>
    <w:rsid w:val="002530FB"/>
    <w:rsid w:val="002573A7"/>
    <w:rsid w:val="002614FD"/>
    <w:rsid w:val="0026570F"/>
    <w:rsid w:val="00273280"/>
    <w:rsid w:val="002837A5"/>
    <w:rsid w:val="00285678"/>
    <w:rsid w:val="002858D9"/>
    <w:rsid w:val="0028753B"/>
    <w:rsid w:val="00290F90"/>
    <w:rsid w:val="00292FD9"/>
    <w:rsid w:val="00293486"/>
    <w:rsid w:val="002978E8"/>
    <w:rsid w:val="002A2ECF"/>
    <w:rsid w:val="002A2EE0"/>
    <w:rsid w:val="002A3430"/>
    <w:rsid w:val="002A5A09"/>
    <w:rsid w:val="002A6208"/>
    <w:rsid w:val="002A6BE4"/>
    <w:rsid w:val="002B5D47"/>
    <w:rsid w:val="002B7442"/>
    <w:rsid w:val="002B74C6"/>
    <w:rsid w:val="002C071E"/>
    <w:rsid w:val="002C424D"/>
    <w:rsid w:val="002C6328"/>
    <w:rsid w:val="002D1468"/>
    <w:rsid w:val="002D1991"/>
    <w:rsid w:val="002E2142"/>
    <w:rsid w:val="002E5DF0"/>
    <w:rsid w:val="002F2959"/>
    <w:rsid w:val="002F36E7"/>
    <w:rsid w:val="00300CED"/>
    <w:rsid w:val="00303D01"/>
    <w:rsid w:val="003103EF"/>
    <w:rsid w:val="00311495"/>
    <w:rsid w:val="00311767"/>
    <w:rsid w:val="00315685"/>
    <w:rsid w:val="00321863"/>
    <w:rsid w:val="003242AD"/>
    <w:rsid w:val="0032638D"/>
    <w:rsid w:val="00326936"/>
    <w:rsid w:val="00331C56"/>
    <w:rsid w:val="00331EF2"/>
    <w:rsid w:val="00333881"/>
    <w:rsid w:val="003348E1"/>
    <w:rsid w:val="00335D1D"/>
    <w:rsid w:val="003401B7"/>
    <w:rsid w:val="003409D1"/>
    <w:rsid w:val="003415FC"/>
    <w:rsid w:val="003435AE"/>
    <w:rsid w:val="00343C95"/>
    <w:rsid w:val="00346ADB"/>
    <w:rsid w:val="003472F3"/>
    <w:rsid w:val="003507C8"/>
    <w:rsid w:val="00351478"/>
    <w:rsid w:val="00352FBE"/>
    <w:rsid w:val="00353139"/>
    <w:rsid w:val="00355FEC"/>
    <w:rsid w:val="00357D63"/>
    <w:rsid w:val="0036425C"/>
    <w:rsid w:val="00365CB5"/>
    <w:rsid w:val="00365F16"/>
    <w:rsid w:val="00375759"/>
    <w:rsid w:val="00375AE0"/>
    <w:rsid w:val="00375CBA"/>
    <w:rsid w:val="00383FF6"/>
    <w:rsid w:val="00387903"/>
    <w:rsid w:val="003879C3"/>
    <w:rsid w:val="00392441"/>
    <w:rsid w:val="0039274B"/>
    <w:rsid w:val="0039542F"/>
    <w:rsid w:val="00397044"/>
    <w:rsid w:val="0039745F"/>
    <w:rsid w:val="003A02F2"/>
    <w:rsid w:val="003A140A"/>
    <w:rsid w:val="003A2092"/>
    <w:rsid w:val="003B0013"/>
    <w:rsid w:val="003B08FC"/>
    <w:rsid w:val="003B1745"/>
    <w:rsid w:val="003B227F"/>
    <w:rsid w:val="003B3967"/>
    <w:rsid w:val="003B4A0E"/>
    <w:rsid w:val="003C39ED"/>
    <w:rsid w:val="003C3E18"/>
    <w:rsid w:val="003D0084"/>
    <w:rsid w:val="003D5B72"/>
    <w:rsid w:val="003D7D19"/>
    <w:rsid w:val="003D7D54"/>
    <w:rsid w:val="003E0BA8"/>
    <w:rsid w:val="003E2224"/>
    <w:rsid w:val="003E3389"/>
    <w:rsid w:val="003E642C"/>
    <w:rsid w:val="003F06B4"/>
    <w:rsid w:val="003F35F7"/>
    <w:rsid w:val="003F3BCB"/>
    <w:rsid w:val="003F5826"/>
    <w:rsid w:val="003F63DF"/>
    <w:rsid w:val="003F6DE4"/>
    <w:rsid w:val="003F7202"/>
    <w:rsid w:val="0040629F"/>
    <w:rsid w:val="00410ADA"/>
    <w:rsid w:val="00421DD8"/>
    <w:rsid w:val="004252CF"/>
    <w:rsid w:val="00425372"/>
    <w:rsid w:val="00433A59"/>
    <w:rsid w:val="0043428C"/>
    <w:rsid w:val="00444409"/>
    <w:rsid w:val="00445FE8"/>
    <w:rsid w:val="004471F6"/>
    <w:rsid w:val="00451B26"/>
    <w:rsid w:val="00451B3C"/>
    <w:rsid w:val="00453A88"/>
    <w:rsid w:val="00453D45"/>
    <w:rsid w:val="00456EFC"/>
    <w:rsid w:val="00457F3B"/>
    <w:rsid w:val="004603D6"/>
    <w:rsid w:val="004638D1"/>
    <w:rsid w:val="00463D42"/>
    <w:rsid w:val="00464A36"/>
    <w:rsid w:val="004665B3"/>
    <w:rsid w:val="0047294E"/>
    <w:rsid w:val="00474EA4"/>
    <w:rsid w:val="004761AF"/>
    <w:rsid w:val="00477D3C"/>
    <w:rsid w:val="00477E8F"/>
    <w:rsid w:val="00480A22"/>
    <w:rsid w:val="00481511"/>
    <w:rsid w:val="00484728"/>
    <w:rsid w:val="00486D6C"/>
    <w:rsid w:val="00487246"/>
    <w:rsid w:val="00490037"/>
    <w:rsid w:val="00492C74"/>
    <w:rsid w:val="00493419"/>
    <w:rsid w:val="00495D4E"/>
    <w:rsid w:val="004979CF"/>
    <w:rsid w:val="004A0CDA"/>
    <w:rsid w:val="004A26BD"/>
    <w:rsid w:val="004A2D00"/>
    <w:rsid w:val="004A4E3A"/>
    <w:rsid w:val="004A5603"/>
    <w:rsid w:val="004A5A3A"/>
    <w:rsid w:val="004A706C"/>
    <w:rsid w:val="004B5390"/>
    <w:rsid w:val="004C0EFB"/>
    <w:rsid w:val="004C1510"/>
    <w:rsid w:val="004D1E04"/>
    <w:rsid w:val="004D27EB"/>
    <w:rsid w:val="004D30DE"/>
    <w:rsid w:val="004D47D4"/>
    <w:rsid w:val="004D5559"/>
    <w:rsid w:val="004D5D81"/>
    <w:rsid w:val="004E3CB0"/>
    <w:rsid w:val="004E4726"/>
    <w:rsid w:val="004E5B61"/>
    <w:rsid w:val="004E67EE"/>
    <w:rsid w:val="004F00B1"/>
    <w:rsid w:val="004F0563"/>
    <w:rsid w:val="004F1B36"/>
    <w:rsid w:val="004F6505"/>
    <w:rsid w:val="00501B72"/>
    <w:rsid w:val="00502127"/>
    <w:rsid w:val="005040F2"/>
    <w:rsid w:val="00507D1A"/>
    <w:rsid w:val="005162CC"/>
    <w:rsid w:val="0052280D"/>
    <w:rsid w:val="0052280F"/>
    <w:rsid w:val="00522820"/>
    <w:rsid w:val="005268AF"/>
    <w:rsid w:val="00531B1A"/>
    <w:rsid w:val="00535A63"/>
    <w:rsid w:val="00536178"/>
    <w:rsid w:val="00540102"/>
    <w:rsid w:val="00540D9B"/>
    <w:rsid w:val="00545CE2"/>
    <w:rsid w:val="005474EE"/>
    <w:rsid w:val="0055038B"/>
    <w:rsid w:val="0055331B"/>
    <w:rsid w:val="00553ACC"/>
    <w:rsid w:val="00556AD2"/>
    <w:rsid w:val="00560E22"/>
    <w:rsid w:val="00561F87"/>
    <w:rsid w:val="00564F5D"/>
    <w:rsid w:val="00565035"/>
    <w:rsid w:val="005663E5"/>
    <w:rsid w:val="00573C71"/>
    <w:rsid w:val="00574286"/>
    <w:rsid w:val="0057663F"/>
    <w:rsid w:val="00576703"/>
    <w:rsid w:val="00577CD8"/>
    <w:rsid w:val="0058075C"/>
    <w:rsid w:val="005848EF"/>
    <w:rsid w:val="005850DE"/>
    <w:rsid w:val="0059516D"/>
    <w:rsid w:val="005A0229"/>
    <w:rsid w:val="005A1BC4"/>
    <w:rsid w:val="005A3948"/>
    <w:rsid w:val="005A4B61"/>
    <w:rsid w:val="005A54E0"/>
    <w:rsid w:val="005A6205"/>
    <w:rsid w:val="005A72AC"/>
    <w:rsid w:val="005A75BE"/>
    <w:rsid w:val="005B3829"/>
    <w:rsid w:val="005C3ECF"/>
    <w:rsid w:val="005D2C6D"/>
    <w:rsid w:val="005D425D"/>
    <w:rsid w:val="005D4FDC"/>
    <w:rsid w:val="005D5743"/>
    <w:rsid w:val="005E0C36"/>
    <w:rsid w:val="005E229E"/>
    <w:rsid w:val="005E58BF"/>
    <w:rsid w:val="005E5A0D"/>
    <w:rsid w:val="005F1B74"/>
    <w:rsid w:val="005F2B93"/>
    <w:rsid w:val="005F42BB"/>
    <w:rsid w:val="00602496"/>
    <w:rsid w:val="00602513"/>
    <w:rsid w:val="00603AE5"/>
    <w:rsid w:val="00603DF6"/>
    <w:rsid w:val="00604931"/>
    <w:rsid w:val="00604F41"/>
    <w:rsid w:val="00610430"/>
    <w:rsid w:val="00610F56"/>
    <w:rsid w:val="00612C27"/>
    <w:rsid w:val="00612D6B"/>
    <w:rsid w:val="00620A9F"/>
    <w:rsid w:val="00621A14"/>
    <w:rsid w:val="006229B3"/>
    <w:rsid w:val="00626FA1"/>
    <w:rsid w:val="00627ACB"/>
    <w:rsid w:val="006313C5"/>
    <w:rsid w:val="0063263D"/>
    <w:rsid w:val="00634369"/>
    <w:rsid w:val="00634B30"/>
    <w:rsid w:val="006371E1"/>
    <w:rsid w:val="006445FF"/>
    <w:rsid w:val="00653BA1"/>
    <w:rsid w:val="006541EC"/>
    <w:rsid w:val="00655803"/>
    <w:rsid w:val="00657B13"/>
    <w:rsid w:val="00662524"/>
    <w:rsid w:val="00663B21"/>
    <w:rsid w:val="00663D27"/>
    <w:rsid w:val="006649CB"/>
    <w:rsid w:val="00664E33"/>
    <w:rsid w:val="00665917"/>
    <w:rsid w:val="00665B73"/>
    <w:rsid w:val="00666180"/>
    <w:rsid w:val="006665A7"/>
    <w:rsid w:val="0067147F"/>
    <w:rsid w:val="00672A78"/>
    <w:rsid w:val="006744DF"/>
    <w:rsid w:val="00681D0C"/>
    <w:rsid w:val="00683F0B"/>
    <w:rsid w:val="00684298"/>
    <w:rsid w:val="00685AE4"/>
    <w:rsid w:val="00687A84"/>
    <w:rsid w:val="00687F95"/>
    <w:rsid w:val="00696C89"/>
    <w:rsid w:val="006A402A"/>
    <w:rsid w:val="006A6ECB"/>
    <w:rsid w:val="006A7603"/>
    <w:rsid w:val="006B15F9"/>
    <w:rsid w:val="006B19DC"/>
    <w:rsid w:val="006B23F1"/>
    <w:rsid w:val="006B71DA"/>
    <w:rsid w:val="006C0F2A"/>
    <w:rsid w:val="006C4139"/>
    <w:rsid w:val="006C658C"/>
    <w:rsid w:val="006D1507"/>
    <w:rsid w:val="006D3020"/>
    <w:rsid w:val="006D4916"/>
    <w:rsid w:val="006D6425"/>
    <w:rsid w:val="006E7221"/>
    <w:rsid w:val="006F113A"/>
    <w:rsid w:val="006F24BD"/>
    <w:rsid w:val="006F3D8B"/>
    <w:rsid w:val="006F4422"/>
    <w:rsid w:val="006F7815"/>
    <w:rsid w:val="00700BCA"/>
    <w:rsid w:val="0070185A"/>
    <w:rsid w:val="0070208C"/>
    <w:rsid w:val="00704318"/>
    <w:rsid w:val="0071019B"/>
    <w:rsid w:val="00713070"/>
    <w:rsid w:val="0071593C"/>
    <w:rsid w:val="00717C96"/>
    <w:rsid w:val="00717EF2"/>
    <w:rsid w:val="00722C75"/>
    <w:rsid w:val="007231CF"/>
    <w:rsid w:val="00724EFB"/>
    <w:rsid w:val="007252BA"/>
    <w:rsid w:val="007351E3"/>
    <w:rsid w:val="00737523"/>
    <w:rsid w:val="007414F4"/>
    <w:rsid w:val="007420A5"/>
    <w:rsid w:val="00743A5C"/>
    <w:rsid w:val="00743AF8"/>
    <w:rsid w:val="00745480"/>
    <w:rsid w:val="00746F38"/>
    <w:rsid w:val="007518BC"/>
    <w:rsid w:val="00753D49"/>
    <w:rsid w:val="00754299"/>
    <w:rsid w:val="0075740B"/>
    <w:rsid w:val="00757BD9"/>
    <w:rsid w:val="00762453"/>
    <w:rsid w:val="00774450"/>
    <w:rsid w:val="0078112F"/>
    <w:rsid w:val="007816D1"/>
    <w:rsid w:val="00782F8D"/>
    <w:rsid w:val="00784D10"/>
    <w:rsid w:val="007873A3"/>
    <w:rsid w:val="007909A7"/>
    <w:rsid w:val="00794850"/>
    <w:rsid w:val="00795426"/>
    <w:rsid w:val="00795F71"/>
    <w:rsid w:val="007969E9"/>
    <w:rsid w:val="00796C37"/>
    <w:rsid w:val="007A11C0"/>
    <w:rsid w:val="007A1300"/>
    <w:rsid w:val="007B4774"/>
    <w:rsid w:val="007B57ED"/>
    <w:rsid w:val="007B6D84"/>
    <w:rsid w:val="007B75B3"/>
    <w:rsid w:val="007C0E16"/>
    <w:rsid w:val="007C3C93"/>
    <w:rsid w:val="007C44E8"/>
    <w:rsid w:val="007C7620"/>
    <w:rsid w:val="007D11B0"/>
    <w:rsid w:val="007D249D"/>
    <w:rsid w:val="007D537C"/>
    <w:rsid w:val="007D552F"/>
    <w:rsid w:val="007E4337"/>
    <w:rsid w:val="007F0745"/>
    <w:rsid w:val="007F678B"/>
    <w:rsid w:val="007F7D14"/>
    <w:rsid w:val="00801F34"/>
    <w:rsid w:val="00803D5C"/>
    <w:rsid w:val="00806003"/>
    <w:rsid w:val="00810F14"/>
    <w:rsid w:val="00813D70"/>
    <w:rsid w:val="00814C45"/>
    <w:rsid w:val="00815535"/>
    <w:rsid w:val="00815DF4"/>
    <w:rsid w:val="00817291"/>
    <w:rsid w:val="00821D05"/>
    <w:rsid w:val="00822639"/>
    <w:rsid w:val="008252DD"/>
    <w:rsid w:val="00825507"/>
    <w:rsid w:val="00833B22"/>
    <w:rsid w:val="00836637"/>
    <w:rsid w:val="00837009"/>
    <w:rsid w:val="00842F08"/>
    <w:rsid w:val="008514C0"/>
    <w:rsid w:val="008514E7"/>
    <w:rsid w:val="00852E6F"/>
    <w:rsid w:val="008537D4"/>
    <w:rsid w:val="00855510"/>
    <w:rsid w:val="00855F89"/>
    <w:rsid w:val="0085774E"/>
    <w:rsid w:val="00860069"/>
    <w:rsid w:val="00860A85"/>
    <w:rsid w:val="0086166F"/>
    <w:rsid w:val="00870257"/>
    <w:rsid w:val="00874D2D"/>
    <w:rsid w:val="00874D8A"/>
    <w:rsid w:val="00877629"/>
    <w:rsid w:val="00881636"/>
    <w:rsid w:val="00882C0D"/>
    <w:rsid w:val="00882FD6"/>
    <w:rsid w:val="00883EDA"/>
    <w:rsid w:val="0088411C"/>
    <w:rsid w:val="00890789"/>
    <w:rsid w:val="00891C74"/>
    <w:rsid w:val="00896692"/>
    <w:rsid w:val="00896C33"/>
    <w:rsid w:val="008A3244"/>
    <w:rsid w:val="008B3B5E"/>
    <w:rsid w:val="008B4B5A"/>
    <w:rsid w:val="008B722D"/>
    <w:rsid w:val="008C1D08"/>
    <w:rsid w:val="008C2CF9"/>
    <w:rsid w:val="008C4DB3"/>
    <w:rsid w:val="008C6486"/>
    <w:rsid w:val="008D171D"/>
    <w:rsid w:val="008D5602"/>
    <w:rsid w:val="008E4B60"/>
    <w:rsid w:val="008F2744"/>
    <w:rsid w:val="008F2798"/>
    <w:rsid w:val="00903C4E"/>
    <w:rsid w:val="00905392"/>
    <w:rsid w:val="00911009"/>
    <w:rsid w:val="00911365"/>
    <w:rsid w:val="00911495"/>
    <w:rsid w:val="009140B8"/>
    <w:rsid w:val="009157CA"/>
    <w:rsid w:val="00915BCB"/>
    <w:rsid w:val="009170A0"/>
    <w:rsid w:val="0092008B"/>
    <w:rsid w:val="009215B7"/>
    <w:rsid w:val="00922988"/>
    <w:rsid w:val="009254CB"/>
    <w:rsid w:val="0093198E"/>
    <w:rsid w:val="00933495"/>
    <w:rsid w:val="009336E2"/>
    <w:rsid w:val="00934D4A"/>
    <w:rsid w:val="009421C7"/>
    <w:rsid w:val="00944008"/>
    <w:rsid w:val="00950C7A"/>
    <w:rsid w:val="00954260"/>
    <w:rsid w:val="00957CE6"/>
    <w:rsid w:val="00957F85"/>
    <w:rsid w:val="009629AB"/>
    <w:rsid w:val="0096345A"/>
    <w:rsid w:val="00967B94"/>
    <w:rsid w:val="00975891"/>
    <w:rsid w:val="009764D1"/>
    <w:rsid w:val="00977F2F"/>
    <w:rsid w:val="0098195D"/>
    <w:rsid w:val="00984283"/>
    <w:rsid w:val="00984BC6"/>
    <w:rsid w:val="009915D6"/>
    <w:rsid w:val="00991D9E"/>
    <w:rsid w:val="00993E9A"/>
    <w:rsid w:val="00996F2A"/>
    <w:rsid w:val="00997305"/>
    <w:rsid w:val="009A0F73"/>
    <w:rsid w:val="009A2E77"/>
    <w:rsid w:val="009A4368"/>
    <w:rsid w:val="009A46C9"/>
    <w:rsid w:val="009B06BE"/>
    <w:rsid w:val="009B3E79"/>
    <w:rsid w:val="009B4FDC"/>
    <w:rsid w:val="009B6119"/>
    <w:rsid w:val="009B658B"/>
    <w:rsid w:val="009D5FCF"/>
    <w:rsid w:val="009D7FD9"/>
    <w:rsid w:val="009E4907"/>
    <w:rsid w:val="009E4DDC"/>
    <w:rsid w:val="009E5762"/>
    <w:rsid w:val="009E657C"/>
    <w:rsid w:val="009E6DDE"/>
    <w:rsid w:val="009E7BF4"/>
    <w:rsid w:val="009F0C40"/>
    <w:rsid w:val="009F16DA"/>
    <w:rsid w:val="009F1CD6"/>
    <w:rsid w:val="009F2C7D"/>
    <w:rsid w:val="009F3A64"/>
    <w:rsid w:val="009F3DE6"/>
    <w:rsid w:val="009F465F"/>
    <w:rsid w:val="009F66A5"/>
    <w:rsid w:val="009F7770"/>
    <w:rsid w:val="009F7812"/>
    <w:rsid w:val="00A01E0D"/>
    <w:rsid w:val="00A02354"/>
    <w:rsid w:val="00A05994"/>
    <w:rsid w:val="00A06E24"/>
    <w:rsid w:val="00A0718F"/>
    <w:rsid w:val="00A12249"/>
    <w:rsid w:val="00A17BB0"/>
    <w:rsid w:val="00A21C97"/>
    <w:rsid w:val="00A22CB0"/>
    <w:rsid w:val="00A24681"/>
    <w:rsid w:val="00A26CCF"/>
    <w:rsid w:val="00A326D2"/>
    <w:rsid w:val="00A349AF"/>
    <w:rsid w:val="00A36971"/>
    <w:rsid w:val="00A4053C"/>
    <w:rsid w:val="00A40E00"/>
    <w:rsid w:val="00A41725"/>
    <w:rsid w:val="00A42E77"/>
    <w:rsid w:val="00A43FDE"/>
    <w:rsid w:val="00A47703"/>
    <w:rsid w:val="00A47C4E"/>
    <w:rsid w:val="00A50709"/>
    <w:rsid w:val="00A6167C"/>
    <w:rsid w:val="00A61D40"/>
    <w:rsid w:val="00A62602"/>
    <w:rsid w:val="00A66F58"/>
    <w:rsid w:val="00A709A7"/>
    <w:rsid w:val="00A7269B"/>
    <w:rsid w:val="00A74041"/>
    <w:rsid w:val="00A7504B"/>
    <w:rsid w:val="00A76597"/>
    <w:rsid w:val="00A76982"/>
    <w:rsid w:val="00A779A1"/>
    <w:rsid w:val="00A80D9D"/>
    <w:rsid w:val="00A849E7"/>
    <w:rsid w:val="00A84EC6"/>
    <w:rsid w:val="00A850C0"/>
    <w:rsid w:val="00A8538A"/>
    <w:rsid w:val="00A9156B"/>
    <w:rsid w:val="00A93614"/>
    <w:rsid w:val="00A94A54"/>
    <w:rsid w:val="00A97D32"/>
    <w:rsid w:val="00AA22EA"/>
    <w:rsid w:val="00AA4784"/>
    <w:rsid w:val="00AA5CCF"/>
    <w:rsid w:val="00AB1072"/>
    <w:rsid w:val="00AB3AFF"/>
    <w:rsid w:val="00AB5427"/>
    <w:rsid w:val="00AB5B31"/>
    <w:rsid w:val="00AC392D"/>
    <w:rsid w:val="00AC3B80"/>
    <w:rsid w:val="00AD6119"/>
    <w:rsid w:val="00AE0489"/>
    <w:rsid w:val="00AE5D97"/>
    <w:rsid w:val="00AE68F0"/>
    <w:rsid w:val="00AE734D"/>
    <w:rsid w:val="00AE7CD4"/>
    <w:rsid w:val="00AF1606"/>
    <w:rsid w:val="00AF2D6B"/>
    <w:rsid w:val="00AF43F3"/>
    <w:rsid w:val="00AF4E3C"/>
    <w:rsid w:val="00AF70C3"/>
    <w:rsid w:val="00AF7B09"/>
    <w:rsid w:val="00B04299"/>
    <w:rsid w:val="00B10423"/>
    <w:rsid w:val="00B13923"/>
    <w:rsid w:val="00B13D85"/>
    <w:rsid w:val="00B144D3"/>
    <w:rsid w:val="00B24B11"/>
    <w:rsid w:val="00B26CAA"/>
    <w:rsid w:val="00B26CDD"/>
    <w:rsid w:val="00B31551"/>
    <w:rsid w:val="00B33835"/>
    <w:rsid w:val="00B42144"/>
    <w:rsid w:val="00B44DD2"/>
    <w:rsid w:val="00B474BD"/>
    <w:rsid w:val="00B501FB"/>
    <w:rsid w:val="00B51BAD"/>
    <w:rsid w:val="00B52545"/>
    <w:rsid w:val="00B5436B"/>
    <w:rsid w:val="00B545F2"/>
    <w:rsid w:val="00B565B0"/>
    <w:rsid w:val="00B60DAF"/>
    <w:rsid w:val="00B62722"/>
    <w:rsid w:val="00B65E98"/>
    <w:rsid w:val="00B66B70"/>
    <w:rsid w:val="00B743F6"/>
    <w:rsid w:val="00B74681"/>
    <w:rsid w:val="00B83697"/>
    <w:rsid w:val="00B871FC"/>
    <w:rsid w:val="00B87A5C"/>
    <w:rsid w:val="00B87B20"/>
    <w:rsid w:val="00B90349"/>
    <w:rsid w:val="00B93B74"/>
    <w:rsid w:val="00B94129"/>
    <w:rsid w:val="00B95597"/>
    <w:rsid w:val="00B97054"/>
    <w:rsid w:val="00BA32E2"/>
    <w:rsid w:val="00BA3D85"/>
    <w:rsid w:val="00BA7954"/>
    <w:rsid w:val="00BB27FD"/>
    <w:rsid w:val="00BC437D"/>
    <w:rsid w:val="00BC645F"/>
    <w:rsid w:val="00BD3D22"/>
    <w:rsid w:val="00BD5A95"/>
    <w:rsid w:val="00BD5B18"/>
    <w:rsid w:val="00BE0308"/>
    <w:rsid w:val="00BE1955"/>
    <w:rsid w:val="00BE1ABC"/>
    <w:rsid w:val="00BE3022"/>
    <w:rsid w:val="00BE5ADA"/>
    <w:rsid w:val="00BE64F4"/>
    <w:rsid w:val="00BE7AC1"/>
    <w:rsid w:val="00BF1682"/>
    <w:rsid w:val="00BF5DC7"/>
    <w:rsid w:val="00C00C91"/>
    <w:rsid w:val="00C04952"/>
    <w:rsid w:val="00C059E8"/>
    <w:rsid w:val="00C1524C"/>
    <w:rsid w:val="00C175EE"/>
    <w:rsid w:val="00C17CF9"/>
    <w:rsid w:val="00C22698"/>
    <w:rsid w:val="00C27197"/>
    <w:rsid w:val="00C312AC"/>
    <w:rsid w:val="00C33314"/>
    <w:rsid w:val="00C33B6F"/>
    <w:rsid w:val="00C349D3"/>
    <w:rsid w:val="00C406F3"/>
    <w:rsid w:val="00C41A56"/>
    <w:rsid w:val="00C43CE9"/>
    <w:rsid w:val="00C45C85"/>
    <w:rsid w:val="00C4763B"/>
    <w:rsid w:val="00C504C1"/>
    <w:rsid w:val="00C530C1"/>
    <w:rsid w:val="00C56F3E"/>
    <w:rsid w:val="00C578EE"/>
    <w:rsid w:val="00C60003"/>
    <w:rsid w:val="00C6374B"/>
    <w:rsid w:val="00C64D0D"/>
    <w:rsid w:val="00C666B6"/>
    <w:rsid w:val="00C674F1"/>
    <w:rsid w:val="00C70DDF"/>
    <w:rsid w:val="00C76172"/>
    <w:rsid w:val="00C76FD6"/>
    <w:rsid w:val="00C87E41"/>
    <w:rsid w:val="00CA071D"/>
    <w:rsid w:val="00CA2517"/>
    <w:rsid w:val="00CB691B"/>
    <w:rsid w:val="00CC1A2D"/>
    <w:rsid w:val="00CC2A73"/>
    <w:rsid w:val="00CC4E69"/>
    <w:rsid w:val="00CD1678"/>
    <w:rsid w:val="00CD2DD8"/>
    <w:rsid w:val="00CF153A"/>
    <w:rsid w:val="00CF15BC"/>
    <w:rsid w:val="00CF2F84"/>
    <w:rsid w:val="00CF4E7A"/>
    <w:rsid w:val="00CF6B28"/>
    <w:rsid w:val="00D06289"/>
    <w:rsid w:val="00D13854"/>
    <w:rsid w:val="00D13B85"/>
    <w:rsid w:val="00D15448"/>
    <w:rsid w:val="00D17DFC"/>
    <w:rsid w:val="00D226DC"/>
    <w:rsid w:val="00D2579A"/>
    <w:rsid w:val="00D25884"/>
    <w:rsid w:val="00D2674D"/>
    <w:rsid w:val="00D30D88"/>
    <w:rsid w:val="00D32A80"/>
    <w:rsid w:val="00D43ADD"/>
    <w:rsid w:val="00D44DD6"/>
    <w:rsid w:val="00D44EFC"/>
    <w:rsid w:val="00D47A5C"/>
    <w:rsid w:val="00D509A2"/>
    <w:rsid w:val="00D514F4"/>
    <w:rsid w:val="00D5152F"/>
    <w:rsid w:val="00D51E23"/>
    <w:rsid w:val="00D5552E"/>
    <w:rsid w:val="00D55DA9"/>
    <w:rsid w:val="00D62A10"/>
    <w:rsid w:val="00D6394C"/>
    <w:rsid w:val="00D64BF1"/>
    <w:rsid w:val="00D659F3"/>
    <w:rsid w:val="00D67FB6"/>
    <w:rsid w:val="00D70258"/>
    <w:rsid w:val="00D7414E"/>
    <w:rsid w:val="00D76D5E"/>
    <w:rsid w:val="00D77213"/>
    <w:rsid w:val="00D7788B"/>
    <w:rsid w:val="00D83E56"/>
    <w:rsid w:val="00D87646"/>
    <w:rsid w:val="00D87D87"/>
    <w:rsid w:val="00D95F7A"/>
    <w:rsid w:val="00D978A4"/>
    <w:rsid w:val="00DA4A75"/>
    <w:rsid w:val="00DA4FDF"/>
    <w:rsid w:val="00DA6B05"/>
    <w:rsid w:val="00DA765B"/>
    <w:rsid w:val="00DB1007"/>
    <w:rsid w:val="00DB4C32"/>
    <w:rsid w:val="00DB68A4"/>
    <w:rsid w:val="00DB7BCF"/>
    <w:rsid w:val="00DB7DB5"/>
    <w:rsid w:val="00DC0A47"/>
    <w:rsid w:val="00DC2825"/>
    <w:rsid w:val="00DC60D4"/>
    <w:rsid w:val="00DC6580"/>
    <w:rsid w:val="00DC6B22"/>
    <w:rsid w:val="00DC7576"/>
    <w:rsid w:val="00DC7F51"/>
    <w:rsid w:val="00DD08E7"/>
    <w:rsid w:val="00DD15D0"/>
    <w:rsid w:val="00DD1B4C"/>
    <w:rsid w:val="00DD1F64"/>
    <w:rsid w:val="00DD211A"/>
    <w:rsid w:val="00DD2603"/>
    <w:rsid w:val="00DD5326"/>
    <w:rsid w:val="00DE204B"/>
    <w:rsid w:val="00DE3D7E"/>
    <w:rsid w:val="00DF1EA1"/>
    <w:rsid w:val="00DF3604"/>
    <w:rsid w:val="00DF4CAA"/>
    <w:rsid w:val="00E00EF0"/>
    <w:rsid w:val="00E0249E"/>
    <w:rsid w:val="00E04FB1"/>
    <w:rsid w:val="00E10E26"/>
    <w:rsid w:val="00E170BE"/>
    <w:rsid w:val="00E2179C"/>
    <w:rsid w:val="00E255F7"/>
    <w:rsid w:val="00E26E1A"/>
    <w:rsid w:val="00E42215"/>
    <w:rsid w:val="00E42BA1"/>
    <w:rsid w:val="00E43C51"/>
    <w:rsid w:val="00E50854"/>
    <w:rsid w:val="00E51C71"/>
    <w:rsid w:val="00E52A67"/>
    <w:rsid w:val="00E5743F"/>
    <w:rsid w:val="00E60678"/>
    <w:rsid w:val="00E624BB"/>
    <w:rsid w:val="00E651B8"/>
    <w:rsid w:val="00E65DAA"/>
    <w:rsid w:val="00E66225"/>
    <w:rsid w:val="00E73201"/>
    <w:rsid w:val="00E744D7"/>
    <w:rsid w:val="00E7514D"/>
    <w:rsid w:val="00E821F9"/>
    <w:rsid w:val="00E831CA"/>
    <w:rsid w:val="00E83880"/>
    <w:rsid w:val="00E869BD"/>
    <w:rsid w:val="00E869C8"/>
    <w:rsid w:val="00E86F82"/>
    <w:rsid w:val="00E9299C"/>
    <w:rsid w:val="00E939A2"/>
    <w:rsid w:val="00E93C62"/>
    <w:rsid w:val="00E95BA1"/>
    <w:rsid w:val="00EA04DD"/>
    <w:rsid w:val="00EA0EE3"/>
    <w:rsid w:val="00EB0378"/>
    <w:rsid w:val="00EB06AE"/>
    <w:rsid w:val="00EB0B20"/>
    <w:rsid w:val="00EB2EA8"/>
    <w:rsid w:val="00EB5AC4"/>
    <w:rsid w:val="00EB78DF"/>
    <w:rsid w:val="00EC4373"/>
    <w:rsid w:val="00EC475D"/>
    <w:rsid w:val="00EC6890"/>
    <w:rsid w:val="00ED1C21"/>
    <w:rsid w:val="00ED3C95"/>
    <w:rsid w:val="00ED5F75"/>
    <w:rsid w:val="00ED6A54"/>
    <w:rsid w:val="00ED6AA3"/>
    <w:rsid w:val="00EE7F28"/>
    <w:rsid w:val="00EF1C95"/>
    <w:rsid w:val="00EF2BD1"/>
    <w:rsid w:val="00EF32A1"/>
    <w:rsid w:val="00F0234F"/>
    <w:rsid w:val="00F03B4D"/>
    <w:rsid w:val="00F06409"/>
    <w:rsid w:val="00F20193"/>
    <w:rsid w:val="00F20B53"/>
    <w:rsid w:val="00F212CA"/>
    <w:rsid w:val="00F26C46"/>
    <w:rsid w:val="00F349DE"/>
    <w:rsid w:val="00F34B33"/>
    <w:rsid w:val="00F36370"/>
    <w:rsid w:val="00F4006E"/>
    <w:rsid w:val="00F423CA"/>
    <w:rsid w:val="00F52077"/>
    <w:rsid w:val="00F55379"/>
    <w:rsid w:val="00F6042F"/>
    <w:rsid w:val="00F649BE"/>
    <w:rsid w:val="00F64E57"/>
    <w:rsid w:val="00F658C4"/>
    <w:rsid w:val="00F67351"/>
    <w:rsid w:val="00F72CB3"/>
    <w:rsid w:val="00F72E2C"/>
    <w:rsid w:val="00F8231B"/>
    <w:rsid w:val="00F906F9"/>
    <w:rsid w:val="00F90DDC"/>
    <w:rsid w:val="00FA0577"/>
    <w:rsid w:val="00FA0F3A"/>
    <w:rsid w:val="00FA1C7A"/>
    <w:rsid w:val="00FA5A47"/>
    <w:rsid w:val="00FA5DD8"/>
    <w:rsid w:val="00FA6E28"/>
    <w:rsid w:val="00FA77E3"/>
    <w:rsid w:val="00FB27E8"/>
    <w:rsid w:val="00FB2C67"/>
    <w:rsid w:val="00FB4D3C"/>
    <w:rsid w:val="00FC1A3C"/>
    <w:rsid w:val="00FC21A8"/>
    <w:rsid w:val="00FC5D74"/>
    <w:rsid w:val="00FD11A4"/>
    <w:rsid w:val="00FD29DB"/>
    <w:rsid w:val="00FE21E5"/>
    <w:rsid w:val="00FF04DB"/>
    <w:rsid w:val="00FF15BA"/>
    <w:rsid w:val="00FF2413"/>
    <w:rsid w:val="00FF2D45"/>
    <w:rsid w:val="00FF44FB"/>
    <w:rsid w:val="00FF5C37"/>
    <w:rsid w:val="03FCC6B2"/>
    <w:rsid w:val="06840CF8"/>
    <w:rsid w:val="07F5C1C1"/>
    <w:rsid w:val="113A4E10"/>
    <w:rsid w:val="12A4C4B7"/>
    <w:rsid w:val="19F1C5C9"/>
    <w:rsid w:val="1C7030B5"/>
    <w:rsid w:val="28EC981D"/>
    <w:rsid w:val="291C5E4A"/>
    <w:rsid w:val="2A3B90C4"/>
    <w:rsid w:val="2E5B0C5A"/>
    <w:rsid w:val="314E8A7A"/>
    <w:rsid w:val="317A7C49"/>
    <w:rsid w:val="32477E2C"/>
    <w:rsid w:val="3574394D"/>
    <w:rsid w:val="37D6B816"/>
    <w:rsid w:val="389A938D"/>
    <w:rsid w:val="38F52706"/>
    <w:rsid w:val="39AFEDA0"/>
    <w:rsid w:val="3C208ACB"/>
    <w:rsid w:val="3F14F9F2"/>
    <w:rsid w:val="418F036F"/>
    <w:rsid w:val="42DB9493"/>
    <w:rsid w:val="4A871D07"/>
    <w:rsid w:val="4B37CD92"/>
    <w:rsid w:val="4D88B10D"/>
    <w:rsid w:val="4D8C5B4D"/>
    <w:rsid w:val="5436D0CE"/>
    <w:rsid w:val="5A6AC76F"/>
    <w:rsid w:val="5BEE82A3"/>
    <w:rsid w:val="5D1A4BDE"/>
    <w:rsid w:val="64FB045A"/>
    <w:rsid w:val="69EAE50D"/>
    <w:rsid w:val="6DCEC333"/>
    <w:rsid w:val="6E3D6CF3"/>
    <w:rsid w:val="779E00E6"/>
    <w:rsid w:val="7C39AA5E"/>
    <w:rsid w:val="7CEAD044"/>
    <w:rsid w:val="7D4A6578"/>
    <w:rsid w:val="7E100A7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5E6A94"/>
  <w14:defaultImageDpi w14:val="32767"/>
  <w15:chartTrackingRefBased/>
  <w15:docId w15:val="{5FB0DB04-7A68-4A27-B90A-B7268AD0A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Calibri"/>
        <w:lang w:val="fr-FR" w:eastAsia="fr-FR" w:bidi="ar-SA"/>
      </w:rPr>
    </w:rPrDefault>
    <w:pPrDefault>
      <w:pPr>
        <w:spacing w:before="160" w:after="120"/>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C4"/>
    <w:rPr>
      <w:rFonts w:cstheme="minorHAnsi"/>
    </w:rPr>
  </w:style>
  <w:style w:type="paragraph" w:styleId="Titre1">
    <w:name w:val="heading 1"/>
    <w:next w:val="Normal"/>
    <w:link w:val="Titre1Car"/>
    <w:qFormat/>
    <w:rsid w:val="000F5526"/>
    <w:pPr>
      <w:keepNext/>
      <w:pageBreakBefore/>
      <w:numPr>
        <w:numId w:val="6"/>
      </w:numPr>
      <w:suppressAutoHyphens/>
      <w:spacing w:before="0" w:after="0" w:line="228" w:lineRule="auto"/>
      <w:ind w:right="2053"/>
      <w:jc w:val="left"/>
      <w:outlineLvl w:val="0"/>
    </w:pPr>
    <w:rPr>
      <w:rFonts w:cstheme="majorHAnsi"/>
      <w:b/>
      <w:bCs/>
      <w:kern w:val="32"/>
      <w:sz w:val="56"/>
      <w:szCs w:val="56"/>
      <w14:textOutline w14:w="6350" w14:cap="rnd" w14:cmpd="sng" w14:algn="ctr">
        <w14:noFill/>
        <w14:prstDash w14:val="solid"/>
        <w14:bevel/>
      </w14:textOutline>
    </w:rPr>
  </w:style>
  <w:style w:type="paragraph" w:styleId="Titre2">
    <w:name w:val="heading 2"/>
    <w:next w:val="Normal"/>
    <w:link w:val="Titre2Car"/>
    <w:qFormat/>
    <w:rsid w:val="001033F3"/>
    <w:pPr>
      <w:keepNext/>
      <w:numPr>
        <w:ilvl w:val="1"/>
        <w:numId w:val="6"/>
      </w:numPr>
      <w:spacing w:before="360" w:after="240"/>
      <w:jc w:val="left"/>
      <w:outlineLvl w:val="1"/>
    </w:pPr>
    <w:rPr>
      <w:rFonts w:asciiTheme="majorHAnsi" w:eastAsiaTheme="majorEastAsia" w:hAnsiTheme="majorHAnsi" w:cstheme="majorHAnsi"/>
      <w:caps/>
      <w:spacing w:val="14"/>
      <w:sz w:val="28"/>
      <w:szCs w:val="28"/>
      <w14:textOutline w14:w="9525" w14:cap="rnd" w14:cmpd="sng" w14:algn="ctr">
        <w14:noFill/>
        <w14:prstDash w14:val="solid"/>
        <w14:bevel/>
      </w14:textOutline>
    </w:rPr>
  </w:style>
  <w:style w:type="paragraph" w:styleId="Titre3">
    <w:name w:val="heading 3"/>
    <w:next w:val="Normal"/>
    <w:link w:val="Titre3Car"/>
    <w:qFormat/>
    <w:rsid w:val="00825507"/>
    <w:pPr>
      <w:keepNext/>
      <w:numPr>
        <w:ilvl w:val="2"/>
        <w:numId w:val="6"/>
      </w:numPr>
      <w:spacing w:before="240" w:after="60"/>
      <w:jc w:val="left"/>
      <w:outlineLvl w:val="2"/>
    </w:pPr>
    <w:rPr>
      <w:rFonts w:eastAsiaTheme="majorEastAsia" w:cstheme="majorHAnsi"/>
      <w:i/>
      <w:iCs/>
      <w:color w:val="8A2C24" w:themeColor="accent2"/>
      <w:sz w:val="26"/>
      <w:szCs w:val="26"/>
    </w:rPr>
  </w:style>
  <w:style w:type="paragraph" w:styleId="Titre4">
    <w:name w:val="heading 4"/>
    <w:next w:val="Normal"/>
    <w:link w:val="Titre4Car"/>
    <w:unhideWhenUsed/>
    <w:qFormat/>
    <w:rsid w:val="00E65DAA"/>
    <w:pPr>
      <w:keepNext/>
      <w:spacing w:after="60"/>
      <w:jc w:val="left"/>
      <w:outlineLvl w:val="3"/>
    </w:pPr>
    <w:rPr>
      <w:rFonts w:eastAsiaTheme="minorEastAsia" w:cstheme="majorHAnsi"/>
      <w:color w:val="D57B1D" w:themeColor="accent3"/>
      <w:sz w:val="22"/>
      <w:szCs w:val="22"/>
    </w:rPr>
  </w:style>
  <w:style w:type="paragraph" w:styleId="Titre5">
    <w:name w:val="heading 5"/>
    <w:basedOn w:val="Normal"/>
    <w:next w:val="Normal"/>
    <w:link w:val="Titre5Car"/>
    <w:semiHidden/>
    <w:rsid w:val="00EB0378"/>
    <w:pPr>
      <w:keepNext/>
      <w:keepLines/>
      <w:spacing w:before="40" w:after="0"/>
      <w:outlineLvl w:val="4"/>
    </w:pPr>
    <w:rPr>
      <w:rFonts w:asciiTheme="majorHAnsi" w:eastAsiaTheme="majorEastAsia" w:hAnsiTheme="majorHAnsi" w:cstheme="majorBidi"/>
      <w:color w:val="BF9E00"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0F5526"/>
    <w:rPr>
      <w:rFonts w:cstheme="majorHAnsi"/>
      <w:b/>
      <w:bCs/>
      <w:kern w:val="32"/>
      <w:sz w:val="56"/>
      <w:szCs w:val="56"/>
      <w14:textOutline w14:w="6350" w14:cap="rnd" w14:cmpd="sng" w14:algn="ctr">
        <w14:noFill/>
        <w14:prstDash w14:val="solid"/>
        <w14:bevel/>
      </w14:textOutline>
    </w:rPr>
  </w:style>
  <w:style w:type="paragraph" w:styleId="En-tte">
    <w:name w:val="header"/>
    <w:basedOn w:val="Normal"/>
    <w:link w:val="En-tteCar"/>
    <w:uiPriority w:val="99"/>
    <w:unhideWhenUsed/>
    <w:rsid w:val="00E42BA1"/>
    <w:pPr>
      <w:tabs>
        <w:tab w:val="center" w:pos="4536"/>
        <w:tab w:val="right" w:pos="9072"/>
      </w:tabs>
      <w:spacing w:before="0" w:after="0" w:line="216" w:lineRule="auto"/>
      <w:jc w:val="center"/>
    </w:pPr>
    <w:rPr>
      <w:caps/>
      <w:noProof/>
      <w:color w:val="808080" w:themeColor="background1" w:themeShade="80"/>
      <w:spacing w:val="10"/>
      <w:sz w:val="16"/>
      <w:szCs w:val="16"/>
    </w:rPr>
  </w:style>
  <w:style w:type="character" w:customStyle="1" w:styleId="En-tteCar">
    <w:name w:val="En-tête Car"/>
    <w:link w:val="En-tte"/>
    <w:uiPriority w:val="99"/>
    <w:rsid w:val="00E42BA1"/>
    <w:rPr>
      <w:rFonts w:cstheme="minorHAnsi"/>
      <w:caps/>
      <w:noProof/>
      <w:color w:val="808080" w:themeColor="background1" w:themeShade="80"/>
      <w:spacing w:val="10"/>
      <w:sz w:val="16"/>
      <w:szCs w:val="16"/>
    </w:rPr>
  </w:style>
  <w:style w:type="paragraph" w:styleId="Pieddepage">
    <w:name w:val="footer"/>
    <w:link w:val="PieddepageCar"/>
    <w:uiPriority w:val="99"/>
    <w:rsid w:val="0047294E"/>
    <w:pPr>
      <w:tabs>
        <w:tab w:val="center" w:pos="4536"/>
        <w:tab w:val="right" w:pos="9072"/>
      </w:tabs>
      <w:spacing w:before="0" w:after="0"/>
      <w:jc w:val="center"/>
    </w:pPr>
    <w:rPr>
      <w:rFonts w:cstheme="minorHAnsi"/>
      <w:noProof/>
      <w:color w:val="808080" w:themeColor="background1" w:themeShade="80"/>
      <w:sz w:val="16"/>
      <w:szCs w:val="16"/>
    </w:rPr>
  </w:style>
  <w:style w:type="character" w:customStyle="1" w:styleId="PieddepageCar">
    <w:name w:val="Pied de page Car"/>
    <w:link w:val="Pieddepage"/>
    <w:uiPriority w:val="99"/>
    <w:rsid w:val="0047294E"/>
    <w:rPr>
      <w:rFonts w:cstheme="minorHAnsi"/>
      <w:noProof/>
      <w:color w:val="808080" w:themeColor="background1" w:themeShade="80"/>
      <w:sz w:val="16"/>
      <w:szCs w:val="16"/>
    </w:rPr>
  </w:style>
  <w:style w:type="character" w:customStyle="1" w:styleId="Titre2Car">
    <w:name w:val="Titre 2 Car"/>
    <w:basedOn w:val="Policepardfaut"/>
    <w:link w:val="Titre2"/>
    <w:rsid w:val="001033F3"/>
    <w:rPr>
      <w:rFonts w:asciiTheme="majorHAnsi" w:eastAsiaTheme="majorEastAsia" w:hAnsiTheme="majorHAnsi" w:cstheme="majorHAnsi"/>
      <w:caps/>
      <w:spacing w:val="14"/>
      <w:sz w:val="28"/>
      <w:szCs w:val="28"/>
      <w14:textOutline w14:w="9525" w14:cap="rnd" w14:cmpd="sng" w14:algn="ctr">
        <w14:noFill/>
        <w14:prstDash w14:val="solid"/>
        <w14:bevel/>
      </w14:textOutline>
    </w:rPr>
  </w:style>
  <w:style w:type="character" w:customStyle="1" w:styleId="Titre3Car">
    <w:name w:val="Titre 3 Car"/>
    <w:basedOn w:val="Policepardfaut"/>
    <w:link w:val="Titre3"/>
    <w:rsid w:val="00825507"/>
    <w:rPr>
      <w:rFonts w:eastAsiaTheme="majorEastAsia" w:cstheme="majorHAnsi"/>
      <w:i/>
      <w:iCs/>
      <w:color w:val="8A2C24" w:themeColor="accent2"/>
      <w:sz w:val="26"/>
      <w:szCs w:val="26"/>
    </w:rPr>
  </w:style>
  <w:style w:type="character" w:customStyle="1" w:styleId="Titre4Car">
    <w:name w:val="Titre 4 Car"/>
    <w:basedOn w:val="Policepardfaut"/>
    <w:link w:val="Titre4"/>
    <w:rsid w:val="00E65DAA"/>
    <w:rPr>
      <w:rFonts w:eastAsiaTheme="minorEastAsia" w:cstheme="majorHAnsi"/>
      <w:color w:val="D57B1D" w:themeColor="accent3"/>
      <w:sz w:val="22"/>
      <w:szCs w:val="22"/>
    </w:rPr>
  </w:style>
  <w:style w:type="paragraph" w:customStyle="1" w:styleId="Documenttype">
    <w:name w:val="| Document type"/>
    <w:link w:val="DocumenttypeCar"/>
    <w:uiPriority w:val="3"/>
    <w:qFormat/>
    <w:rsid w:val="007C3C93"/>
    <w:pPr>
      <w:framePr w:wrap="around" w:vAnchor="page" w:hAnchor="page" w:x="852" w:y="2836"/>
      <w:spacing w:before="0" w:after="0"/>
      <w:suppressOverlap/>
      <w:jc w:val="left"/>
    </w:pPr>
    <w:rPr>
      <w:rFonts w:cstheme="minorHAnsi"/>
      <w:bCs/>
      <w:caps/>
      <w:color w:val="7F7F7F" w:themeColor="text1" w:themeTint="80"/>
      <w:spacing w:val="41"/>
      <w:sz w:val="28"/>
      <w:szCs w:val="28"/>
      <w:shd w:val="clear" w:color="auto" w:fill="FFFFFF" w:themeFill="background1"/>
    </w:rPr>
  </w:style>
  <w:style w:type="character" w:customStyle="1" w:styleId="DocumenttypeCar">
    <w:name w:val="| Document type Car"/>
    <w:link w:val="Documenttype"/>
    <w:uiPriority w:val="3"/>
    <w:rsid w:val="007C3C93"/>
    <w:rPr>
      <w:rFonts w:cstheme="minorHAnsi"/>
      <w:bCs/>
      <w:caps/>
      <w:color w:val="7F7F7F" w:themeColor="text1" w:themeTint="80"/>
      <w:spacing w:val="41"/>
      <w:sz w:val="28"/>
      <w:szCs w:val="28"/>
    </w:rPr>
  </w:style>
  <w:style w:type="paragraph" w:customStyle="1" w:styleId="Documentnom">
    <w:name w:val="| Document nom"/>
    <w:link w:val="DocumentnomCar"/>
    <w:uiPriority w:val="3"/>
    <w:qFormat/>
    <w:rsid w:val="00E86F82"/>
    <w:pPr>
      <w:framePr w:wrap="around" w:vAnchor="page" w:hAnchor="page" w:x="852" w:y="3120"/>
      <w:suppressAutoHyphens/>
      <w:spacing w:before="0" w:after="0" w:line="204" w:lineRule="auto"/>
      <w:suppressOverlap/>
      <w:jc w:val="left"/>
    </w:pPr>
    <w:rPr>
      <w:rFonts w:cstheme="majorHAnsi"/>
      <w:b/>
      <w:bCs/>
      <w:spacing w:val="10"/>
      <w:sz w:val="76"/>
      <w:szCs w:val="76"/>
    </w:rPr>
  </w:style>
  <w:style w:type="paragraph" w:customStyle="1" w:styleId="Documentsous-titre">
    <w:name w:val="| Document sous-titre"/>
    <w:link w:val="Documentsous-titreCar"/>
    <w:uiPriority w:val="3"/>
    <w:qFormat/>
    <w:rsid w:val="001E1BA4"/>
    <w:pPr>
      <w:framePr w:wrap="around" w:vAnchor="page" w:hAnchor="page" w:x="852" w:y="3120"/>
      <w:spacing w:before="0" w:after="0"/>
      <w:suppressOverlap/>
      <w:jc w:val="left"/>
    </w:pPr>
    <w:rPr>
      <w:rFonts w:cstheme="majorHAnsi"/>
      <w:i/>
      <w:iCs/>
      <w:color w:val="8A2C24" w:themeColor="accent2"/>
      <w:spacing w:val="14"/>
      <w:sz w:val="36"/>
      <w:szCs w:val="36"/>
    </w:rPr>
  </w:style>
  <w:style w:type="character" w:customStyle="1" w:styleId="DocumentnomCar">
    <w:name w:val="| Document nom Car"/>
    <w:link w:val="Documentnom"/>
    <w:uiPriority w:val="3"/>
    <w:rsid w:val="00E86F82"/>
    <w:rPr>
      <w:rFonts w:cstheme="majorHAnsi"/>
      <w:b/>
      <w:bCs/>
      <w:spacing w:val="10"/>
      <w:sz w:val="76"/>
      <w:szCs w:val="76"/>
    </w:rPr>
  </w:style>
  <w:style w:type="character" w:styleId="Textedelespacerserv">
    <w:name w:val="Placeholder Text"/>
    <w:basedOn w:val="Policepardfaut"/>
    <w:uiPriority w:val="99"/>
    <w:semiHidden/>
    <w:rsid w:val="00481511"/>
    <w:rPr>
      <w:color w:val="808080"/>
    </w:rPr>
  </w:style>
  <w:style w:type="character" w:customStyle="1" w:styleId="Documentsous-titreCar">
    <w:name w:val="| Document sous-titre Car"/>
    <w:link w:val="Documentsous-titre"/>
    <w:uiPriority w:val="3"/>
    <w:rsid w:val="001E1BA4"/>
    <w:rPr>
      <w:rFonts w:cstheme="majorHAnsi"/>
      <w:i/>
      <w:iCs/>
      <w:color w:val="8A2C24" w:themeColor="accent2"/>
      <w:spacing w:val="14"/>
      <w:sz w:val="36"/>
      <w:szCs w:val="36"/>
    </w:rPr>
  </w:style>
  <w:style w:type="character" w:customStyle="1" w:styleId="Titre5Car">
    <w:name w:val="Titre 5 Car"/>
    <w:basedOn w:val="Policepardfaut"/>
    <w:link w:val="Titre5"/>
    <w:semiHidden/>
    <w:rsid w:val="00B545F2"/>
    <w:rPr>
      <w:rFonts w:asciiTheme="majorHAnsi" w:eastAsiaTheme="majorEastAsia" w:hAnsiTheme="majorHAnsi" w:cstheme="majorBidi"/>
      <w:color w:val="BF9E00" w:themeColor="accent1" w:themeShade="BF"/>
    </w:rPr>
  </w:style>
  <w:style w:type="character" w:customStyle="1" w:styleId="TabledesillustrationsCar">
    <w:name w:val="Table des illustrations Car"/>
    <w:basedOn w:val="Policepardfaut"/>
    <w:link w:val="Tabledesillustrations"/>
    <w:uiPriority w:val="99"/>
    <w:rsid w:val="00713070"/>
    <w:rPr>
      <w:rFonts w:cstheme="minorHAnsi"/>
      <w:color w:val="000000"/>
      <w:szCs w:val="22"/>
    </w:rPr>
  </w:style>
  <w:style w:type="paragraph" w:customStyle="1" w:styleId="Documentdate">
    <w:name w:val="| Document date"/>
    <w:link w:val="DocumentdateCar"/>
    <w:uiPriority w:val="3"/>
    <w:qFormat/>
    <w:rsid w:val="009A2E77"/>
    <w:pPr>
      <w:framePr w:wrap="around" w:vAnchor="page" w:hAnchor="page" w:x="852" w:y="2836"/>
      <w:spacing w:before="120"/>
      <w:suppressOverlap/>
      <w:jc w:val="left"/>
    </w:pPr>
    <w:rPr>
      <w:rFonts w:cstheme="minorHAnsi"/>
      <w:caps/>
      <w:color w:val="7F7F7F" w:themeColor="text1" w:themeTint="80"/>
      <w:spacing w:val="20"/>
      <w:sz w:val="24"/>
      <w:szCs w:val="24"/>
    </w:rPr>
  </w:style>
  <w:style w:type="paragraph" w:customStyle="1" w:styleId="Documentsparateur">
    <w:name w:val="| Document séparateur"/>
    <w:link w:val="DocumentsparateurCar"/>
    <w:uiPriority w:val="3"/>
    <w:semiHidden/>
    <w:qFormat/>
    <w:rsid w:val="00BF1682"/>
    <w:pPr>
      <w:spacing w:before="40" w:after="80"/>
    </w:pPr>
    <w:rPr>
      <w:color w:val="808080" w:themeColor="background1" w:themeShade="80"/>
    </w:rPr>
  </w:style>
  <w:style w:type="paragraph" w:customStyle="1" w:styleId="Documentfolio">
    <w:name w:val="| Document folio"/>
    <w:basedOn w:val="Normal"/>
    <w:link w:val="DocumentfolioCar"/>
    <w:uiPriority w:val="3"/>
    <w:qFormat/>
    <w:rsid w:val="00FC1A3C"/>
    <w:pPr>
      <w:spacing w:before="0" w:after="0"/>
      <w:jc w:val="center"/>
    </w:pPr>
    <w:rPr>
      <w:rFonts w:ascii="Montserrat SemiBold" w:hAnsi="Montserrat SemiBold"/>
      <w:color w:val="000000" w:themeColor="text1"/>
      <w:sz w:val="15"/>
      <w:szCs w:val="15"/>
    </w:rPr>
  </w:style>
  <w:style w:type="character" w:customStyle="1" w:styleId="DocumentdateCar">
    <w:name w:val="| Document date Car"/>
    <w:link w:val="Documentdate"/>
    <w:uiPriority w:val="3"/>
    <w:rsid w:val="009A2E77"/>
    <w:rPr>
      <w:rFonts w:cstheme="minorHAnsi"/>
      <w:caps/>
      <w:color w:val="7F7F7F" w:themeColor="text1" w:themeTint="80"/>
      <w:spacing w:val="20"/>
      <w:sz w:val="24"/>
      <w:szCs w:val="24"/>
    </w:rPr>
  </w:style>
  <w:style w:type="character" w:customStyle="1" w:styleId="DocumentfolioCar">
    <w:name w:val="| Document folio Car"/>
    <w:link w:val="Documentfolio"/>
    <w:uiPriority w:val="3"/>
    <w:rsid w:val="00FC1A3C"/>
    <w:rPr>
      <w:rFonts w:ascii="Montserrat SemiBold" w:hAnsi="Montserrat SemiBold" w:cstheme="minorHAnsi"/>
      <w:color w:val="000000" w:themeColor="text1"/>
      <w:sz w:val="15"/>
      <w:szCs w:val="15"/>
    </w:rPr>
  </w:style>
  <w:style w:type="paragraph" w:customStyle="1" w:styleId="Documentrappeltitre1">
    <w:name w:val="| Document rappel titre 1"/>
    <w:link w:val="Documentrappeltitre1Car"/>
    <w:uiPriority w:val="3"/>
    <w:qFormat/>
    <w:rsid w:val="00106850"/>
    <w:pPr>
      <w:spacing w:before="0" w:after="0"/>
      <w:jc w:val="right"/>
    </w:pPr>
    <w:rPr>
      <w:rFonts w:cstheme="minorHAnsi"/>
      <w:b/>
      <w:bCs/>
      <w:noProof/>
      <w:sz w:val="16"/>
      <w:szCs w:val="16"/>
    </w:rPr>
  </w:style>
  <w:style w:type="character" w:customStyle="1" w:styleId="Documentrappeltitre1Car">
    <w:name w:val="| Document rappel titre 1 Car"/>
    <w:link w:val="Documentrappeltitre1"/>
    <w:uiPriority w:val="3"/>
    <w:rsid w:val="00106850"/>
    <w:rPr>
      <w:rFonts w:cstheme="minorHAnsi"/>
      <w:b/>
      <w:bCs/>
      <w:noProof/>
      <w:sz w:val="16"/>
      <w:szCs w:val="16"/>
    </w:rPr>
  </w:style>
  <w:style w:type="paragraph" w:customStyle="1" w:styleId="Textegras">
    <w:name w:val="– Texte gras"/>
    <w:link w:val="TextegrasCar"/>
    <w:uiPriority w:val="1"/>
    <w:qFormat/>
    <w:rsid w:val="003A140A"/>
    <w:pPr>
      <w:spacing w:before="240" w:after="240"/>
      <w:ind w:right="-1"/>
    </w:pPr>
    <w:rPr>
      <w:rFonts w:cstheme="minorHAnsi"/>
      <w:b/>
      <w:bCs/>
      <w:sz w:val="24"/>
      <w:szCs w:val="24"/>
    </w:rPr>
  </w:style>
  <w:style w:type="numbering" w:customStyle="1" w:styleId="STYLE">
    <w:name w:val="STYLE"/>
    <w:uiPriority w:val="99"/>
    <w:rsid w:val="009F7770"/>
    <w:pPr>
      <w:numPr>
        <w:numId w:val="7"/>
      </w:numPr>
    </w:pPr>
  </w:style>
  <w:style w:type="paragraph" w:customStyle="1" w:styleId="Pucesniveau1">
    <w:name w:val="+ Puces niveau 1"/>
    <w:link w:val="Pucesniveau1Car"/>
    <w:uiPriority w:val="1"/>
    <w:qFormat/>
    <w:rsid w:val="009170A0"/>
    <w:pPr>
      <w:numPr>
        <w:numId w:val="9"/>
      </w:numPr>
      <w:spacing w:before="80" w:after="80"/>
    </w:pPr>
    <w:rPr>
      <w:rFonts w:cstheme="minorHAnsi"/>
    </w:rPr>
  </w:style>
  <w:style w:type="paragraph" w:customStyle="1" w:styleId="Pucesniveau2">
    <w:name w:val="+ Puces niveau 2"/>
    <w:link w:val="Pucesniveau2Car"/>
    <w:uiPriority w:val="1"/>
    <w:qFormat/>
    <w:rsid w:val="009170A0"/>
    <w:pPr>
      <w:numPr>
        <w:ilvl w:val="1"/>
        <w:numId w:val="9"/>
      </w:numPr>
      <w:spacing w:before="80" w:after="80"/>
    </w:pPr>
    <w:rPr>
      <w:rFonts w:cstheme="minorHAnsi"/>
      <w:color w:val="7F7F7F" w:themeColor="text1" w:themeTint="80"/>
      <w:sz w:val="18"/>
      <w:szCs w:val="18"/>
    </w:rPr>
  </w:style>
  <w:style w:type="character" w:customStyle="1" w:styleId="Pucesniveau1Car">
    <w:name w:val="+ Puces niveau 1 Car"/>
    <w:link w:val="Pucesniveau1"/>
    <w:uiPriority w:val="1"/>
    <w:rsid w:val="009170A0"/>
    <w:rPr>
      <w:rFonts w:cstheme="minorHAnsi"/>
    </w:rPr>
  </w:style>
  <w:style w:type="paragraph" w:customStyle="1" w:styleId="Textesous-titremieldebruyre">
    <w:name w:val="– Texte sous-titre miel de bruyère"/>
    <w:link w:val="Textesous-titremieldebruyreCar"/>
    <w:uiPriority w:val="1"/>
    <w:qFormat/>
    <w:rsid w:val="001033F3"/>
    <w:rPr>
      <w:rFonts w:asciiTheme="majorHAnsi" w:hAnsiTheme="majorHAnsi" w:cstheme="majorHAnsi"/>
      <w:color w:val="D57B1D" w:themeColor="accent3"/>
      <w:spacing w:val="6"/>
      <w:sz w:val="22"/>
      <w:szCs w:val="22"/>
    </w:rPr>
  </w:style>
  <w:style w:type="character" w:customStyle="1" w:styleId="Pucesniveau2Car">
    <w:name w:val="+ Puces niveau 2 Car"/>
    <w:link w:val="Pucesniveau2"/>
    <w:uiPriority w:val="1"/>
    <w:rsid w:val="009170A0"/>
    <w:rPr>
      <w:rFonts w:cstheme="minorHAnsi"/>
      <w:color w:val="7F7F7F" w:themeColor="text1" w:themeTint="80"/>
      <w:sz w:val="18"/>
      <w:szCs w:val="18"/>
    </w:rPr>
  </w:style>
  <w:style w:type="paragraph" w:customStyle="1" w:styleId="Textesous-titremieldarbousier">
    <w:name w:val="– Texte sous-titre miel d’arbousier"/>
    <w:basedOn w:val="Textesous-titremieldebruyre"/>
    <w:link w:val="Textesous-titremieldarbousierCar"/>
    <w:uiPriority w:val="1"/>
    <w:qFormat/>
    <w:rsid w:val="00300CED"/>
    <w:rPr>
      <w:color w:val="E3B174" w:themeColor="accent4"/>
    </w:rPr>
  </w:style>
  <w:style w:type="character" w:customStyle="1" w:styleId="Textesous-titremieldebruyreCar">
    <w:name w:val="– Texte sous-titre miel de bruyère Car"/>
    <w:link w:val="Textesous-titremieldebruyre"/>
    <w:uiPriority w:val="1"/>
    <w:rsid w:val="001033F3"/>
    <w:rPr>
      <w:rFonts w:asciiTheme="majorHAnsi" w:hAnsiTheme="majorHAnsi" w:cstheme="majorHAnsi"/>
      <w:color w:val="D57B1D" w:themeColor="accent3"/>
      <w:spacing w:val="6"/>
      <w:sz w:val="22"/>
      <w:szCs w:val="22"/>
    </w:rPr>
  </w:style>
  <w:style w:type="character" w:customStyle="1" w:styleId="Textesous-titremieldarbousierCar">
    <w:name w:val="– Texte sous-titre miel d’arbousier Car"/>
    <w:link w:val="Textesous-titremieldarbousier"/>
    <w:uiPriority w:val="1"/>
    <w:rsid w:val="00300CED"/>
    <w:rPr>
      <w:rFonts w:asciiTheme="majorHAnsi" w:hAnsiTheme="majorHAnsi" w:cstheme="majorHAnsi"/>
      <w:color w:val="E3B174" w:themeColor="accent4"/>
      <w:sz w:val="24"/>
      <w:szCs w:val="24"/>
    </w:rPr>
  </w:style>
  <w:style w:type="character" w:customStyle="1" w:styleId="DocumentsparateurCar">
    <w:name w:val="| Document séparateur Car"/>
    <w:basedOn w:val="Policepardfaut"/>
    <w:link w:val="Documentsparateur"/>
    <w:uiPriority w:val="3"/>
    <w:semiHidden/>
    <w:rsid w:val="00BF1682"/>
    <w:rPr>
      <w:color w:val="808080" w:themeColor="background1" w:themeShade="80"/>
      <w:lang w:val="fr-FR"/>
    </w:rPr>
  </w:style>
  <w:style w:type="paragraph" w:customStyle="1" w:styleId="Texteespacementrduit">
    <w:name w:val="– Texte espacement réduit"/>
    <w:next w:val="Normal"/>
    <w:link w:val="TexteespacementrduitCar"/>
    <w:uiPriority w:val="1"/>
    <w:qFormat/>
    <w:rsid w:val="00877629"/>
    <w:pPr>
      <w:widowControl w:val="0"/>
      <w:spacing w:before="40" w:after="40"/>
    </w:pPr>
    <w:rPr>
      <w:color w:val="000000"/>
      <w:sz w:val="10"/>
      <w:szCs w:val="10"/>
    </w:rPr>
  </w:style>
  <w:style w:type="paragraph" w:customStyle="1" w:styleId="Texteitaliquetraitsmieldebruyre">
    <w:name w:val="– Texte italique traits miel de bruyère"/>
    <w:next w:val="Normal"/>
    <w:link w:val="TexteitaliquetraitsmieldebruyreCar"/>
    <w:uiPriority w:val="1"/>
    <w:qFormat/>
    <w:rsid w:val="00815535"/>
    <w:pPr>
      <w:pBdr>
        <w:top w:val="single" w:sz="4" w:space="10" w:color="D57B1D" w:themeColor="accent3"/>
        <w:bottom w:val="single" w:sz="4" w:space="10" w:color="D57B1D" w:themeColor="accent3"/>
      </w:pBdr>
      <w:spacing w:before="240" w:line="252" w:lineRule="auto"/>
      <w:jc w:val="center"/>
    </w:pPr>
    <w:rPr>
      <w:rFonts w:cstheme="majorHAnsi"/>
      <w:i/>
      <w:color w:val="D57B1D" w:themeColor="accent3"/>
      <w:sz w:val="28"/>
      <w:szCs w:val="22"/>
    </w:rPr>
  </w:style>
  <w:style w:type="character" w:customStyle="1" w:styleId="TexteespacementrduitCar">
    <w:name w:val="– Texte espacement réduit Car"/>
    <w:link w:val="Texteespacementrduit"/>
    <w:uiPriority w:val="1"/>
    <w:rsid w:val="00F52077"/>
    <w:rPr>
      <w:rFonts w:eastAsia="Calibri" w:cs="Calibri"/>
      <w:color w:val="000000"/>
      <w:sz w:val="10"/>
      <w:szCs w:val="10"/>
      <w:lang w:val="fr-FR" w:eastAsia="fr-FR"/>
    </w:rPr>
  </w:style>
  <w:style w:type="character" w:customStyle="1" w:styleId="TexteitaliquetraitsmieldebruyreCar">
    <w:name w:val="– Texte italique traits miel de bruyère Car"/>
    <w:link w:val="Texteitaliquetraitsmieldebruyre"/>
    <w:uiPriority w:val="1"/>
    <w:rsid w:val="00815535"/>
    <w:rPr>
      <w:rFonts w:cstheme="majorHAnsi"/>
      <w:i/>
      <w:color w:val="D57B1D" w:themeColor="accent3"/>
      <w:sz w:val="28"/>
      <w:szCs w:val="22"/>
    </w:rPr>
  </w:style>
  <w:style w:type="paragraph" w:customStyle="1" w:styleId="Texteencadr">
    <w:name w:val="– Texte encadré"/>
    <w:next w:val="Normal"/>
    <w:link w:val="TexteencadrCar"/>
    <w:uiPriority w:val="1"/>
    <w:qFormat/>
    <w:rsid w:val="00375AE0"/>
    <w:pPr>
      <w:numPr>
        <w:numId w:val="5"/>
      </w:numPr>
      <w:pBdr>
        <w:top w:val="single" w:sz="48" w:space="7" w:color="E5E5E5"/>
        <w:left w:val="single" w:sz="48" w:space="7" w:color="E5E5E5"/>
        <w:bottom w:val="single" w:sz="48" w:space="7" w:color="E5E5E5"/>
        <w:right w:val="single" w:sz="48" w:space="7" w:color="E5E5E5"/>
      </w:pBdr>
      <w:shd w:val="clear" w:color="auto" w:fill="F2F2F2"/>
      <w:spacing w:before="120" w:line="216" w:lineRule="auto"/>
      <w:ind w:left="567" w:right="284" w:hanging="283"/>
      <w:jc w:val="left"/>
    </w:pPr>
    <w:rPr>
      <w:rFonts w:asciiTheme="majorHAnsi" w:hAnsiTheme="majorHAnsi" w:cstheme="majorHAnsi"/>
      <w:caps/>
      <w:spacing w:val="14"/>
      <w:sz w:val="18"/>
      <w:szCs w:val="18"/>
    </w:rPr>
  </w:style>
  <w:style w:type="character" w:customStyle="1" w:styleId="TexteencadrCar">
    <w:name w:val="– Texte encadré Car"/>
    <w:link w:val="Texteencadr"/>
    <w:uiPriority w:val="1"/>
    <w:rsid w:val="00375AE0"/>
    <w:rPr>
      <w:rFonts w:asciiTheme="majorHAnsi" w:hAnsiTheme="majorHAnsi" w:cstheme="majorHAnsi"/>
      <w:caps/>
      <w:spacing w:val="14"/>
      <w:sz w:val="18"/>
      <w:szCs w:val="18"/>
      <w:shd w:val="clear" w:color="auto" w:fill="F2F2F2"/>
    </w:rPr>
  </w:style>
  <w:style w:type="paragraph" w:customStyle="1" w:styleId="Textechiffrescontour">
    <w:name w:val="– Texte chiffres contour"/>
    <w:link w:val="TextechiffrescontourCar"/>
    <w:qFormat/>
    <w:rsid w:val="00C504C1"/>
    <w:pPr>
      <w:spacing w:before="0" w:after="0"/>
      <w:jc w:val="center"/>
    </w:pPr>
    <w:rPr>
      <w:rFonts w:asciiTheme="majorHAnsi" w:hAnsiTheme="majorHAnsi" w:cstheme="minorHAnsi"/>
      <w:color w:val="FFFFFF" w:themeColor="background1"/>
      <w:sz w:val="160"/>
      <w:szCs w:val="160"/>
      <w14:textOutline w14:w="6350" w14:cap="rnd" w14:cmpd="sng" w14:algn="ctr">
        <w14:solidFill>
          <w14:srgbClr w14:val="000000"/>
        </w14:solidFill>
        <w14:prstDash w14:val="solid"/>
        <w14:bevel/>
      </w14:textOutline>
    </w:rPr>
  </w:style>
  <w:style w:type="paragraph" w:customStyle="1" w:styleId="Tableausources">
    <w:name w:val="= Tableau sources"/>
    <w:link w:val="TableausourcesCar"/>
    <w:uiPriority w:val="2"/>
    <w:qFormat/>
    <w:rsid w:val="00005E64"/>
    <w:pPr>
      <w:spacing w:before="40" w:after="0"/>
      <w:jc w:val="left"/>
    </w:pPr>
    <w:rPr>
      <w:rFonts w:cstheme="minorHAnsi"/>
      <w:i/>
      <w:color w:val="808080" w:themeColor="background1" w:themeShade="80"/>
      <w:sz w:val="15"/>
      <w:szCs w:val="15"/>
    </w:rPr>
  </w:style>
  <w:style w:type="character" w:customStyle="1" w:styleId="TableausourcesCar">
    <w:name w:val="= Tableau sources Car"/>
    <w:link w:val="Tableausources"/>
    <w:uiPriority w:val="2"/>
    <w:rsid w:val="00005E64"/>
    <w:rPr>
      <w:rFonts w:cstheme="minorHAnsi"/>
      <w:i/>
      <w:color w:val="808080" w:themeColor="background1" w:themeShade="80"/>
      <w:sz w:val="15"/>
      <w:szCs w:val="15"/>
    </w:rPr>
  </w:style>
  <w:style w:type="paragraph" w:customStyle="1" w:styleId="Tableausous-titredroite">
    <w:name w:val="= Tableau sous-titre droite"/>
    <w:basedOn w:val="Tableausous-titregauche"/>
    <w:link w:val="Tableausous-titredroiteCar"/>
    <w:uiPriority w:val="2"/>
    <w:qFormat/>
    <w:rsid w:val="00877629"/>
    <w:pPr>
      <w:jc w:val="right"/>
    </w:pPr>
  </w:style>
  <w:style w:type="paragraph" w:customStyle="1" w:styleId="Tableautexte">
    <w:name w:val="= Tableau texte"/>
    <w:link w:val="TableautexteCar"/>
    <w:uiPriority w:val="2"/>
    <w:rsid w:val="0028753B"/>
    <w:pPr>
      <w:spacing w:before="20" w:after="20"/>
    </w:pPr>
    <w:rPr>
      <w:rFonts w:cstheme="minorHAnsi"/>
      <w:color w:val="000000"/>
      <w:sz w:val="18"/>
      <w:szCs w:val="16"/>
    </w:rPr>
  </w:style>
  <w:style w:type="character" w:customStyle="1" w:styleId="TableautexteCar">
    <w:name w:val="= Tableau texte Car"/>
    <w:link w:val="Tableautexte"/>
    <w:uiPriority w:val="2"/>
    <w:rsid w:val="0028753B"/>
    <w:rPr>
      <w:rFonts w:eastAsia="Calibri" w:cstheme="minorHAnsi"/>
      <w:color w:val="000000"/>
      <w:sz w:val="18"/>
      <w:szCs w:val="16"/>
      <w:lang w:val="fr-FR" w:eastAsia="fr-FR"/>
    </w:rPr>
  </w:style>
  <w:style w:type="paragraph" w:customStyle="1" w:styleId="Tableaudescription">
    <w:name w:val="= Tableau description"/>
    <w:link w:val="TableaudescriptionCar"/>
    <w:uiPriority w:val="2"/>
    <w:qFormat/>
    <w:rsid w:val="007D552F"/>
    <w:pPr>
      <w:spacing w:before="20" w:after="20"/>
      <w:jc w:val="left"/>
    </w:pPr>
    <w:rPr>
      <w:rFonts w:cstheme="minorHAnsi"/>
      <w:b/>
      <w:bCs/>
      <w:color w:val="000000"/>
      <w:sz w:val="18"/>
      <w:szCs w:val="16"/>
    </w:rPr>
  </w:style>
  <w:style w:type="character" w:customStyle="1" w:styleId="TableaudescriptionCar">
    <w:name w:val="= Tableau description Car"/>
    <w:link w:val="Tableaudescription"/>
    <w:uiPriority w:val="2"/>
    <w:rsid w:val="007D552F"/>
    <w:rPr>
      <w:rFonts w:cstheme="minorHAnsi"/>
      <w:b/>
      <w:bCs/>
      <w:color w:val="000000"/>
      <w:sz w:val="18"/>
      <w:szCs w:val="16"/>
    </w:rPr>
  </w:style>
  <w:style w:type="paragraph" w:customStyle="1" w:styleId="Tableauchiffres">
    <w:name w:val="= Tableau chiffres"/>
    <w:link w:val="TableauchiffresCar"/>
    <w:uiPriority w:val="2"/>
    <w:qFormat/>
    <w:rsid w:val="00EF2BD1"/>
    <w:pPr>
      <w:spacing w:before="20" w:after="20"/>
      <w:jc w:val="right"/>
    </w:pPr>
    <w:rPr>
      <w:rFonts w:cstheme="minorHAnsi"/>
      <w:color w:val="000000"/>
      <w:sz w:val="18"/>
      <w:szCs w:val="16"/>
    </w:rPr>
  </w:style>
  <w:style w:type="character" w:customStyle="1" w:styleId="TableauchiffresCar">
    <w:name w:val="= Tableau chiffres Car"/>
    <w:link w:val="Tableauchiffres"/>
    <w:uiPriority w:val="2"/>
    <w:rsid w:val="00EF2BD1"/>
    <w:rPr>
      <w:rFonts w:eastAsia="Calibri" w:cstheme="minorHAnsi"/>
      <w:color w:val="000000"/>
      <w:sz w:val="18"/>
      <w:szCs w:val="16"/>
      <w:lang w:val="fr-FR" w:eastAsia="fr-FR"/>
    </w:rPr>
  </w:style>
  <w:style w:type="paragraph" w:styleId="Lgende">
    <w:name w:val="caption"/>
    <w:link w:val="LgendeCar"/>
    <w:uiPriority w:val="1"/>
    <w:semiHidden/>
    <w:qFormat/>
    <w:rsid w:val="007D552F"/>
    <w:pPr>
      <w:spacing w:before="20" w:after="20" w:line="216" w:lineRule="auto"/>
      <w:jc w:val="left"/>
    </w:pPr>
    <w:rPr>
      <w:rFonts w:asciiTheme="majorHAnsi" w:hAnsiTheme="majorHAnsi" w:cstheme="majorHAnsi"/>
      <w:caps/>
      <w:color w:val="FFFFFF"/>
      <w:spacing w:val="20"/>
      <w:sz w:val="16"/>
      <w:szCs w:val="16"/>
    </w:rPr>
  </w:style>
  <w:style w:type="character" w:customStyle="1" w:styleId="LgendeCar">
    <w:name w:val="Légende Car"/>
    <w:link w:val="Lgende"/>
    <w:uiPriority w:val="1"/>
    <w:semiHidden/>
    <w:rsid w:val="00F658C4"/>
    <w:rPr>
      <w:rFonts w:asciiTheme="majorHAnsi" w:hAnsiTheme="majorHAnsi" w:cstheme="majorHAnsi"/>
      <w:caps/>
      <w:color w:val="FFFFFF"/>
      <w:spacing w:val="20"/>
      <w:sz w:val="16"/>
      <w:szCs w:val="16"/>
    </w:rPr>
  </w:style>
  <w:style w:type="paragraph" w:customStyle="1" w:styleId="Tableausous-titregris">
    <w:name w:val="= Tableau sous-titre gris"/>
    <w:link w:val="Tableausous-titregrisCar"/>
    <w:uiPriority w:val="2"/>
    <w:qFormat/>
    <w:rsid w:val="007D552F"/>
    <w:pPr>
      <w:spacing w:before="40" w:after="40"/>
      <w:jc w:val="left"/>
    </w:pPr>
    <w:rPr>
      <w:rFonts w:cstheme="minorHAnsi"/>
      <w:color w:val="808080" w:themeColor="background1" w:themeShade="80"/>
      <w:sz w:val="16"/>
      <w:szCs w:val="15"/>
    </w:rPr>
  </w:style>
  <w:style w:type="character" w:customStyle="1" w:styleId="Tableausous-titregrisCar">
    <w:name w:val="= Tableau sous-titre gris Car"/>
    <w:link w:val="Tableausous-titregris"/>
    <w:uiPriority w:val="2"/>
    <w:rsid w:val="007D552F"/>
    <w:rPr>
      <w:rFonts w:cstheme="minorHAnsi"/>
      <w:color w:val="808080" w:themeColor="background1" w:themeShade="80"/>
      <w:sz w:val="16"/>
      <w:szCs w:val="15"/>
    </w:rPr>
  </w:style>
  <w:style w:type="paragraph" w:customStyle="1" w:styleId="Tableausous-titregauche">
    <w:name w:val="= Tableau sous-titre gauche"/>
    <w:link w:val="Tableausous-titregaucheCar"/>
    <w:uiPriority w:val="2"/>
    <w:qFormat/>
    <w:rsid w:val="000F5526"/>
    <w:pPr>
      <w:pBdr>
        <w:bottom w:val="single" w:sz="8" w:space="2" w:color="FFD400" w:themeColor="accent1"/>
      </w:pBdr>
      <w:spacing w:before="20" w:after="0"/>
    </w:pPr>
    <w:rPr>
      <w:rFonts w:asciiTheme="majorHAnsi" w:hAnsiTheme="majorHAnsi" w:cstheme="majorHAnsi"/>
      <w:caps/>
      <w:sz w:val="16"/>
      <w:szCs w:val="17"/>
    </w:rPr>
  </w:style>
  <w:style w:type="character" w:customStyle="1" w:styleId="Tableausous-titregaucheCar">
    <w:name w:val="= Tableau sous-titre gauche Car"/>
    <w:link w:val="Tableausous-titregauche"/>
    <w:uiPriority w:val="2"/>
    <w:rsid w:val="000F5526"/>
    <w:rPr>
      <w:rFonts w:asciiTheme="majorHAnsi" w:hAnsiTheme="majorHAnsi" w:cstheme="majorHAnsi"/>
      <w:caps/>
      <w:sz w:val="16"/>
      <w:szCs w:val="17"/>
    </w:rPr>
  </w:style>
  <w:style w:type="paragraph" w:customStyle="1" w:styleId="Tableautotal">
    <w:name w:val="= Tableau total"/>
    <w:link w:val="TableautotalCar"/>
    <w:uiPriority w:val="2"/>
    <w:qFormat/>
    <w:rsid w:val="00825507"/>
    <w:pPr>
      <w:spacing w:before="0" w:after="0"/>
      <w:jc w:val="left"/>
    </w:pPr>
    <w:rPr>
      <w:rFonts w:cstheme="minorHAnsi"/>
      <w:b/>
      <w:color w:val="8A2C24" w:themeColor="accent2"/>
      <w:sz w:val="18"/>
      <w:szCs w:val="16"/>
    </w:rPr>
  </w:style>
  <w:style w:type="character" w:customStyle="1" w:styleId="TableautotalCar">
    <w:name w:val="= Tableau total Car"/>
    <w:link w:val="Tableautotal"/>
    <w:uiPriority w:val="2"/>
    <w:rsid w:val="00825507"/>
    <w:rPr>
      <w:rFonts w:cstheme="minorHAnsi"/>
      <w:b/>
      <w:color w:val="8A2C24" w:themeColor="accent2"/>
      <w:sz w:val="18"/>
      <w:szCs w:val="16"/>
    </w:rPr>
  </w:style>
  <w:style w:type="character" w:customStyle="1" w:styleId="Tableausous-titredroiteCar">
    <w:name w:val="= Tableau sous-titre droite Car"/>
    <w:link w:val="Tableausous-titredroite"/>
    <w:uiPriority w:val="2"/>
    <w:rsid w:val="00F52077"/>
    <w:rPr>
      <w:rFonts w:eastAsia="Calibri"/>
      <w:caps/>
      <w:color w:val="00A99D"/>
      <w:sz w:val="16"/>
      <w:szCs w:val="17"/>
      <w:lang w:val="fr-FR" w:eastAsia="fr-FR"/>
    </w:rPr>
  </w:style>
  <w:style w:type="paragraph" w:customStyle="1" w:styleId="Tableaupuces">
    <w:name w:val="= Tableau puces"/>
    <w:link w:val="TableaupucesCar"/>
    <w:uiPriority w:val="2"/>
    <w:qFormat/>
    <w:rsid w:val="00825507"/>
    <w:pPr>
      <w:numPr>
        <w:numId w:val="1"/>
      </w:numPr>
      <w:spacing w:before="40" w:after="40"/>
      <w:ind w:left="170" w:hanging="170"/>
      <w:jc w:val="left"/>
    </w:pPr>
    <w:rPr>
      <w:rFonts w:cstheme="minorHAnsi"/>
      <w:color w:val="000000"/>
      <w:sz w:val="17"/>
      <w:szCs w:val="17"/>
    </w:rPr>
  </w:style>
  <w:style w:type="character" w:customStyle="1" w:styleId="TableaupucesCar">
    <w:name w:val="= Tableau puces Car"/>
    <w:link w:val="Tableaupuces"/>
    <w:uiPriority w:val="2"/>
    <w:rsid w:val="00825507"/>
    <w:rPr>
      <w:rFonts w:cstheme="minorHAnsi"/>
      <w:color w:val="000000"/>
      <w:sz w:val="17"/>
      <w:szCs w:val="17"/>
    </w:rPr>
  </w:style>
  <w:style w:type="paragraph" w:styleId="Notedebasdepage">
    <w:name w:val="footnote text"/>
    <w:basedOn w:val="Normal"/>
    <w:link w:val="NotedebasdepageCar"/>
    <w:uiPriority w:val="1"/>
    <w:rsid w:val="000E2CC2"/>
    <w:pPr>
      <w:spacing w:before="40" w:after="0"/>
    </w:pPr>
    <w:rPr>
      <w:rFonts w:cs="Calibri"/>
      <w:i/>
      <w:color w:val="7F7F7F" w:themeColor="text1" w:themeTint="80"/>
      <w:sz w:val="14"/>
      <w:szCs w:val="14"/>
    </w:rPr>
  </w:style>
  <w:style w:type="character" w:customStyle="1" w:styleId="NotedebasdepageCar">
    <w:name w:val="Note de bas de page Car"/>
    <w:basedOn w:val="Policepardfaut"/>
    <w:link w:val="Notedebasdepage"/>
    <w:uiPriority w:val="1"/>
    <w:rsid w:val="000E2CC2"/>
    <w:rPr>
      <w:rFonts w:eastAsia="Calibri" w:cs="Calibri"/>
      <w:i/>
      <w:color w:val="7F7F7F" w:themeColor="text1" w:themeTint="80"/>
      <w:sz w:val="14"/>
      <w:szCs w:val="14"/>
      <w:lang w:val="fr-FR" w:eastAsia="fr-FR"/>
    </w:rPr>
  </w:style>
  <w:style w:type="character" w:styleId="Appelnotedebasdep">
    <w:name w:val="footnote reference"/>
    <w:uiPriority w:val="99"/>
    <w:semiHidden/>
    <w:unhideWhenUsed/>
    <w:rsid w:val="00877629"/>
    <w:rPr>
      <w:vertAlign w:val="superscript"/>
    </w:rPr>
  </w:style>
  <w:style w:type="paragraph" w:styleId="TM3">
    <w:name w:val="toc 3"/>
    <w:link w:val="TM3Car"/>
    <w:autoRedefine/>
    <w:uiPriority w:val="39"/>
    <w:semiHidden/>
    <w:qFormat/>
    <w:rsid w:val="00825507"/>
    <w:pPr>
      <w:tabs>
        <w:tab w:val="right" w:leader="dot" w:pos="9633"/>
      </w:tabs>
      <w:spacing w:before="20" w:after="20"/>
      <w:ind w:right="567"/>
    </w:pPr>
    <w:rPr>
      <w:i/>
      <w:iCs/>
      <w:noProof/>
      <w:color w:val="8A2C24" w:themeColor="accent2"/>
      <w:sz w:val="24"/>
      <w:szCs w:val="24"/>
    </w:rPr>
  </w:style>
  <w:style w:type="character" w:customStyle="1" w:styleId="TM3Car">
    <w:name w:val="TM 3 Car"/>
    <w:link w:val="TM3"/>
    <w:uiPriority w:val="39"/>
    <w:semiHidden/>
    <w:rsid w:val="00F658C4"/>
    <w:rPr>
      <w:i/>
      <w:iCs/>
      <w:noProof/>
      <w:color w:val="8A2C24" w:themeColor="accent2"/>
      <w:sz w:val="24"/>
      <w:szCs w:val="24"/>
    </w:rPr>
  </w:style>
  <w:style w:type="paragraph" w:customStyle="1" w:styleId="Documentgrostitre">
    <w:name w:val="| Document gros titre"/>
    <w:next w:val="Normal"/>
    <w:link w:val="DocumentgrostitreCar"/>
    <w:uiPriority w:val="3"/>
    <w:qFormat/>
    <w:rsid w:val="00DD08E7"/>
    <w:pPr>
      <w:suppressAutoHyphens/>
      <w:spacing w:before="0" w:after="0"/>
      <w:jc w:val="left"/>
    </w:pPr>
    <w:rPr>
      <w:rFonts w:cstheme="majorHAnsi"/>
      <w:caps/>
      <w:color w:val="000000"/>
      <w:spacing w:val="30"/>
      <w:sz w:val="44"/>
      <w:szCs w:val="44"/>
      <w14:shadow w14:blurRad="50800" w14:dist="114300" w14:dir="5400000" w14:sx="4000" w14:sy="4000" w14:kx="0" w14:ky="0" w14:algn="ctr">
        <w14:schemeClr w14:val="accent1"/>
      </w14:shadow>
    </w:rPr>
  </w:style>
  <w:style w:type="character" w:customStyle="1" w:styleId="DocumentgrostitreCar">
    <w:name w:val="| Document gros titre Car"/>
    <w:link w:val="Documentgrostitre"/>
    <w:uiPriority w:val="3"/>
    <w:rsid w:val="00DD08E7"/>
    <w:rPr>
      <w:rFonts w:cstheme="majorHAnsi"/>
      <w:caps/>
      <w:color w:val="000000"/>
      <w:spacing w:val="30"/>
      <w:sz w:val="44"/>
      <w:szCs w:val="44"/>
      <w14:shadow w14:blurRad="50800" w14:dist="114300" w14:dir="5400000" w14:sx="4000" w14:sy="4000" w14:kx="0" w14:ky="0" w14:algn="ctr">
        <w14:schemeClr w14:val="accent1"/>
      </w14:shadow>
    </w:rPr>
  </w:style>
  <w:style w:type="paragraph" w:styleId="TM2">
    <w:name w:val="toc 2"/>
    <w:link w:val="TM2Car"/>
    <w:autoRedefine/>
    <w:uiPriority w:val="39"/>
    <w:semiHidden/>
    <w:qFormat/>
    <w:rsid w:val="00B66B70"/>
    <w:pPr>
      <w:tabs>
        <w:tab w:val="right" w:leader="dot" w:pos="9633"/>
      </w:tabs>
      <w:spacing w:before="120" w:after="40" w:line="216" w:lineRule="auto"/>
      <w:ind w:right="567"/>
      <w:jc w:val="left"/>
    </w:pPr>
    <w:rPr>
      <w:noProof/>
      <w:spacing w:val="6"/>
      <w:sz w:val="22"/>
      <w:szCs w:val="16"/>
    </w:rPr>
  </w:style>
  <w:style w:type="character" w:customStyle="1" w:styleId="TM2Car">
    <w:name w:val="TM 2 Car"/>
    <w:link w:val="TM2"/>
    <w:uiPriority w:val="39"/>
    <w:semiHidden/>
    <w:rsid w:val="00F658C4"/>
    <w:rPr>
      <w:noProof/>
      <w:spacing w:val="6"/>
      <w:sz w:val="22"/>
      <w:szCs w:val="16"/>
    </w:rPr>
  </w:style>
  <w:style w:type="paragraph" w:styleId="TM1">
    <w:name w:val="toc 1"/>
    <w:link w:val="TM1Car"/>
    <w:autoRedefine/>
    <w:uiPriority w:val="39"/>
    <w:semiHidden/>
    <w:qFormat/>
    <w:rsid w:val="001033F3"/>
    <w:pPr>
      <w:tabs>
        <w:tab w:val="right" w:leader="dot" w:pos="9633"/>
      </w:tabs>
      <w:spacing w:before="240" w:after="80"/>
      <w:ind w:right="567"/>
      <w:jc w:val="left"/>
    </w:pPr>
    <w:rPr>
      <w:rFonts w:cstheme="minorHAnsi"/>
      <w:b/>
      <w:bCs/>
      <w:noProof/>
      <w:sz w:val="32"/>
      <w:szCs w:val="14"/>
    </w:rPr>
  </w:style>
  <w:style w:type="character" w:customStyle="1" w:styleId="TM1Car">
    <w:name w:val="TM 1 Car"/>
    <w:link w:val="TM1"/>
    <w:uiPriority w:val="39"/>
    <w:semiHidden/>
    <w:rsid w:val="00F658C4"/>
    <w:rPr>
      <w:rFonts w:cstheme="minorHAnsi"/>
      <w:b/>
      <w:bCs/>
      <w:noProof/>
      <w:sz w:val="32"/>
      <w:szCs w:val="14"/>
    </w:rPr>
  </w:style>
  <w:style w:type="character" w:styleId="Lienhypertexte">
    <w:name w:val="Hyperlink"/>
    <w:uiPriority w:val="99"/>
    <w:unhideWhenUsed/>
    <w:rsid w:val="00877629"/>
    <w:rPr>
      <w:color w:val="E05206"/>
      <w:u w:val="single"/>
    </w:rPr>
  </w:style>
  <w:style w:type="paragraph" w:customStyle="1" w:styleId="Textesous-titrefloraison">
    <w:name w:val="– Texte sous-titre floraison"/>
    <w:basedOn w:val="Textesous-titremieldebruyre"/>
    <w:link w:val="Textesous-titrefloraisonCar"/>
    <w:uiPriority w:val="1"/>
    <w:qFormat/>
    <w:rsid w:val="001033F3"/>
    <w:rPr>
      <w:color w:val="C74467"/>
    </w:rPr>
  </w:style>
  <w:style w:type="paragraph" w:styleId="Tabledesillustrations">
    <w:name w:val="table of figures"/>
    <w:next w:val="Normal"/>
    <w:link w:val="TabledesillustrationsCar"/>
    <w:autoRedefine/>
    <w:uiPriority w:val="99"/>
    <w:unhideWhenUsed/>
    <w:qFormat/>
    <w:rsid w:val="00713070"/>
    <w:pPr>
      <w:tabs>
        <w:tab w:val="right" w:leader="dot" w:pos="9066"/>
      </w:tabs>
      <w:spacing w:before="0" w:after="0" w:line="264" w:lineRule="auto"/>
      <w:ind w:right="567"/>
    </w:pPr>
    <w:rPr>
      <w:rFonts w:cstheme="minorHAnsi"/>
      <w:color w:val="000000"/>
      <w:szCs w:val="22"/>
    </w:rPr>
  </w:style>
  <w:style w:type="paragraph" w:customStyle="1" w:styleId="Texteentourmieldacacia">
    <w:name w:val="– Texte entouré miel d’acacia"/>
    <w:next w:val="Normal"/>
    <w:link w:val="TexteentourmieldacaciaCar"/>
    <w:uiPriority w:val="1"/>
    <w:qFormat/>
    <w:rsid w:val="00FC1A3C"/>
    <w:pPr>
      <w:pBdr>
        <w:top w:val="single" w:sz="48" w:space="6" w:color="E9D9CE" w:themeColor="accent5"/>
        <w:left w:val="single" w:sz="48" w:space="6" w:color="E9D9CE" w:themeColor="accent5"/>
        <w:bottom w:val="single" w:sz="48" w:space="6" w:color="E9D9CE" w:themeColor="accent5"/>
        <w:right w:val="single" w:sz="48" w:space="6" w:color="E9D9CE" w:themeColor="accent5"/>
      </w:pBdr>
      <w:shd w:val="clear" w:color="auto" w:fill="E9D9CE" w:themeFill="accent5"/>
      <w:spacing w:before="80" w:after="60"/>
      <w:ind w:left="244" w:right="244"/>
      <w:jc w:val="left"/>
    </w:pPr>
    <w:rPr>
      <w:rFonts w:eastAsia="Avenir LT Std 45 Book" w:cstheme="minorHAnsi"/>
    </w:rPr>
  </w:style>
  <w:style w:type="paragraph" w:customStyle="1" w:styleId="Textesparateursoulign">
    <w:name w:val="– Texte séparateur souligné"/>
    <w:next w:val="Normal"/>
    <w:link w:val="TextesparateursoulignCar"/>
    <w:uiPriority w:val="1"/>
    <w:qFormat/>
    <w:rsid w:val="002225ED"/>
    <w:pPr>
      <w:pBdr>
        <w:bottom w:val="single" w:sz="18" w:space="2" w:color="000000" w:themeColor="text1"/>
      </w:pBdr>
      <w:spacing w:before="360"/>
      <w:jc w:val="left"/>
    </w:pPr>
    <w:rPr>
      <w:rFonts w:asciiTheme="majorHAnsi" w:hAnsiTheme="majorHAnsi" w:cstheme="majorHAnsi"/>
      <w:caps/>
      <w:color w:val="000000"/>
      <w:spacing w:val="10"/>
      <w:sz w:val="21"/>
      <w:szCs w:val="21"/>
    </w:rPr>
  </w:style>
  <w:style w:type="character" w:customStyle="1" w:styleId="TexteentourmieldacaciaCar">
    <w:name w:val="– Texte entouré miel d’acacia Car"/>
    <w:link w:val="Texteentourmieldacacia"/>
    <w:uiPriority w:val="1"/>
    <w:rsid w:val="00FC1A3C"/>
    <w:rPr>
      <w:rFonts w:eastAsia="Avenir LT Std 45 Book" w:cstheme="minorHAnsi"/>
      <w:shd w:val="clear" w:color="auto" w:fill="E9D9CE" w:themeFill="accent5"/>
    </w:rPr>
  </w:style>
  <w:style w:type="character" w:customStyle="1" w:styleId="TextesparateursoulignCar">
    <w:name w:val="– Texte séparateur souligné Car"/>
    <w:link w:val="Textesparateursoulign"/>
    <w:uiPriority w:val="1"/>
    <w:rsid w:val="002225ED"/>
    <w:rPr>
      <w:rFonts w:asciiTheme="majorHAnsi" w:hAnsiTheme="majorHAnsi" w:cstheme="majorHAnsi"/>
      <w:caps/>
      <w:color w:val="000000"/>
      <w:spacing w:val="10"/>
      <w:sz w:val="21"/>
      <w:szCs w:val="21"/>
    </w:rPr>
  </w:style>
  <w:style w:type="paragraph" w:styleId="Paragraphedeliste">
    <w:name w:val="List Paragraph"/>
    <w:link w:val="ParagraphedelisteCar"/>
    <w:uiPriority w:val="34"/>
    <w:qFormat/>
    <w:rsid w:val="00CF2F84"/>
    <w:pPr>
      <w:numPr>
        <w:numId w:val="3"/>
      </w:numPr>
      <w:ind w:left="284" w:hanging="284"/>
    </w:pPr>
    <w:rPr>
      <w:rFonts w:cstheme="minorHAnsi"/>
    </w:rPr>
  </w:style>
  <w:style w:type="numbering" w:customStyle="1" w:styleId="PUCES">
    <w:name w:val="PUCES"/>
    <w:uiPriority w:val="99"/>
    <w:rsid w:val="00E04FB1"/>
    <w:pPr>
      <w:numPr>
        <w:numId w:val="2"/>
      </w:numPr>
    </w:pPr>
  </w:style>
  <w:style w:type="paragraph" w:customStyle="1" w:styleId="Tableausous-titrecentr">
    <w:name w:val="= Tableau sous-titre centré"/>
    <w:basedOn w:val="Tableausous-titregauche"/>
    <w:link w:val="Tableausous-titrecentrCar"/>
    <w:uiPriority w:val="2"/>
    <w:qFormat/>
    <w:rsid w:val="00A40E00"/>
    <w:pPr>
      <w:jc w:val="center"/>
    </w:pPr>
  </w:style>
  <w:style w:type="paragraph" w:customStyle="1" w:styleId="Tableautitreprincipalnoir">
    <w:name w:val="= Tableau titre principal noir"/>
    <w:basedOn w:val="Lgende"/>
    <w:link w:val="TableautitreprincipalnoirCar"/>
    <w:uiPriority w:val="2"/>
    <w:qFormat/>
    <w:rsid w:val="009F2C7D"/>
    <w:pPr>
      <w:spacing w:before="40" w:after="0"/>
    </w:pPr>
    <w:rPr>
      <w:color w:val="000000" w:themeColor="text1"/>
    </w:rPr>
  </w:style>
  <w:style w:type="character" w:customStyle="1" w:styleId="Tableausous-titrecentrCar">
    <w:name w:val="= Tableau sous-titre centré Car"/>
    <w:basedOn w:val="Tableausous-titregaucheCar"/>
    <w:link w:val="Tableausous-titrecentr"/>
    <w:uiPriority w:val="2"/>
    <w:rsid w:val="00A40E00"/>
    <w:rPr>
      <w:rFonts w:asciiTheme="majorHAnsi" w:eastAsia="Calibri" w:hAnsiTheme="majorHAnsi" w:cstheme="majorHAnsi"/>
      <w:caps/>
      <w:color w:val="FFD400" w:themeColor="accent1"/>
      <w:sz w:val="16"/>
      <w:szCs w:val="17"/>
      <w:lang w:val="fr-FR" w:eastAsia="fr-FR"/>
    </w:rPr>
  </w:style>
  <w:style w:type="character" w:customStyle="1" w:styleId="TableautitreprincipalnoirCar">
    <w:name w:val="= Tableau titre principal noir Car"/>
    <w:basedOn w:val="Policepardfaut"/>
    <w:link w:val="Tableautitreprincipalnoir"/>
    <w:uiPriority w:val="2"/>
    <w:rsid w:val="009F2C7D"/>
    <w:rPr>
      <w:rFonts w:asciiTheme="majorHAnsi" w:hAnsiTheme="majorHAnsi" w:cstheme="majorHAnsi"/>
      <w:caps/>
      <w:color w:val="000000" w:themeColor="text1"/>
      <w:spacing w:val="20"/>
      <w:sz w:val="16"/>
      <w:szCs w:val="16"/>
    </w:rPr>
  </w:style>
  <w:style w:type="paragraph" w:customStyle="1" w:styleId="Citation">
    <w:name w:val="– Citation"/>
    <w:basedOn w:val="Normal"/>
    <w:link w:val="CitationCar"/>
    <w:uiPriority w:val="1"/>
    <w:qFormat/>
    <w:rsid w:val="00375AE0"/>
    <w:pPr>
      <w:spacing w:before="120" w:after="80" w:line="264" w:lineRule="auto"/>
      <w:jc w:val="left"/>
    </w:pPr>
    <w:rPr>
      <w:i/>
      <w:iCs/>
      <w:color w:val="000000" w:themeColor="text1"/>
    </w:rPr>
  </w:style>
  <w:style w:type="paragraph" w:customStyle="1" w:styleId="Citationauteur">
    <w:name w:val="– Citation auteur"/>
    <w:next w:val="Normal"/>
    <w:link w:val="CitationauteurCar"/>
    <w:uiPriority w:val="1"/>
    <w:qFormat/>
    <w:rsid w:val="00903C4E"/>
    <w:pPr>
      <w:spacing w:before="0" w:after="360"/>
    </w:pPr>
    <w:rPr>
      <w:rFonts w:cstheme="minorHAnsi"/>
      <w:b/>
      <w:bCs/>
      <w:caps/>
      <w:spacing w:val="14"/>
      <w:sz w:val="16"/>
      <w:szCs w:val="16"/>
    </w:rPr>
  </w:style>
  <w:style w:type="character" w:customStyle="1" w:styleId="CitationCar">
    <w:name w:val="– Citation Car"/>
    <w:basedOn w:val="Policepardfaut"/>
    <w:link w:val="Citation"/>
    <w:uiPriority w:val="1"/>
    <w:rsid w:val="00375AE0"/>
    <w:rPr>
      <w:rFonts w:cstheme="minorHAnsi"/>
      <w:i/>
      <w:iCs/>
      <w:color w:val="000000" w:themeColor="text1"/>
    </w:rPr>
  </w:style>
  <w:style w:type="character" w:customStyle="1" w:styleId="CitationauteurCar">
    <w:name w:val="– Citation auteur Car"/>
    <w:basedOn w:val="Policepardfaut"/>
    <w:link w:val="Citationauteur"/>
    <w:uiPriority w:val="1"/>
    <w:rsid w:val="00903C4E"/>
    <w:rPr>
      <w:rFonts w:eastAsia="Calibri" w:cstheme="minorHAnsi"/>
      <w:b/>
      <w:bCs/>
      <w:caps/>
      <w:spacing w:val="14"/>
      <w:sz w:val="16"/>
      <w:szCs w:val="16"/>
      <w:lang w:val="fr-FR" w:eastAsia="fr-FR"/>
    </w:rPr>
  </w:style>
  <w:style w:type="character" w:styleId="Mentionnonrsolue">
    <w:name w:val="Unresolved Mention"/>
    <w:basedOn w:val="Policepardfaut"/>
    <w:uiPriority w:val="99"/>
    <w:semiHidden/>
    <w:unhideWhenUsed/>
    <w:rsid w:val="006B15F9"/>
    <w:rPr>
      <w:color w:val="605E5C"/>
      <w:shd w:val="clear" w:color="auto" w:fill="E1DFDD"/>
    </w:rPr>
  </w:style>
  <w:style w:type="paragraph" w:customStyle="1" w:styleId="Textefondjaune">
    <w:name w:val="– Texte fond jaune"/>
    <w:next w:val="Normal"/>
    <w:link w:val="TextefondjauneCar"/>
    <w:uiPriority w:val="1"/>
    <w:qFormat/>
    <w:rsid w:val="00D44DD6"/>
    <w:pPr>
      <w:spacing w:before="240" w:after="80"/>
      <w:jc w:val="left"/>
    </w:pPr>
    <w:rPr>
      <w:rFonts w:asciiTheme="majorHAnsi" w:hAnsiTheme="majorHAnsi"/>
      <w:spacing w:val="6"/>
      <w:szCs w:val="12"/>
      <w:bdr w:val="single" w:sz="24" w:space="0" w:color="FFD400" w:themeColor="accent1"/>
      <w:shd w:val="clear" w:color="auto" w:fill="FFD400" w:themeFill="accent1"/>
    </w:rPr>
  </w:style>
  <w:style w:type="character" w:customStyle="1" w:styleId="TextefondjauneCar">
    <w:name w:val="– Texte fond jaune Car"/>
    <w:basedOn w:val="Policepardfaut"/>
    <w:link w:val="Textefondjaune"/>
    <w:uiPriority w:val="1"/>
    <w:rsid w:val="00D44DD6"/>
    <w:rPr>
      <w:rFonts w:asciiTheme="majorHAnsi" w:hAnsiTheme="majorHAnsi"/>
      <w:spacing w:val="6"/>
      <w:szCs w:val="12"/>
      <w:bdr w:val="single" w:sz="24" w:space="0" w:color="FFD400" w:themeColor="accent1"/>
    </w:rPr>
  </w:style>
  <w:style w:type="paragraph" w:customStyle="1" w:styleId="Textechiffres">
    <w:name w:val="– Texte chiffres"/>
    <w:link w:val="TextechiffresCar"/>
    <w:uiPriority w:val="1"/>
    <w:qFormat/>
    <w:rsid w:val="005A75BE"/>
    <w:pPr>
      <w:spacing w:before="0" w:after="0"/>
      <w:jc w:val="center"/>
    </w:pPr>
    <w:rPr>
      <w:rFonts w:asciiTheme="majorHAnsi" w:hAnsiTheme="majorHAnsi" w:cstheme="minorHAnsi"/>
      <w:sz w:val="52"/>
      <w:szCs w:val="52"/>
    </w:rPr>
  </w:style>
  <w:style w:type="character" w:customStyle="1" w:styleId="TextechiffresCar">
    <w:name w:val="– Texte chiffres Car"/>
    <w:basedOn w:val="Policepardfaut"/>
    <w:link w:val="Textechiffres"/>
    <w:uiPriority w:val="1"/>
    <w:rsid w:val="005A75BE"/>
    <w:rPr>
      <w:rFonts w:asciiTheme="majorHAnsi" w:hAnsiTheme="majorHAnsi" w:cstheme="minorHAnsi"/>
      <w:sz w:val="52"/>
      <w:szCs w:val="52"/>
    </w:rPr>
  </w:style>
  <w:style w:type="paragraph" w:customStyle="1" w:styleId="Documentannexes">
    <w:name w:val="| Document annexes"/>
    <w:basedOn w:val="Documentgrostitre"/>
    <w:next w:val="Normal"/>
    <w:link w:val="DocumentannexesCar"/>
    <w:uiPriority w:val="3"/>
    <w:qFormat/>
    <w:rsid w:val="001A657E"/>
  </w:style>
  <w:style w:type="character" w:customStyle="1" w:styleId="ParagraphedelisteCar">
    <w:name w:val="Paragraphe de liste Car"/>
    <w:basedOn w:val="Policepardfaut"/>
    <w:link w:val="Paragraphedeliste"/>
    <w:uiPriority w:val="34"/>
    <w:rsid w:val="00CF2F84"/>
    <w:rPr>
      <w:rFonts w:cstheme="minorHAnsi"/>
    </w:rPr>
  </w:style>
  <w:style w:type="character" w:customStyle="1" w:styleId="DocumentannexesCar">
    <w:name w:val="| Document annexes Car"/>
    <w:basedOn w:val="DocumentgrostitreCar"/>
    <w:link w:val="Documentannexes"/>
    <w:uiPriority w:val="3"/>
    <w:rsid w:val="001A657E"/>
    <w:rPr>
      <w:rFonts w:cstheme="majorHAnsi"/>
      <w:caps/>
      <w:color w:val="000000"/>
      <w:spacing w:val="30"/>
      <w:sz w:val="44"/>
      <w:szCs w:val="44"/>
      <w14:shadow w14:blurRad="50800" w14:dist="114300" w14:dir="5400000" w14:sx="4000" w14:sy="4000" w14:kx="0" w14:ky="0" w14:algn="ctr">
        <w14:schemeClr w14:val="accent1"/>
      </w14:shadow>
    </w:rPr>
  </w:style>
  <w:style w:type="character" w:customStyle="1" w:styleId="TextegrasCar">
    <w:name w:val="– Texte gras Car"/>
    <w:basedOn w:val="Policepardfaut"/>
    <w:link w:val="Textegras"/>
    <w:uiPriority w:val="1"/>
    <w:rsid w:val="00774450"/>
    <w:rPr>
      <w:rFonts w:cstheme="minorHAnsi"/>
      <w:b/>
      <w:bCs/>
      <w:sz w:val="24"/>
      <w:szCs w:val="24"/>
    </w:rPr>
  </w:style>
  <w:style w:type="paragraph" w:customStyle="1" w:styleId="Tableautextecentr">
    <w:name w:val="= Tableau texte centré"/>
    <w:basedOn w:val="Tableautexte"/>
    <w:link w:val="TableautextecentrCar"/>
    <w:uiPriority w:val="2"/>
    <w:qFormat/>
    <w:rsid w:val="00782F8D"/>
    <w:pPr>
      <w:jc w:val="center"/>
    </w:pPr>
  </w:style>
  <w:style w:type="character" w:customStyle="1" w:styleId="TableautextecentrCar">
    <w:name w:val="= Tableau texte centré Car"/>
    <w:basedOn w:val="TableautexteCar"/>
    <w:link w:val="Tableautextecentr"/>
    <w:uiPriority w:val="2"/>
    <w:rsid w:val="00782F8D"/>
    <w:rPr>
      <w:rFonts w:eastAsia="Calibri" w:cstheme="minorHAnsi"/>
      <w:color w:val="000000"/>
      <w:sz w:val="18"/>
      <w:szCs w:val="16"/>
      <w:lang w:val="fr-FR" w:eastAsia="fr-FR"/>
    </w:rPr>
  </w:style>
  <w:style w:type="paragraph" w:customStyle="1" w:styleId="Paragraphedelistelettre">
    <w:name w:val="Paragraphe de liste lettre"/>
    <w:basedOn w:val="Paragraphedeliste"/>
    <w:link w:val="ParagraphedelistelettreCar"/>
    <w:uiPriority w:val="1"/>
    <w:qFormat/>
    <w:rsid w:val="00CF2F84"/>
    <w:pPr>
      <w:numPr>
        <w:numId w:val="4"/>
      </w:numPr>
      <w:ind w:left="284" w:hanging="284"/>
    </w:pPr>
  </w:style>
  <w:style w:type="character" w:customStyle="1" w:styleId="ParagraphedelistelettreCar">
    <w:name w:val="Paragraphe de liste lettre Car"/>
    <w:basedOn w:val="ParagraphedelisteCar"/>
    <w:link w:val="Paragraphedelistelettre"/>
    <w:uiPriority w:val="1"/>
    <w:rsid w:val="00CF2F84"/>
    <w:rPr>
      <w:rFonts w:cstheme="minorHAnsi"/>
    </w:rPr>
  </w:style>
  <w:style w:type="paragraph" w:customStyle="1" w:styleId="Pucesniveau3">
    <w:name w:val="+ Puces niveau 3"/>
    <w:link w:val="Pucesniveau3Car"/>
    <w:uiPriority w:val="1"/>
    <w:qFormat/>
    <w:rsid w:val="009170A0"/>
    <w:pPr>
      <w:numPr>
        <w:ilvl w:val="2"/>
        <w:numId w:val="9"/>
      </w:numPr>
      <w:spacing w:before="80" w:after="40"/>
    </w:pPr>
    <w:rPr>
      <w:rFonts w:cstheme="minorHAnsi"/>
      <w:color w:val="7F7F7F" w:themeColor="text1" w:themeTint="80"/>
      <w:sz w:val="18"/>
      <w:szCs w:val="18"/>
    </w:rPr>
  </w:style>
  <w:style w:type="character" w:customStyle="1" w:styleId="Pucesniveau3Car">
    <w:name w:val="+ Puces niveau 3 Car"/>
    <w:basedOn w:val="Policepardfaut"/>
    <w:link w:val="Pucesniveau3"/>
    <w:uiPriority w:val="1"/>
    <w:rsid w:val="009170A0"/>
    <w:rPr>
      <w:rFonts w:cstheme="minorHAnsi"/>
      <w:color w:val="7F7F7F" w:themeColor="text1" w:themeTint="80"/>
      <w:sz w:val="18"/>
      <w:szCs w:val="18"/>
    </w:rPr>
  </w:style>
  <w:style w:type="character" w:customStyle="1" w:styleId="TextechiffrescontourCar">
    <w:name w:val="– Texte chiffres contour Car"/>
    <w:basedOn w:val="Policepardfaut"/>
    <w:link w:val="Textechiffrescontour"/>
    <w:rsid w:val="00774450"/>
    <w:rPr>
      <w:rFonts w:asciiTheme="majorHAnsi" w:hAnsiTheme="majorHAnsi" w:cstheme="minorHAnsi"/>
      <w:color w:val="FFFFFF" w:themeColor="background1"/>
      <w:sz w:val="160"/>
      <w:szCs w:val="160"/>
      <w14:textOutline w14:w="6350" w14:cap="rnd" w14:cmpd="sng" w14:algn="ctr">
        <w14:solidFill>
          <w14:srgbClr w14:val="000000"/>
        </w14:solidFill>
        <w14:prstDash w14:val="solid"/>
        <w14:bevel/>
      </w14:textOutline>
    </w:rPr>
  </w:style>
  <w:style w:type="table" w:styleId="Grilledutableau">
    <w:name w:val="Table Grid"/>
    <w:basedOn w:val="TableauNormal"/>
    <w:uiPriority w:val="39"/>
    <w:rsid w:val="00F349D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sous-titrepieddevigne">
    <w:name w:val="– Texte sous-titre pied de vigne"/>
    <w:basedOn w:val="Textesous-titremieldebruyre"/>
    <w:link w:val="Textesous-titrepieddevigneCar"/>
    <w:uiPriority w:val="1"/>
    <w:qFormat/>
    <w:rsid w:val="00300CED"/>
    <w:rPr>
      <w:color w:val="784558" w:themeColor="text2"/>
    </w:rPr>
  </w:style>
  <w:style w:type="character" w:customStyle="1" w:styleId="Textesous-titrefloraisonCar">
    <w:name w:val="– Texte sous-titre floraison Car"/>
    <w:basedOn w:val="Textesous-titremieldarbousierCar"/>
    <w:link w:val="Textesous-titrefloraison"/>
    <w:uiPriority w:val="1"/>
    <w:rsid w:val="001033F3"/>
    <w:rPr>
      <w:rFonts w:asciiTheme="majorHAnsi" w:hAnsiTheme="majorHAnsi" w:cstheme="majorHAnsi"/>
      <w:color w:val="C74467"/>
      <w:spacing w:val="6"/>
      <w:sz w:val="22"/>
      <w:szCs w:val="22"/>
    </w:rPr>
  </w:style>
  <w:style w:type="paragraph" w:customStyle="1" w:styleId="Tableautitreprincipalblanc">
    <w:name w:val="= Tableau titre principal blanc"/>
    <w:basedOn w:val="Tableautitreprincipalnoir"/>
    <w:link w:val="TableautitreprincipalblancCar"/>
    <w:uiPriority w:val="2"/>
    <w:qFormat/>
    <w:rsid w:val="00365CB5"/>
    <w:rPr>
      <w:color w:val="FFFFFF" w:themeColor="background1"/>
    </w:rPr>
  </w:style>
  <w:style w:type="character" w:customStyle="1" w:styleId="Textesous-titrepieddevigneCar">
    <w:name w:val="– Texte sous-titre pied de vigne Car"/>
    <w:basedOn w:val="Textesous-titremieldebruyreCar"/>
    <w:link w:val="Textesous-titrepieddevigne"/>
    <w:uiPriority w:val="1"/>
    <w:rsid w:val="003C39ED"/>
    <w:rPr>
      <w:rFonts w:asciiTheme="majorHAnsi" w:hAnsiTheme="majorHAnsi" w:cstheme="majorHAnsi"/>
      <w:color w:val="784558" w:themeColor="text2"/>
      <w:spacing w:val="6"/>
      <w:sz w:val="24"/>
      <w:szCs w:val="24"/>
    </w:rPr>
  </w:style>
  <w:style w:type="character" w:customStyle="1" w:styleId="TableautitreprincipalblancCar">
    <w:name w:val="= Tableau titre principal blanc Car"/>
    <w:basedOn w:val="TableautitreprincipalnoirCar"/>
    <w:link w:val="Tableautitreprincipalblanc"/>
    <w:uiPriority w:val="2"/>
    <w:rsid w:val="001E1BA4"/>
    <w:rPr>
      <w:rFonts w:asciiTheme="majorHAnsi" w:hAnsiTheme="majorHAnsi" w:cstheme="majorHAnsi"/>
      <w:caps/>
      <w:color w:val="FFFFFF" w:themeColor="background1"/>
      <w:spacing w:val="20"/>
      <w:sz w:val="16"/>
      <w:szCs w:val="16"/>
    </w:rPr>
  </w:style>
  <w:style w:type="paragraph" w:styleId="NormalWeb">
    <w:name w:val="Normal (Web)"/>
    <w:basedOn w:val="Normal"/>
    <w:uiPriority w:val="99"/>
    <w:semiHidden/>
    <w:unhideWhenUsed/>
    <w:rsid w:val="00CC4E69"/>
    <w:pPr>
      <w:spacing w:before="100" w:beforeAutospacing="1" w:after="100" w:afterAutospacing="1"/>
      <w:jc w:val="left"/>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8D5602"/>
    <w:rPr>
      <w:sz w:val="16"/>
      <w:szCs w:val="16"/>
    </w:rPr>
  </w:style>
  <w:style w:type="paragraph" w:styleId="Commentaire">
    <w:name w:val="annotation text"/>
    <w:basedOn w:val="Normal"/>
    <w:link w:val="CommentaireCar"/>
    <w:uiPriority w:val="99"/>
    <w:unhideWhenUsed/>
    <w:rsid w:val="008D5602"/>
  </w:style>
  <w:style w:type="character" w:customStyle="1" w:styleId="CommentaireCar">
    <w:name w:val="Commentaire Car"/>
    <w:basedOn w:val="Policepardfaut"/>
    <w:link w:val="Commentaire"/>
    <w:uiPriority w:val="99"/>
    <w:rsid w:val="008D5602"/>
    <w:rPr>
      <w:rFonts w:cstheme="minorHAnsi"/>
    </w:rPr>
  </w:style>
  <w:style w:type="paragraph" w:styleId="Objetducommentaire">
    <w:name w:val="annotation subject"/>
    <w:basedOn w:val="Commentaire"/>
    <w:next w:val="Commentaire"/>
    <w:link w:val="ObjetducommentaireCar"/>
    <w:uiPriority w:val="99"/>
    <w:semiHidden/>
    <w:unhideWhenUsed/>
    <w:rsid w:val="008D5602"/>
    <w:rPr>
      <w:b/>
      <w:bCs/>
    </w:rPr>
  </w:style>
  <w:style w:type="character" w:customStyle="1" w:styleId="ObjetducommentaireCar">
    <w:name w:val="Objet du commentaire Car"/>
    <w:basedOn w:val="CommentaireCar"/>
    <w:link w:val="Objetducommentaire"/>
    <w:uiPriority w:val="99"/>
    <w:semiHidden/>
    <w:rsid w:val="008D5602"/>
    <w:rPr>
      <w:rFonts w:cstheme="minorHAnsi"/>
      <w:b/>
      <w:bCs/>
    </w:rPr>
  </w:style>
  <w:style w:type="character" w:styleId="Mention">
    <w:name w:val="Mention"/>
    <w:basedOn w:val="Policepardfaut"/>
    <w:uiPriority w:val="99"/>
    <w:unhideWhenUsed/>
    <w:rsid w:val="008D5602"/>
    <w:rPr>
      <w:color w:val="2B579A"/>
      <w:shd w:val="clear" w:color="auto" w:fill="E1DFDD"/>
    </w:rPr>
  </w:style>
  <w:style w:type="paragraph" w:styleId="Rvision">
    <w:name w:val="Revision"/>
    <w:hidden/>
    <w:uiPriority w:val="99"/>
    <w:semiHidden/>
    <w:rsid w:val="008B722D"/>
    <w:pPr>
      <w:spacing w:before="0" w:after="0"/>
      <w:jc w:val="left"/>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18">
      <w:bodyDiv w:val="1"/>
      <w:marLeft w:val="0"/>
      <w:marRight w:val="0"/>
      <w:marTop w:val="0"/>
      <w:marBottom w:val="0"/>
      <w:divBdr>
        <w:top w:val="none" w:sz="0" w:space="0" w:color="auto"/>
        <w:left w:val="none" w:sz="0" w:space="0" w:color="auto"/>
        <w:bottom w:val="none" w:sz="0" w:space="0" w:color="auto"/>
        <w:right w:val="none" w:sz="0" w:space="0" w:color="auto"/>
      </w:divBdr>
    </w:div>
    <w:div w:id="12076121">
      <w:bodyDiv w:val="1"/>
      <w:marLeft w:val="0"/>
      <w:marRight w:val="0"/>
      <w:marTop w:val="0"/>
      <w:marBottom w:val="0"/>
      <w:divBdr>
        <w:top w:val="none" w:sz="0" w:space="0" w:color="auto"/>
        <w:left w:val="none" w:sz="0" w:space="0" w:color="auto"/>
        <w:bottom w:val="none" w:sz="0" w:space="0" w:color="auto"/>
        <w:right w:val="none" w:sz="0" w:space="0" w:color="auto"/>
      </w:divBdr>
      <w:divsChild>
        <w:div w:id="57286168">
          <w:marLeft w:val="202"/>
          <w:marRight w:val="0"/>
          <w:marTop w:val="113"/>
          <w:marBottom w:val="0"/>
          <w:divBdr>
            <w:top w:val="none" w:sz="0" w:space="0" w:color="auto"/>
            <w:left w:val="none" w:sz="0" w:space="0" w:color="auto"/>
            <w:bottom w:val="none" w:sz="0" w:space="0" w:color="auto"/>
            <w:right w:val="none" w:sz="0" w:space="0" w:color="auto"/>
          </w:divBdr>
        </w:div>
      </w:divsChild>
    </w:div>
    <w:div w:id="65077878">
      <w:bodyDiv w:val="1"/>
      <w:marLeft w:val="0"/>
      <w:marRight w:val="0"/>
      <w:marTop w:val="0"/>
      <w:marBottom w:val="0"/>
      <w:divBdr>
        <w:top w:val="none" w:sz="0" w:space="0" w:color="auto"/>
        <w:left w:val="none" w:sz="0" w:space="0" w:color="auto"/>
        <w:bottom w:val="none" w:sz="0" w:space="0" w:color="auto"/>
        <w:right w:val="none" w:sz="0" w:space="0" w:color="auto"/>
      </w:divBdr>
    </w:div>
    <w:div w:id="103311608">
      <w:bodyDiv w:val="1"/>
      <w:marLeft w:val="0"/>
      <w:marRight w:val="0"/>
      <w:marTop w:val="0"/>
      <w:marBottom w:val="0"/>
      <w:divBdr>
        <w:top w:val="none" w:sz="0" w:space="0" w:color="auto"/>
        <w:left w:val="none" w:sz="0" w:space="0" w:color="auto"/>
        <w:bottom w:val="none" w:sz="0" w:space="0" w:color="auto"/>
        <w:right w:val="none" w:sz="0" w:space="0" w:color="auto"/>
      </w:divBdr>
    </w:div>
    <w:div w:id="109014359">
      <w:bodyDiv w:val="1"/>
      <w:marLeft w:val="0"/>
      <w:marRight w:val="0"/>
      <w:marTop w:val="0"/>
      <w:marBottom w:val="0"/>
      <w:divBdr>
        <w:top w:val="none" w:sz="0" w:space="0" w:color="auto"/>
        <w:left w:val="none" w:sz="0" w:space="0" w:color="auto"/>
        <w:bottom w:val="none" w:sz="0" w:space="0" w:color="auto"/>
        <w:right w:val="none" w:sz="0" w:space="0" w:color="auto"/>
      </w:divBdr>
    </w:div>
    <w:div w:id="148714509">
      <w:bodyDiv w:val="1"/>
      <w:marLeft w:val="0"/>
      <w:marRight w:val="0"/>
      <w:marTop w:val="0"/>
      <w:marBottom w:val="0"/>
      <w:divBdr>
        <w:top w:val="none" w:sz="0" w:space="0" w:color="auto"/>
        <w:left w:val="none" w:sz="0" w:space="0" w:color="auto"/>
        <w:bottom w:val="none" w:sz="0" w:space="0" w:color="auto"/>
        <w:right w:val="none" w:sz="0" w:space="0" w:color="auto"/>
      </w:divBdr>
    </w:div>
    <w:div w:id="279456417">
      <w:bodyDiv w:val="1"/>
      <w:marLeft w:val="0"/>
      <w:marRight w:val="0"/>
      <w:marTop w:val="0"/>
      <w:marBottom w:val="0"/>
      <w:divBdr>
        <w:top w:val="none" w:sz="0" w:space="0" w:color="auto"/>
        <w:left w:val="none" w:sz="0" w:space="0" w:color="auto"/>
        <w:bottom w:val="none" w:sz="0" w:space="0" w:color="auto"/>
        <w:right w:val="none" w:sz="0" w:space="0" w:color="auto"/>
      </w:divBdr>
    </w:div>
    <w:div w:id="283654435">
      <w:bodyDiv w:val="1"/>
      <w:marLeft w:val="0"/>
      <w:marRight w:val="0"/>
      <w:marTop w:val="0"/>
      <w:marBottom w:val="0"/>
      <w:divBdr>
        <w:top w:val="none" w:sz="0" w:space="0" w:color="auto"/>
        <w:left w:val="none" w:sz="0" w:space="0" w:color="auto"/>
        <w:bottom w:val="none" w:sz="0" w:space="0" w:color="auto"/>
        <w:right w:val="none" w:sz="0" w:space="0" w:color="auto"/>
      </w:divBdr>
    </w:div>
    <w:div w:id="290525594">
      <w:bodyDiv w:val="1"/>
      <w:marLeft w:val="0"/>
      <w:marRight w:val="0"/>
      <w:marTop w:val="0"/>
      <w:marBottom w:val="0"/>
      <w:divBdr>
        <w:top w:val="none" w:sz="0" w:space="0" w:color="auto"/>
        <w:left w:val="none" w:sz="0" w:space="0" w:color="auto"/>
        <w:bottom w:val="none" w:sz="0" w:space="0" w:color="auto"/>
        <w:right w:val="none" w:sz="0" w:space="0" w:color="auto"/>
      </w:divBdr>
    </w:div>
    <w:div w:id="343285679">
      <w:bodyDiv w:val="1"/>
      <w:marLeft w:val="0"/>
      <w:marRight w:val="0"/>
      <w:marTop w:val="0"/>
      <w:marBottom w:val="0"/>
      <w:divBdr>
        <w:top w:val="none" w:sz="0" w:space="0" w:color="auto"/>
        <w:left w:val="none" w:sz="0" w:space="0" w:color="auto"/>
        <w:bottom w:val="none" w:sz="0" w:space="0" w:color="auto"/>
        <w:right w:val="none" w:sz="0" w:space="0" w:color="auto"/>
      </w:divBdr>
    </w:div>
    <w:div w:id="370417770">
      <w:bodyDiv w:val="1"/>
      <w:marLeft w:val="0"/>
      <w:marRight w:val="0"/>
      <w:marTop w:val="0"/>
      <w:marBottom w:val="0"/>
      <w:divBdr>
        <w:top w:val="none" w:sz="0" w:space="0" w:color="auto"/>
        <w:left w:val="none" w:sz="0" w:space="0" w:color="auto"/>
        <w:bottom w:val="none" w:sz="0" w:space="0" w:color="auto"/>
        <w:right w:val="none" w:sz="0" w:space="0" w:color="auto"/>
      </w:divBdr>
    </w:div>
    <w:div w:id="388766016">
      <w:bodyDiv w:val="1"/>
      <w:marLeft w:val="0"/>
      <w:marRight w:val="0"/>
      <w:marTop w:val="0"/>
      <w:marBottom w:val="0"/>
      <w:divBdr>
        <w:top w:val="none" w:sz="0" w:space="0" w:color="auto"/>
        <w:left w:val="none" w:sz="0" w:space="0" w:color="auto"/>
        <w:bottom w:val="none" w:sz="0" w:space="0" w:color="auto"/>
        <w:right w:val="none" w:sz="0" w:space="0" w:color="auto"/>
      </w:divBdr>
    </w:div>
    <w:div w:id="419102776">
      <w:bodyDiv w:val="1"/>
      <w:marLeft w:val="0"/>
      <w:marRight w:val="0"/>
      <w:marTop w:val="0"/>
      <w:marBottom w:val="0"/>
      <w:divBdr>
        <w:top w:val="none" w:sz="0" w:space="0" w:color="auto"/>
        <w:left w:val="none" w:sz="0" w:space="0" w:color="auto"/>
        <w:bottom w:val="none" w:sz="0" w:space="0" w:color="auto"/>
        <w:right w:val="none" w:sz="0" w:space="0" w:color="auto"/>
      </w:divBdr>
    </w:div>
    <w:div w:id="424153053">
      <w:bodyDiv w:val="1"/>
      <w:marLeft w:val="0"/>
      <w:marRight w:val="0"/>
      <w:marTop w:val="0"/>
      <w:marBottom w:val="0"/>
      <w:divBdr>
        <w:top w:val="none" w:sz="0" w:space="0" w:color="auto"/>
        <w:left w:val="none" w:sz="0" w:space="0" w:color="auto"/>
        <w:bottom w:val="none" w:sz="0" w:space="0" w:color="auto"/>
        <w:right w:val="none" w:sz="0" w:space="0" w:color="auto"/>
      </w:divBdr>
    </w:div>
    <w:div w:id="484277330">
      <w:bodyDiv w:val="1"/>
      <w:marLeft w:val="0"/>
      <w:marRight w:val="0"/>
      <w:marTop w:val="0"/>
      <w:marBottom w:val="0"/>
      <w:divBdr>
        <w:top w:val="none" w:sz="0" w:space="0" w:color="auto"/>
        <w:left w:val="none" w:sz="0" w:space="0" w:color="auto"/>
        <w:bottom w:val="none" w:sz="0" w:space="0" w:color="auto"/>
        <w:right w:val="none" w:sz="0" w:space="0" w:color="auto"/>
      </w:divBdr>
    </w:div>
    <w:div w:id="526527153">
      <w:bodyDiv w:val="1"/>
      <w:marLeft w:val="0"/>
      <w:marRight w:val="0"/>
      <w:marTop w:val="0"/>
      <w:marBottom w:val="0"/>
      <w:divBdr>
        <w:top w:val="none" w:sz="0" w:space="0" w:color="auto"/>
        <w:left w:val="none" w:sz="0" w:space="0" w:color="auto"/>
        <w:bottom w:val="none" w:sz="0" w:space="0" w:color="auto"/>
        <w:right w:val="none" w:sz="0" w:space="0" w:color="auto"/>
      </w:divBdr>
    </w:div>
    <w:div w:id="533738708">
      <w:bodyDiv w:val="1"/>
      <w:marLeft w:val="0"/>
      <w:marRight w:val="0"/>
      <w:marTop w:val="0"/>
      <w:marBottom w:val="0"/>
      <w:divBdr>
        <w:top w:val="none" w:sz="0" w:space="0" w:color="auto"/>
        <w:left w:val="none" w:sz="0" w:space="0" w:color="auto"/>
        <w:bottom w:val="none" w:sz="0" w:space="0" w:color="auto"/>
        <w:right w:val="none" w:sz="0" w:space="0" w:color="auto"/>
      </w:divBdr>
      <w:divsChild>
        <w:div w:id="1139879666">
          <w:marLeft w:val="706"/>
          <w:marRight w:val="0"/>
          <w:marTop w:val="0"/>
          <w:marBottom w:val="0"/>
          <w:divBdr>
            <w:top w:val="none" w:sz="0" w:space="0" w:color="auto"/>
            <w:left w:val="none" w:sz="0" w:space="0" w:color="auto"/>
            <w:bottom w:val="none" w:sz="0" w:space="0" w:color="auto"/>
            <w:right w:val="none" w:sz="0" w:space="0" w:color="auto"/>
          </w:divBdr>
        </w:div>
        <w:div w:id="1551188527">
          <w:marLeft w:val="706"/>
          <w:marRight w:val="0"/>
          <w:marTop w:val="0"/>
          <w:marBottom w:val="0"/>
          <w:divBdr>
            <w:top w:val="none" w:sz="0" w:space="0" w:color="auto"/>
            <w:left w:val="none" w:sz="0" w:space="0" w:color="auto"/>
            <w:bottom w:val="none" w:sz="0" w:space="0" w:color="auto"/>
            <w:right w:val="none" w:sz="0" w:space="0" w:color="auto"/>
          </w:divBdr>
        </w:div>
        <w:div w:id="1765568981">
          <w:marLeft w:val="706"/>
          <w:marRight w:val="0"/>
          <w:marTop w:val="0"/>
          <w:marBottom w:val="0"/>
          <w:divBdr>
            <w:top w:val="none" w:sz="0" w:space="0" w:color="auto"/>
            <w:left w:val="none" w:sz="0" w:space="0" w:color="auto"/>
            <w:bottom w:val="none" w:sz="0" w:space="0" w:color="auto"/>
            <w:right w:val="none" w:sz="0" w:space="0" w:color="auto"/>
          </w:divBdr>
        </w:div>
      </w:divsChild>
    </w:div>
    <w:div w:id="680200004">
      <w:bodyDiv w:val="1"/>
      <w:marLeft w:val="0"/>
      <w:marRight w:val="0"/>
      <w:marTop w:val="0"/>
      <w:marBottom w:val="0"/>
      <w:divBdr>
        <w:top w:val="none" w:sz="0" w:space="0" w:color="auto"/>
        <w:left w:val="none" w:sz="0" w:space="0" w:color="auto"/>
        <w:bottom w:val="none" w:sz="0" w:space="0" w:color="auto"/>
        <w:right w:val="none" w:sz="0" w:space="0" w:color="auto"/>
      </w:divBdr>
    </w:div>
    <w:div w:id="683747368">
      <w:bodyDiv w:val="1"/>
      <w:marLeft w:val="0"/>
      <w:marRight w:val="0"/>
      <w:marTop w:val="0"/>
      <w:marBottom w:val="0"/>
      <w:divBdr>
        <w:top w:val="none" w:sz="0" w:space="0" w:color="auto"/>
        <w:left w:val="none" w:sz="0" w:space="0" w:color="auto"/>
        <w:bottom w:val="none" w:sz="0" w:space="0" w:color="auto"/>
        <w:right w:val="none" w:sz="0" w:space="0" w:color="auto"/>
      </w:divBdr>
      <w:divsChild>
        <w:div w:id="216474384">
          <w:marLeft w:val="202"/>
          <w:marRight w:val="0"/>
          <w:marTop w:val="113"/>
          <w:marBottom w:val="0"/>
          <w:divBdr>
            <w:top w:val="none" w:sz="0" w:space="0" w:color="auto"/>
            <w:left w:val="none" w:sz="0" w:space="0" w:color="auto"/>
            <w:bottom w:val="none" w:sz="0" w:space="0" w:color="auto"/>
            <w:right w:val="none" w:sz="0" w:space="0" w:color="auto"/>
          </w:divBdr>
        </w:div>
      </w:divsChild>
    </w:div>
    <w:div w:id="694581913">
      <w:bodyDiv w:val="1"/>
      <w:marLeft w:val="0"/>
      <w:marRight w:val="0"/>
      <w:marTop w:val="0"/>
      <w:marBottom w:val="0"/>
      <w:divBdr>
        <w:top w:val="none" w:sz="0" w:space="0" w:color="auto"/>
        <w:left w:val="none" w:sz="0" w:space="0" w:color="auto"/>
        <w:bottom w:val="none" w:sz="0" w:space="0" w:color="auto"/>
        <w:right w:val="none" w:sz="0" w:space="0" w:color="auto"/>
      </w:divBdr>
    </w:div>
    <w:div w:id="780345387">
      <w:bodyDiv w:val="1"/>
      <w:marLeft w:val="0"/>
      <w:marRight w:val="0"/>
      <w:marTop w:val="0"/>
      <w:marBottom w:val="0"/>
      <w:divBdr>
        <w:top w:val="none" w:sz="0" w:space="0" w:color="auto"/>
        <w:left w:val="none" w:sz="0" w:space="0" w:color="auto"/>
        <w:bottom w:val="none" w:sz="0" w:space="0" w:color="auto"/>
        <w:right w:val="none" w:sz="0" w:space="0" w:color="auto"/>
      </w:divBdr>
    </w:div>
    <w:div w:id="814562023">
      <w:bodyDiv w:val="1"/>
      <w:marLeft w:val="0"/>
      <w:marRight w:val="0"/>
      <w:marTop w:val="0"/>
      <w:marBottom w:val="0"/>
      <w:divBdr>
        <w:top w:val="none" w:sz="0" w:space="0" w:color="auto"/>
        <w:left w:val="none" w:sz="0" w:space="0" w:color="auto"/>
        <w:bottom w:val="none" w:sz="0" w:space="0" w:color="auto"/>
        <w:right w:val="none" w:sz="0" w:space="0" w:color="auto"/>
      </w:divBdr>
    </w:div>
    <w:div w:id="832649589">
      <w:bodyDiv w:val="1"/>
      <w:marLeft w:val="0"/>
      <w:marRight w:val="0"/>
      <w:marTop w:val="0"/>
      <w:marBottom w:val="0"/>
      <w:divBdr>
        <w:top w:val="none" w:sz="0" w:space="0" w:color="auto"/>
        <w:left w:val="none" w:sz="0" w:space="0" w:color="auto"/>
        <w:bottom w:val="none" w:sz="0" w:space="0" w:color="auto"/>
        <w:right w:val="none" w:sz="0" w:space="0" w:color="auto"/>
      </w:divBdr>
    </w:div>
    <w:div w:id="878395182">
      <w:bodyDiv w:val="1"/>
      <w:marLeft w:val="0"/>
      <w:marRight w:val="0"/>
      <w:marTop w:val="0"/>
      <w:marBottom w:val="0"/>
      <w:divBdr>
        <w:top w:val="none" w:sz="0" w:space="0" w:color="auto"/>
        <w:left w:val="none" w:sz="0" w:space="0" w:color="auto"/>
        <w:bottom w:val="none" w:sz="0" w:space="0" w:color="auto"/>
        <w:right w:val="none" w:sz="0" w:space="0" w:color="auto"/>
      </w:divBdr>
    </w:div>
    <w:div w:id="881015806">
      <w:bodyDiv w:val="1"/>
      <w:marLeft w:val="0"/>
      <w:marRight w:val="0"/>
      <w:marTop w:val="0"/>
      <w:marBottom w:val="0"/>
      <w:divBdr>
        <w:top w:val="none" w:sz="0" w:space="0" w:color="auto"/>
        <w:left w:val="none" w:sz="0" w:space="0" w:color="auto"/>
        <w:bottom w:val="none" w:sz="0" w:space="0" w:color="auto"/>
        <w:right w:val="none" w:sz="0" w:space="0" w:color="auto"/>
      </w:divBdr>
    </w:div>
    <w:div w:id="886986078">
      <w:bodyDiv w:val="1"/>
      <w:marLeft w:val="0"/>
      <w:marRight w:val="0"/>
      <w:marTop w:val="0"/>
      <w:marBottom w:val="0"/>
      <w:divBdr>
        <w:top w:val="none" w:sz="0" w:space="0" w:color="auto"/>
        <w:left w:val="none" w:sz="0" w:space="0" w:color="auto"/>
        <w:bottom w:val="none" w:sz="0" w:space="0" w:color="auto"/>
        <w:right w:val="none" w:sz="0" w:space="0" w:color="auto"/>
      </w:divBdr>
    </w:div>
    <w:div w:id="890773341">
      <w:bodyDiv w:val="1"/>
      <w:marLeft w:val="0"/>
      <w:marRight w:val="0"/>
      <w:marTop w:val="0"/>
      <w:marBottom w:val="0"/>
      <w:divBdr>
        <w:top w:val="none" w:sz="0" w:space="0" w:color="auto"/>
        <w:left w:val="none" w:sz="0" w:space="0" w:color="auto"/>
        <w:bottom w:val="none" w:sz="0" w:space="0" w:color="auto"/>
        <w:right w:val="none" w:sz="0" w:space="0" w:color="auto"/>
      </w:divBdr>
    </w:div>
    <w:div w:id="898593937">
      <w:bodyDiv w:val="1"/>
      <w:marLeft w:val="0"/>
      <w:marRight w:val="0"/>
      <w:marTop w:val="0"/>
      <w:marBottom w:val="0"/>
      <w:divBdr>
        <w:top w:val="none" w:sz="0" w:space="0" w:color="auto"/>
        <w:left w:val="none" w:sz="0" w:space="0" w:color="auto"/>
        <w:bottom w:val="none" w:sz="0" w:space="0" w:color="auto"/>
        <w:right w:val="none" w:sz="0" w:space="0" w:color="auto"/>
      </w:divBdr>
    </w:div>
    <w:div w:id="918712211">
      <w:bodyDiv w:val="1"/>
      <w:marLeft w:val="0"/>
      <w:marRight w:val="0"/>
      <w:marTop w:val="0"/>
      <w:marBottom w:val="0"/>
      <w:divBdr>
        <w:top w:val="none" w:sz="0" w:space="0" w:color="auto"/>
        <w:left w:val="none" w:sz="0" w:space="0" w:color="auto"/>
        <w:bottom w:val="none" w:sz="0" w:space="0" w:color="auto"/>
        <w:right w:val="none" w:sz="0" w:space="0" w:color="auto"/>
      </w:divBdr>
    </w:div>
    <w:div w:id="930896618">
      <w:bodyDiv w:val="1"/>
      <w:marLeft w:val="0"/>
      <w:marRight w:val="0"/>
      <w:marTop w:val="0"/>
      <w:marBottom w:val="0"/>
      <w:divBdr>
        <w:top w:val="none" w:sz="0" w:space="0" w:color="auto"/>
        <w:left w:val="none" w:sz="0" w:space="0" w:color="auto"/>
        <w:bottom w:val="none" w:sz="0" w:space="0" w:color="auto"/>
        <w:right w:val="none" w:sz="0" w:space="0" w:color="auto"/>
      </w:divBdr>
    </w:div>
    <w:div w:id="1048607505">
      <w:bodyDiv w:val="1"/>
      <w:marLeft w:val="0"/>
      <w:marRight w:val="0"/>
      <w:marTop w:val="0"/>
      <w:marBottom w:val="0"/>
      <w:divBdr>
        <w:top w:val="none" w:sz="0" w:space="0" w:color="auto"/>
        <w:left w:val="none" w:sz="0" w:space="0" w:color="auto"/>
        <w:bottom w:val="none" w:sz="0" w:space="0" w:color="auto"/>
        <w:right w:val="none" w:sz="0" w:space="0" w:color="auto"/>
      </w:divBdr>
    </w:div>
    <w:div w:id="1051225073">
      <w:bodyDiv w:val="1"/>
      <w:marLeft w:val="0"/>
      <w:marRight w:val="0"/>
      <w:marTop w:val="0"/>
      <w:marBottom w:val="0"/>
      <w:divBdr>
        <w:top w:val="none" w:sz="0" w:space="0" w:color="auto"/>
        <w:left w:val="none" w:sz="0" w:space="0" w:color="auto"/>
        <w:bottom w:val="none" w:sz="0" w:space="0" w:color="auto"/>
        <w:right w:val="none" w:sz="0" w:space="0" w:color="auto"/>
      </w:divBdr>
      <w:divsChild>
        <w:div w:id="1047724174">
          <w:marLeft w:val="202"/>
          <w:marRight w:val="0"/>
          <w:marTop w:val="113"/>
          <w:marBottom w:val="0"/>
          <w:divBdr>
            <w:top w:val="none" w:sz="0" w:space="0" w:color="auto"/>
            <w:left w:val="none" w:sz="0" w:space="0" w:color="auto"/>
            <w:bottom w:val="none" w:sz="0" w:space="0" w:color="auto"/>
            <w:right w:val="none" w:sz="0" w:space="0" w:color="auto"/>
          </w:divBdr>
        </w:div>
      </w:divsChild>
    </w:div>
    <w:div w:id="1064182244">
      <w:bodyDiv w:val="1"/>
      <w:marLeft w:val="0"/>
      <w:marRight w:val="0"/>
      <w:marTop w:val="0"/>
      <w:marBottom w:val="0"/>
      <w:divBdr>
        <w:top w:val="none" w:sz="0" w:space="0" w:color="auto"/>
        <w:left w:val="none" w:sz="0" w:space="0" w:color="auto"/>
        <w:bottom w:val="none" w:sz="0" w:space="0" w:color="auto"/>
        <w:right w:val="none" w:sz="0" w:space="0" w:color="auto"/>
      </w:divBdr>
    </w:div>
    <w:div w:id="1067385990">
      <w:bodyDiv w:val="1"/>
      <w:marLeft w:val="0"/>
      <w:marRight w:val="0"/>
      <w:marTop w:val="0"/>
      <w:marBottom w:val="0"/>
      <w:divBdr>
        <w:top w:val="none" w:sz="0" w:space="0" w:color="auto"/>
        <w:left w:val="none" w:sz="0" w:space="0" w:color="auto"/>
        <w:bottom w:val="none" w:sz="0" w:space="0" w:color="auto"/>
        <w:right w:val="none" w:sz="0" w:space="0" w:color="auto"/>
      </w:divBdr>
    </w:div>
    <w:div w:id="1141649733">
      <w:bodyDiv w:val="1"/>
      <w:marLeft w:val="0"/>
      <w:marRight w:val="0"/>
      <w:marTop w:val="0"/>
      <w:marBottom w:val="0"/>
      <w:divBdr>
        <w:top w:val="none" w:sz="0" w:space="0" w:color="auto"/>
        <w:left w:val="none" w:sz="0" w:space="0" w:color="auto"/>
        <w:bottom w:val="none" w:sz="0" w:space="0" w:color="auto"/>
        <w:right w:val="none" w:sz="0" w:space="0" w:color="auto"/>
      </w:divBdr>
    </w:div>
    <w:div w:id="1145857431">
      <w:bodyDiv w:val="1"/>
      <w:marLeft w:val="0"/>
      <w:marRight w:val="0"/>
      <w:marTop w:val="0"/>
      <w:marBottom w:val="0"/>
      <w:divBdr>
        <w:top w:val="none" w:sz="0" w:space="0" w:color="auto"/>
        <w:left w:val="none" w:sz="0" w:space="0" w:color="auto"/>
        <w:bottom w:val="none" w:sz="0" w:space="0" w:color="auto"/>
        <w:right w:val="none" w:sz="0" w:space="0" w:color="auto"/>
      </w:divBdr>
    </w:div>
    <w:div w:id="1229150211">
      <w:bodyDiv w:val="1"/>
      <w:marLeft w:val="0"/>
      <w:marRight w:val="0"/>
      <w:marTop w:val="0"/>
      <w:marBottom w:val="0"/>
      <w:divBdr>
        <w:top w:val="none" w:sz="0" w:space="0" w:color="auto"/>
        <w:left w:val="none" w:sz="0" w:space="0" w:color="auto"/>
        <w:bottom w:val="none" w:sz="0" w:space="0" w:color="auto"/>
        <w:right w:val="none" w:sz="0" w:space="0" w:color="auto"/>
      </w:divBdr>
    </w:div>
    <w:div w:id="1240292740">
      <w:bodyDiv w:val="1"/>
      <w:marLeft w:val="0"/>
      <w:marRight w:val="0"/>
      <w:marTop w:val="0"/>
      <w:marBottom w:val="0"/>
      <w:divBdr>
        <w:top w:val="none" w:sz="0" w:space="0" w:color="auto"/>
        <w:left w:val="none" w:sz="0" w:space="0" w:color="auto"/>
        <w:bottom w:val="none" w:sz="0" w:space="0" w:color="auto"/>
        <w:right w:val="none" w:sz="0" w:space="0" w:color="auto"/>
      </w:divBdr>
    </w:div>
    <w:div w:id="1266377651">
      <w:bodyDiv w:val="1"/>
      <w:marLeft w:val="0"/>
      <w:marRight w:val="0"/>
      <w:marTop w:val="0"/>
      <w:marBottom w:val="0"/>
      <w:divBdr>
        <w:top w:val="none" w:sz="0" w:space="0" w:color="auto"/>
        <w:left w:val="none" w:sz="0" w:space="0" w:color="auto"/>
        <w:bottom w:val="none" w:sz="0" w:space="0" w:color="auto"/>
        <w:right w:val="none" w:sz="0" w:space="0" w:color="auto"/>
      </w:divBdr>
    </w:div>
    <w:div w:id="1300649709">
      <w:bodyDiv w:val="1"/>
      <w:marLeft w:val="0"/>
      <w:marRight w:val="0"/>
      <w:marTop w:val="0"/>
      <w:marBottom w:val="0"/>
      <w:divBdr>
        <w:top w:val="none" w:sz="0" w:space="0" w:color="auto"/>
        <w:left w:val="none" w:sz="0" w:space="0" w:color="auto"/>
        <w:bottom w:val="none" w:sz="0" w:space="0" w:color="auto"/>
        <w:right w:val="none" w:sz="0" w:space="0" w:color="auto"/>
      </w:divBdr>
    </w:div>
    <w:div w:id="1318413770">
      <w:bodyDiv w:val="1"/>
      <w:marLeft w:val="0"/>
      <w:marRight w:val="0"/>
      <w:marTop w:val="0"/>
      <w:marBottom w:val="0"/>
      <w:divBdr>
        <w:top w:val="none" w:sz="0" w:space="0" w:color="auto"/>
        <w:left w:val="none" w:sz="0" w:space="0" w:color="auto"/>
        <w:bottom w:val="none" w:sz="0" w:space="0" w:color="auto"/>
        <w:right w:val="none" w:sz="0" w:space="0" w:color="auto"/>
      </w:divBdr>
    </w:div>
    <w:div w:id="1362781008">
      <w:bodyDiv w:val="1"/>
      <w:marLeft w:val="0"/>
      <w:marRight w:val="0"/>
      <w:marTop w:val="0"/>
      <w:marBottom w:val="0"/>
      <w:divBdr>
        <w:top w:val="none" w:sz="0" w:space="0" w:color="auto"/>
        <w:left w:val="none" w:sz="0" w:space="0" w:color="auto"/>
        <w:bottom w:val="none" w:sz="0" w:space="0" w:color="auto"/>
        <w:right w:val="none" w:sz="0" w:space="0" w:color="auto"/>
      </w:divBdr>
    </w:div>
    <w:div w:id="1403597140">
      <w:bodyDiv w:val="1"/>
      <w:marLeft w:val="0"/>
      <w:marRight w:val="0"/>
      <w:marTop w:val="0"/>
      <w:marBottom w:val="0"/>
      <w:divBdr>
        <w:top w:val="none" w:sz="0" w:space="0" w:color="auto"/>
        <w:left w:val="none" w:sz="0" w:space="0" w:color="auto"/>
        <w:bottom w:val="none" w:sz="0" w:space="0" w:color="auto"/>
        <w:right w:val="none" w:sz="0" w:space="0" w:color="auto"/>
      </w:divBdr>
    </w:div>
    <w:div w:id="1452364662">
      <w:bodyDiv w:val="1"/>
      <w:marLeft w:val="0"/>
      <w:marRight w:val="0"/>
      <w:marTop w:val="0"/>
      <w:marBottom w:val="0"/>
      <w:divBdr>
        <w:top w:val="none" w:sz="0" w:space="0" w:color="auto"/>
        <w:left w:val="none" w:sz="0" w:space="0" w:color="auto"/>
        <w:bottom w:val="none" w:sz="0" w:space="0" w:color="auto"/>
        <w:right w:val="none" w:sz="0" w:space="0" w:color="auto"/>
      </w:divBdr>
    </w:div>
    <w:div w:id="1583030158">
      <w:bodyDiv w:val="1"/>
      <w:marLeft w:val="0"/>
      <w:marRight w:val="0"/>
      <w:marTop w:val="0"/>
      <w:marBottom w:val="0"/>
      <w:divBdr>
        <w:top w:val="none" w:sz="0" w:space="0" w:color="auto"/>
        <w:left w:val="none" w:sz="0" w:space="0" w:color="auto"/>
        <w:bottom w:val="none" w:sz="0" w:space="0" w:color="auto"/>
        <w:right w:val="none" w:sz="0" w:space="0" w:color="auto"/>
      </w:divBdr>
    </w:div>
    <w:div w:id="1641960119">
      <w:bodyDiv w:val="1"/>
      <w:marLeft w:val="0"/>
      <w:marRight w:val="0"/>
      <w:marTop w:val="0"/>
      <w:marBottom w:val="0"/>
      <w:divBdr>
        <w:top w:val="none" w:sz="0" w:space="0" w:color="auto"/>
        <w:left w:val="none" w:sz="0" w:space="0" w:color="auto"/>
        <w:bottom w:val="none" w:sz="0" w:space="0" w:color="auto"/>
        <w:right w:val="none" w:sz="0" w:space="0" w:color="auto"/>
      </w:divBdr>
    </w:div>
    <w:div w:id="1800488597">
      <w:bodyDiv w:val="1"/>
      <w:marLeft w:val="0"/>
      <w:marRight w:val="0"/>
      <w:marTop w:val="0"/>
      <w:marBottom w:val="0"/>
      <w:divBdr>
        <w:top w:val="none" w:sz="0" w:space="0" w:color="auto"/>
        <w:left w:val="none" w:sz="0" w:space="0" w:color="auto"/>
        <w:bottom w:val="none" w:sz="0" w:space="0" w:color="auto"/>
        <w:right w:val="none" w:sz="0" w:space="0" w:color="auto"/>
      </w:divBdr>
    </w:div>
    <w:div w:id="1802377394">
      <w:bodyDiv w:val="1"/>
      <w:marLeft w:val="0"/>
      <w:marRight w:val="0"/>
      <w:marTop w:val="0"/>
      <w:marBottom w:val="0"/>
      <w:divBdr>
        <w:top w:val="none" w:sz="0" w:space="0" w:color="auto"/>
        <w:left w:val="none" w:sz="0" w:space="0" w:color="auto"/>
        <w:bottom w:val="none" w:sz="0" w:space="0" w:color="auto"/>
        <w:right w:val="none" w:sz="0" w:space="0" w:color="auto"/>
      </w:divBdr>
    </w:div>
    <w:div w:id="1805393631">
      <w:bodyDiv w:val="1"/>
      <w:marLeft w:val="0"/>
      <w:marRight w:val="0"/>
      <w:marTop w:val="0"/>
      <w:marBottom w:val="0"/>
      <w:divBdr>
        <w:top w:val="none" w:sz="0" w:space="0" w:color="auto"/>
        <w:left w:val="none" w:sz="0" w:space="0" w:color="auto"/>
        <w:bottom w:val="none" w:sz="0" w:space="0" w:color="auto"/>
        <w:right w:val="none" w:sz="0" w:space="0" w:color="auto"/>
      </w:divBdr>
    </w:div>
    <w:div w:id="1809010895">
      <w:bodyDiv w:val="1"/>
      <w:marLeft w:val="0"/>
      <w:marRight w:val="0"/>
      <w:marTop w:val="0"/>
      <w:marBottom w:val="0"/>
      <w:divBdr>
        <w:top w:val="none" w:sz="0" w:space="0" w:color="auto"/>
        <w:left w:val="none" w:sz="0" w:space="0" w:color="auto"/>
        <w:bottom w:val="none" w:sz="0" w:space="0" w:color="auto"/>
        <w:right w:val="none" w:sz="0" w:space="0" w:color="auto"/>
      </w:divBdr>
    </w:div>
    <w:div w:id="1845167310">
      <w:bodyDiv w:val="1"/>
      <w:marLeft w:val="0"/>
      <w:marRight w:val="0"/>
      <w:marTop w:val="0"/>
      <w:marBottom w:val="0"/>
      <w:divBdr>
        <w:top w:val="none" w:sz="0" w:space="0" w:color="auto"/>
        <w:left w:val="none" w:sz="0" w:space="0" w:color="auto"/>
        <w:bottom w:val="none" w:sz="0" w:space="0" w:color="auto"/>
        <w:right w:val="none" w:sz="0" w:space="0" w:color="auto"/>
      </w:divBdr>
    </w:div>
    <w:div w:id="1879661557">
      <w:bodyDiv w:val="1"/>
      <w:marLeft w:val="0"/>
      <w:marRight w:val="0"/>
      <w:marTop w:val="0"/>
      <w:marBottom w:val="0"/>
      <w:divBdr>
        <w:top w:val="none" w:sz="0" w:space="0" w:color="auto"/>
        <w:left w:val="none" w:sz="0" w:space="0" w:color="auto"/>
        <w:bottom w:val="none" w:sz="0" w:space="0" w:color="auto"/>
        <w:right w:val="none" w:sz="0" w:space="0" w:color="auto"/>
      </w:divBdr>
    </w:div>
    <w:div w:id="1927109381">
      <w:bodyDiv w:val="1"/>
      <w:marLeft w:val="0"/>
      <w:marRight w:val="0"/>
      <w:marTop w:val="0"/>
      <w:marBottom w:val="0"/>
      <w:divBdr>
        <w:top w:val="none" w:sz="0" w:space="0" w:color="auto"/>
        <w:left w:val="none" w:sz="0" w:space="0" w:color="auto"/>
        <w:bottom w:val="none" w:sz="0" w:space="0" w:color="auto"/>
        <w:right w:val="none" w:sz="0" w:space="0" w:color="auto"/>
      </w:divBdr>
    </w:div>
    <w:div w:id="1935359435">
      <w:bodyDiv w:val="1"/>
      <w:marLeft w:val="0"/>
      <w:marRight w:val="0"/>
      <w:marTop w:val="0"/>
      <w:marBottom w:val="0"/>
      <w:divBdr>
        <w:top w:val="none" w:sz="0" w:space="0" w:color="auto"/>
        <w:left w:val="none" w:sz="0" w:space="0" w:color="auto"/>
        <w:bottom w:val="none" w:sz="0" w:space="0" w:color="auto"/>
        <w:right w:val="none" w:sz="0" w:space="0" w:color="auto"/>
      </w:divBdr>
    </w:div>
    <w:div w:id="1946230730">
      <w:bodyDiv w:val="1"/>
      <w:marLeft w:val="0"/>
      <w:marRight w:val="0"/>
      <w:marTop w:val="0"/>
      <w:marBottom w:val="0"/>
      <w:divBdr>
        <w:top w:val="none" w:sz="0" w:space="0" w:color="auto"/>
        <w:left w:val="none" w:sz="0" w:space="0" w:color="auto"/>
        <w:bottom w:val="none" w:sz="0" w:space="0" w:color="auto"/>
        <w:right w:val="none" w:sz="0" w:space="0" w:color="auto"/>
      </w:divBdr>
    </w:div>
    <w:div w:id="2006857106">
      <w:bodyDiv w:val="1"/>
      <w:marLeft w:val="0"/>
      <w:marRight w:val="0"/>
      <w:marTop w:val="0"/>
      <w:marBottom w:val="0"/>
      <w:divBdr>
        <w:top w:val="none" w:sz="0" w:space="0" w:color="auto"/>
        <w:left w:val="none" w:sz="0" w:space="0" w:color="auto"/>
        <w:bottom w:val="none" w:sz="0" w:space="0" w:color="auto"/>
        <w:right w:val="none" w:sz="0" w:space="0" w:color="auto"/>
      </w:divBdr>
    </w:div>
    <w:div w:id="2053075015">
      <w:bodyDiv w:val="1"/>
      <w:marLeft w:val="0"/>
      <w:marRight w:val="0"/>
      <w:marTop w:val="0"/>
      <w:marBottom w:val="0"/>
      <w:divBdr>
        <w:top w:val="none" w:sz="0" w:space="0" w:color="auto"/>
        <w:left w:val="none" w:sz="0" w:space="0" w:color="auto"/>
        <w:bottom w:val="none" w:sz="0" w:space="0" w:color="auto"/>
        <w:right w:val="none" w:sz="0" w:space="0" w:color="auto"/>
      </w:divBdr>
      <w:divsChild>
        <w:div w:id="1270966659">
          <w:marLeft w:val="202"/>
          <w:marRight w:val="0"/>
          <w:marTop w:val="113"/>
          <w:marBottom w:val="0"/>
          <w:divBdr>
            <w:top w:val="none" w:sz="0" w:space="0" w:color="auto"/>
            <w:left w:val="none" w:sz="0" w:space="0" w:color="auto"/>
            <w:bottom w:val="none" w:sz="0" w:space="0" w:color="auto"/>
            <w:right w:val="none" w:sz="0" w:space="0" w:color="auto"/>
          </w:divBdr>
        </w:div>
      </w:divsChild>
    </w:div>
    <w:div w:id="2055693996">
      <w:bodyDiv w:val="1"/>
      <w:marLeft w:val="0"/>
      <w:marRight w:val="0"/>
      <w:marTop w:val="0"/>
      <w:marBottom w:val="0"/>
      <w:divBdr>
        <w:top w:val="none" w:sz="0" w:space="0" w:color="auto"/>
        <w:left w:val="none" w:sz="0" w:space="0" w:color="auto"/>
        <w:bottom w:val="none" w:sz="0" w:space="0" w:color="auto"/>
        <w:right w:val="none" w:sz="0" w:space="0" w:color="auto"/>
      </w:divBdr>
    </w:div>
    <w:div w:id="2057583257">
      <w:bodyDiv w:val="1"/>
      <w:marLeft w:val="0"/>
      <w:marRight w:val="0"/>
      <w:marTop w:val="0"/>
      <w:marBottom w:val="0"/>
      <w:divBdr>
        <w:top w:val="none" w:sz="0" w:space="0" w:color="auto"/>
        <w:left w:val="none" w:sz="0" w:space="0" w:color="auto"/>
        <w:bottom w:val="none" w:sz="0" w:space="0" w:color="auto"/>
        <w:right w:val="none" w:sz="0" w:space="0" w:color="auto"/>
      </w:divBdr>
    </w:div>
    <w:div w:id="2091390717">
      <w:bodyDiv w:val="1"/>
      <w:marLeft w:val="0"/>
      <w:marRight w:val="0"/>
      <w:marTop w:val="0"/>
      <w:marBottom w:val="0"/>
      <w:divBdr>
        <w:top w:val="none" w:sz="0" w:space="0" w:color="auto"/>
        <w:left w:val="none" w:sz="0" w:space="0" w:color="auto"/>
        <w:bottom w:val="none" w:sz="0" w:space="0" w:color="auto"/>
        <w:right w:val="none" w:sz="0" w:space="0" w:color="auto"/>
      </w:divBdr>
    </w:div>
    <w:div w:id="2119837834">
      <w:bodyDiv w:val="1"/>
      <w:marLeft w:val="0"/>
      <w:marRight w:val="0"/>
      <w:marTop w:val="0"/>
      <w:marBottom w:val="0"/>
      <w:divBdr>
        <w:top w:val="none" w:sz="0" w:space="0" w:color="auto"/>
        <w:left w:val="none" w:sz="0" w:space="0" w:color="auto"/>
        <w:bottom w:val="none" w:sz="0" w:space="0" w:color="auto"/>
        <w:right w:val="none" w:sz="0" w:space="0" w:color="auto"/>
      </w:divBdr>
    </w:div>
    <w:div w:id="214534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beille-assurances.fr/notre-entreprise.htm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ndation.abeille-assurances.fr/proposer-un-projet.html" TargetMode="External"/><Relationship Id="rId5" Type="http://schemas.openxmlformats.org/officeDocument/2006/relationships/numbering" Target="numbering.xml"/><Relationship Id="rId15" Type="http://schemas.openxmlformats.org/officeDocument/2006/relationships/hyperlink" Target="https://www.abeille-assurances.fr/notre-entreprise.htm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083423\Downloads\Mod&#232;le%20Word%203%20pages-%20Abeille%20Assurances%20(1).dotx" TargetMode="External"/></Relationships>
</file>

<file path=word/theme/theme1.xml><?xml version="1.0" encoding="utf-8"?>
<a:theme xmlns:a="http://schemas.openxmlformats.org/drawingml/2006/main" name="Abeille Assurances">
  <a:themeElements>
    <a:clrScheme name="Abeille Assurances">
      <a:dk1>
        <a:sysClr val="windowText" lastClr="000000"/>
      </a:dk1>
      <a:lt1>
        <a:sysClr val="window" lastClr="FFFFFF"/>
      </a:lt1>
      <a:dk2>
        <a:srgbClr val="784558"/>
      </a:dk2>
      <a:lt2>
        <a:srgbClr val="4CA79F"/>
      </a:lt2>
      <a:accent1>
        <a:srgbClr val="FFD400"/>
      </a:accent1>
      <a:accent2>
        <a:srgbClr val="8A2C24"/>
      </a:accent2>
      <a:accent3>
        <a:srgbClr val="D57B1D"/>
      </a:accent3>
      <a:accent4>
        <a:srgbClr val="E3B174"/>
      </a:accent4>
      <a:accent5>
        <a:srgbClr val="E9D9CE"/>
      </a:accent5>
      <a:accent6>
        <a:srgbClr val="DBE1ED"/>
      </a:accent6>
      <a:hlink>
        <a:srgbClr val="FFD400"/>
      </a:hlink>
      <a:folHlink>
        <a:srgbClr val="FFD400"/>
      </a:folHlink>
    </a:clrScheme>
    <a:fontScheme name="Abeille Assurances">
      <a:majorFont>
        <a:latin typeface="Montserrat Extra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POLLEN">
      <a:srgbClr val="FFD400"/>
    </a:custClr>
    <a:custClr name="MIEL DE BRUYÈRE">
      <a:srgbClr val="D57B1D"/>
    </a:custClr>
    <a:custClr name="MIEL D’ARBOUSIER">
      <a:srgbClr val="E3B174"/>
    </a:custClr>
    <a:custClr name="MIEL D’ACACIA">
      <a:srgbClr val="E9D9CE"/>
    </a:custClr>
    <a:custClr name="NUAGE D’HIVER">
      <a:srgbClr val="DBE1ED"/>
    </a:custClr>
    <a:custClr name="MIEL DE PIN">
      <a:srgbClr val="8A2C24"/>
    </a:custClr>
    <a:custClr name="PÂTURAGE">
      <a:srgbClr val="008153"/>
    </a:custClr>
    <a:custClr name="FLORAISON">
      <a:srgbClr val="C74467"/>
    </a:custClr>
    <a:custClr name="PIED DE VIGNE">
      <a:srgbClr val="784558"/>
    </a:custClr>
    <a:custClr name="COURS D’EAU">
      <a:srgbClr val="4CA79F"/>
    </a:custClr>
  </a:custClrLst>
  <a:extLst>
    <a:ext uri="{05A4C25C-085E-4340-85A3-A5531E510DB2}">
      <thm15:themeFamily xmlns:thm15="http://schemas.microsoft.com/office/thememl/2012/main" name="Abeille Assurances" id="{C7061A9A-36E0-4540-BDB7-6FDA1416BAB6}" vid="{60A5258C-4DF5-4623-A952-1C8AB85B5F2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4F31F94095BA4C82C412C2684D2C4D" ma:contentTypeVersion="20" ma:contentTypeDescription="Crée un document." ma:contentTypeScope="" ma:versionID="5885718d301aeb764c5009aa579281e0">
  <xsd:schema xmlns:xsd="http://www.w3.org/2001/XMLSchema" xmlns:xs="http://www.w3.org/2001/XMLSchema" xmlns:p="http://schemas.microsoft.com/office/2006/metadata/properties" xmlns:ns1="http://schemas.microsoft.com/sharepoint/v3" xmlns:ns2="ae94e06a-fe0a-429b-9720-196bd03201d0" xmlns:ns3="5472f9bc-009f-40ae-a59c-998387c34ed9" xmlns:ns4="2621579d-17a7-4626-a821-3a7e919c262b" xmlns:ns5="59d1a082-1c51-4e22-9d72-d6b630b8e3b2" targetNamespace="http://schemas.microsoft.com/office/2006/metadata/properties" ma:root="true" ma:fieldsID="0b62a4cbbbabf54efb5a376aea67596e" ns1:_="" ns2:_="" ns3:_="" ns4:_="" ns5:_="">
    <xsd:import namespace="http://schemas.microsoft.com/sharepoint/v3"/>
    <xsd:import namespace="ae94e06a-fe0a-429b-9720-196bd03201d0"/>
    <xsd:import namespace="5472f9bc-009f-40ae-a59c-998387c34ed9"/>
    <xsd:import namespace="2621579d-17a7-4626-a821-3a7e919c262b"/>
    <xsd:import namespace="59d1a082-1c51-4e22-9d72-d6b630b8e3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lcf76f155ced4ddcb4097134ff3c332f" minOccurs="0"/>
                <xsd:element ref="ns5:TaxCatchAll" minOccurs="0"/>
                <xsd:element ref="ns4:MediaServiceObjectDetectorVersion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MediaServiceSearchProperties" minOccurs="0"/>
                <xsd:element ref="ns4:MediaServiceBillingMetadata"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4" nillable="true" ma:displayName="Évaluation (0-5)" ma:decimals="2" ma:description="Valeur moyenne de toutes les évaluations envoyées" ma:internalName="AverageRating" ma:readOnly="true">
      <xsd:simpleType>
        <xsd:restriction base="dms:Number"/>
      </xsd:simpleType>
    </xsd:element>
    <xsd:element name="RatingCount" ma:index="25" nillable="true" ma:displayName="Nombre d’évaluations" ma:decimals="0" ma:description="Nombre d’évaluations envoyées" ma:internalName="RatingCount" ma:readOnly="true">
      <xsd:simpleType>
        <xsd:restriction base="dms:Number"/>
      </xsd:simpleType>
    </xsd:element>
    <xsd:element name="RatedBy" ma:index="26" nillable="true" ma:displayName="Évalué par" ma:description="Des utilisateurs ont évalué l'élément."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7" nillable="true" ma:displayName="Évaluation des utilisateurs" ma:description="Évaluation des utilisateurs pour l'élément" ma:hidden="true" ma:internalName="Ratings">
      <xsd:simpleType>
        <xsd:restriction base="dms:Note"/>
      </xsd:simpleType>
    </xsd:element>
    <xsd:element name="LikesCount" ma:index="28" nillable="true" ma:displayName="Nombre de « J'aime »" ma:internalName="LikesCount">
      <xsd:simpleType>
        <xsd:restriction base="dms:Unknown"/>
      </xsd:simpleType>
    </xsd:element>
    <xsd:element name="LikedBy" ma:index="29" nillable="true" ma:displayName="Aimé par"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94e06a-fe0a-429b-9720-196bd03201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72f9bc-009f-40ae-a59c-998387c34e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21579d-17a7-4626-a821-3a7e919c262b"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081b5299-37a1-4bcf-9454-37093be92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description="" ma:hidden="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d1a082-1c51-4e22-9d72-d6b630b8e3b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2c4df5-4809-4b88-8a0c-0a03e373072e}" ma:internalName="TaxCatchAll" ma:showField="CatchAllData" ma:web="59d1a082-1c51-4e22-9d72-d6b630b8e3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21579d-17a7-4626-a821-3a7e919c262b">
      <Terms xmlns="http://schemas.microsoft.com/office/infopath/2007/PartnerControls"/>
    </lcf76f155ced4ddcb4097134ff3c332f>
    <TaxCatchAll xmlns="59d1a082-1c51-4e22-9d72-d6b630b8e3b2"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94D8F-A59F-4E0D-9AC9-8C2942E47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94e06a-fe0a-429b-9720-196bd03201d0"/>
    <ds:schemaRef ds:uri="5472f9bc-009f-40ae-a59c-998387c34ed9"/>
    <ds:schemaRef ds:uri="2621579d-17a7-4626-a821-3a7e919c262b"/>
    <ds:schemaRef ds:uri="59d1a082-1c51-4e22-9d72-d6b630b8e3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8541E3-00EE-421E-9526-DB8D4EAF5864}">
  <ds:schemaRefs>
    <ds:schemaRef ds:uri="http://schemas.microsoft.com/sharepoint/v3/contenttype/forms"/>
  </ds:schemaRefs>
</ds:datastoreItem>
</file>

<file path=customXml/itemProps3.xml><?xml version="1.0" encoding="utf-8"?>
<ds:datastoreItem xmlns:ds="http://schemas.openxmlformats.org/officeDocument/2006/customXml" ds:itemID="{825E6CCC-F4E4-4CF8-9FC7-DA8AC5B08B02}">
  <ds:schemaRefs>
    <ds:schemaRef ds:uri="http://schemas.microsoft.com/office/2006/metadata/properties"/>
    <ds:schemaRef ds:uri="http://schemas.microsoft.com/office/infopath/2007/PartnerControls"/>
    <ds:schemaRef ds:uri="2621579d-17a7-4626-a821-3a7e919c262b"/>
    <ds:schemaRef ds:uri="59d1a082-1c51-4e22-9d72-d6b630b8e3b2"/>
    <ds:schemaRef ds:uri="http://schemas.microsoft.com/sharepoint/v3"/>
  </ds:schemaRefs>
</ds:datastoreItem>
</file>

<file path=customXml/itemProps4.xml><?xml version="1.0" encoding="utf-8"?>
<ds:datastoreItem xmlns:ds="http://schemas.openxmlformats.org/officeDocument/2006/customXml" ds:itemID="{AD6849AB-F582-4B12-A8BF-22BB3F887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Word 3 pages- Abeille Assurances (1)</Template>
  <TotalTime>43</TotalTime>
  <Pages>2</Pages>
  <Words>545</Words>
  <Characters>3001</Characters>
  <Application>Microsoft Office Word</Application>
  <DocSecurity>0</DocSecurity>
  <Lines>25</Lines>
  <Paragraphs>7</Paragraphs>
  <ScaleCrop>false</ScaleCrop>
  <Company>Novaty</Company>
  <LinksUpToDate>false</LinksUpToDate>
  <CharactersWithSpaces>3539</CharactersWithSpaces>
  <SharedDoc>false</SharedDoc>
  <HyperlinkBase>novaty.com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Sous-titre</dc:subject>
  <dc:creator>Priscillia VEBRET</dc:creator>
  <cp:keywords/>
  <dc:description/>
  <cp:lastModifiedBy>Angéline DERACHE</cp:lastModifiedBy>
  <cp:revision>52</cp:revision>
  <cp:lastPrinted>2025-03-04T13:02:00Z</cp:lastPrinted>
  <dcterms:created xsi:type="dcterms:W3CDTF">2025-09-16T11:13:00Z</dcterms:created>
  <dcterms:modified xsi:type="dcterms:W3CDTF">2025-09-17T19:30:00Z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0x010100364F31F94095BA4C82C412C2684D2C4D</vt:lpwstr>
  </property>
  <property fmtid="{D5CDD505-2E9C-101B-9397-08002B2CF9AE}" pid="3" name="MSIP_Label_f63d9d0a-8db9-4287-b250-be98b3a4ddd4_Enabled">
    <vt:lpwstr>true</vt:lpwstr>
  </property>
  <property fmtid="{D5CDD505-2E9C-101B-9397-08002B2CF9AE}" pid="4" name="MSIP_Label_f63d9d0a-8db9-4287-b250-be98b3a4ddd4_SetDate">
    <vt:lpwstr>2023-02-21T10:46:36Z</vt:lpwstr>
  </property>
  <property fmtid="{D5CDD505-2E9C-101B-9397-08002B2CF9AE}" pid="5" name="MSIP_Label_f63d9d0a-8db9-4287-b250-be98b3a4ddd4_Method">
    <vt:lpwstr>Privileged</vt:lpwstr>
  </property>
  <property fmtid="{D5CDD505-2E9C-101B-9397-08002B2CF9AE}" pid="6" name="MSIP_Label_f63d9d0a-8db9-4287-b250-be98b3a4ddd4_Name">
    <vt:lpwstr>-Interne-</vt:lpwstr>
  </property>
  <property fmtid="{D5CDD505-2E9C-101B-9397-08002B2CF9AE}" pid="7" name="MSIP_Label_f63d9d0a-8db9-4287-b250-be98b3a4ddd4_SiteId">
    <vt:lpwstr>24282520-9fc9-4302-96d4-16762af4f697</vt:lpwstr>
  </property>
  <property fmtid="{D5CDD505-2E9C-101B-9397-08002B2CF9AE}" pid="8" name="MSIP_Label_f63d9d0a-8db9-4287-b250-be98b3a4ddd4_ActionId">
    <vt:lpwstr>970e53ee-1310-45b8-a5de-37d7f9bff0b8</vt:lpwstr>
  </property>
  <property fmtid="{D5CDD505-2E9C-101B-9397-08002B2CF9AE}" pid="9" name="MSIP_Label_f63d9d0a-8db9-4287-b250-be98b3a4ddd4_ContentBits">
    <vt:lpwstr>2</vt:lpwstr>
  </property>
  <property fmtid="{D5CDD505-2E9C-101B-9397-08002B2CF9AE}" pid="10" name="MediaServiceImageTags">
    <vt:lpwstr/>
  </property>
</Properties>
</file>